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060360" w14:textId="77777777" w:rsidR="00261289" w:rsidRPr="006343D5" w:rsidRDefault="0026128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343D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บทที่ 6</w:t>
      </w:r>
    </w:p>
    <w:p w14:paraId="32BC6699" w14:textId="77777777" w:rsidR="006A371C" w:rsidRDefault="0026128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0" w:name="_Hlk9543259"/>
      <w:r w:rsidRPr="006343D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การทดลองท่องเที่ยว</w:t>
      </w:r>
    </w:p>
    <w:bookmarkEnd w:id="0"/>
    <w:p w14:paraId="00B8C491" w14:textId="77777777" w:rsidR="006A371C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599F01" w14:textId="77777777" w:rsidR="00261289" w:rsidRPr="006343D5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6.1 </w:t>
      </w:r>
      <w:r w:rsidR="009E3E0A" w:rsidRPr="009E3E0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การทดลองท่องเที่ยว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อำเภอ</w:t>
      </w:r>
      <w:r w:rsidR="000333C9" w:rsidRPr="006343D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สิงหนคร</w:t>
      </w:r>
    </w:p>
    <w:p w14:paraId="4835C946" w14:textId="5CA123D7" w:rsidR="00261289" w:rsidRDefault="0026128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277548D" w14:textId="77777777" w:rsidR="00460430" w:rsidRPr="00503F8B" w:rsidRDefault="005D464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24 พ.ย. 61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ทดลองเที่ยวครั้งที่ 1 อำเภอสิงหนคร ศูนย์ประสานงานที่ ครัวใบโหนด</w:t>
      </w:r>
      <w:r w:rsidR="00CC614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CC6146" w:rsidRPr="00503F8B">
        <w:rPr>
          <w:rFonts w:ascii="TH SarabunPSK" w:eastAsia="Times New Roman" w:hAnsi="TH SarabunPSK" w:cs="TH SarabunPSK"/>
          <w:sz w:val="32"/>
          <w:szCs w:val="32"/>
          <w:cs/>
        </w:rPr>
        <w:t>สิงหนคร</w:t>
      </w:r>
    </w:p>
    <w:p w14:paraId="46F3820F" w14:textId="77777777" w:rsidR="006A371C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43B21B9" w14:textId="6F838451" w:rsidR="00460430" w:rsidRDefault="00E3623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นัดรถตู้รับ</w:t>
      </w:r>
      <w:r w:rsidR="00CC6146">
        <w:rPr>
          <w:rFonts w:ascii="TH SarabunPSK" w:eastAsia="Times New Roman" w:hAnsi="TH SarabunPSK" w:cs="TH SarabunPSK" w:hint="cs"/>
          <w:sz w:val="32"/>
          <w:szCs w:val="32"/>
          <w:cs/>
        </w:rPr>
        <w:t>สมาชิกบางราย เริ่มตั้งแต่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เวลา 07.30 น. ไป</w:t>
      </w:r>
      <w:r w:rsidR="00CC6146">
        <w:rPr>
          <w:rFonts w:ascii="TH SarabunPSK" w:eastAsia="Times New Roman" w:hAnsi="TH SarabunPSK" w:cs="TH SarabunPSK" w:hint="cs"/>
          <w:sz w:val="32"/>
          <w:szCs w:val="32"/>
          <w:cs/>
        </w:rPr>
        <w:t>พบกันที่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สถาบันทักษิณคดีศึกษา เวลา 8.00 น.</w:t>
      </w:r>
      <w:r w:rsidR="00CC614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เมื่อพร้อมกันแล้วใน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เวลา 8.45 น. ออกเดินทางจากสถาบัน</w:t>
      </w:r>
      <w:r w:rsidR="00B56824" w:rsidRPr="00B56824">
        <w:rPr>
          <w:rFonts w:ascii="TH SarabunPSK" w:eastAsia="Times New Roman" w:hAnsi="TH SarabunPSK" w:cs="TH SarabunPSK"/>
          <w:sz w:val="32"/>
          <w:szCs w:val="32"/>
          <w:cs/>
        </w:rPr>
        <w:t>ทักษิณคดีศึกษา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 ถึงร้านครัวใบโหนด เวลา 8.55 น.</w:t>
      </w:r>
      <w:r w:rsidR="00CC614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ตามกำหนดการใหม่ ดังนี้</w:t>
      </w:r>
    </w:p>
    <w:p w14:paraId="6B896629" w14:textId="77777777" w:rsidR="006A371C" w:rsidRDefault="006A371C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211654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08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08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ลงทะเบียน ณ สถาบันทักษิณคดีศึกษา</w:t>
      </w:r>
    </w:p>
    <w:p w14:paraId="3D62497E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08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09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ออกเดินทางไปร้านครัวใบโหนด อำเภอสิงหนคร</w:t>
      </w:r>
    </w:p>
    <w:p w14:paraId="7EAA2A5B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09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09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35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ชี้แจงวัตถุประสงค์</w:t>
      </w:r>
    </w:p>
    <w:p w14:paraId="6127DF1D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09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35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11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ทำขนมพื้นบ้าน ขนมเจาะหู ขนมโค (มีวิทยากรคุย เล่า ขั้นตอนทำ)</w:t>
      </w:r>
    </w:p>
    <w:p w14:paraId="51A757B1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11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ลงพื้นที่ทำอาหาร ณ หมู่บ้านสว่างอารมณ์ ม.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ต.ชะแล้</w:t>
      </w:r>
    </w:p>
    <w:p w14:paraId="1BDBFA51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เมนูอาหาร แกงคั่วหัวโหนดกุ้ง ผัดผักบุ้งนา</w:t>
      </w:r>
    </w:p>
    <w:p w14:paraId="611EC72C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เมนูขนมหวาน ลูกโหนดน้ำเทะสด</w:t>
      </w:r>
    </w:p>
    <w:p w14:paraId="74CBC357" w14:textId="77777777" w:rsid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รับประทานอาหารเที่ยง พร้อมด้วยเมนูอาหาร (จากครัวใบโหนด)</w:t>
      </w:r>
    </w:p>
    <w:p w14:paraId="4811D113" w14:textId="77777777" w:rsid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แกงส้มปลาหัวโหม่งกับลูกเขาคัน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ต้มส้มปลาท่องเที่ยว ปลาทอดขมิ้น</w:t>
      </w:r>
    </w:p>
    <w:p w14:paraId="6E8E921A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น้ำพริก ผักสด น้ำสมุนไพร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(วิทยากรคุย เล่า เมนูอาหาร)</w:t>
      </w:r>
    </w:p>
    <w:p w14:paraId="6E87E53B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ดูวิถีการทำนา การทำน้ำตาลโตนด</w:t>
      </w:r>
    </w:p>
    <w:p w14:paraId="6E71F6F3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ดูวิถีการผัดน้ำผึ้ง</w:t>
      </w:r>
      <w:r w:rsidR="00866BB8">
        <w:rPr>
          <w:rFonts w:ascii="TH SarabunPSK" w:eastAsia="Times New Roman" w:hAnsi="TH SarabunPSK" w:cs="TH SarabunPSK" w:hint="cs"/>
          <w:sz w:val="32"/>
          <w:szCs w:val="32"/>
          <w:cs/>
        </w:rPr>
        <w:t>โหนด</w:t>
      </w:r>
    </w:p>
    <w:p w14:paraId="251BC57C" w14:textId="77777777" w:rsidR="00CC6146" w:rsidRP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6146">
        <w:rPr>
          <w:rFonts w:ascii="TH SarabunPSK" w:eastAsia="Times New Roman" w:hAnsi="TH SarabunPSK" w:cs="TH SarabunPSK"/>
          <w:sz w:val="32"/>
          <w:szCs w:val="32"/>
        </w:rPr>
        <w:t xml:space="preserve">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16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  <w:t>แลกเปลี่ยนความคิดเห็นเพื่อการสืบสานและต่อยอดวัฒนธรรมอาหารสิงหนคร</w:t>
      </w:r>
    </w:p>
    <w:p w14:paraId="3573ED9B" w14:textId="77777777" w:rsidR="00CC6146" w:rsidRDefault="00CC6146" w:rsidP="00CC614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16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CC6146">
        <w:rPr>
          <w:rFonts w:ascii="TH SarabunPSK" w:eastAsia="Times New Roman" w:hAnsi="TH SarabunPSK" w:cs="TH SarabunPSK"/>
          <w:sz w:val="32"/>
          <w:szCs w:val="32"/>
          <w:cs/>
        </w:rPr>
        <w:t>เดินทางกลับ</w:t>
      </w:r>
    </w:p>
    <w:p w14:paraId="3B6F18B1" w14:textId="77777777" w:rsidR="006A371C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131FC9" w14:textId="77777777" w:rsidR="00E36237" w:rsidRPr="00503F8B" w:rsidRDefault="003004F7" w:rsidP="00E36237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261289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หัวหน้าโครงการ</w:t>
      </w:r>
      <w:r w:rsidR="00460430" w:rsidRPr="00261289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กล่าวนำความเป็นมาของโครงการ คุณนพ</w:t>
      </w:r>
      <w:r w:rsidRPr="00261289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 xml:space="preserve"> หรือ ดลนภา สุวรรณรัตน์ แห่งครัวใบโหนด </w:t>
      </w:r>
      <w:r w:rsidR="00460430" w:rsidRPr="00261289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เริ่มด้วยการเล่าเรื่องของครัวใบโหนด</w:t>
      </w:r>
      <w:r w:rsidRPr="00261289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 xml:space="preserve"> </w:t>
      </w:r>
      <w:r w:rsidR="00460430" w:rsidRPr="00261289">
        <w:rPr>
          <w:rFonts w:ascii="TH SarabunPSK" w:eastAsia="Times New Roman" w:hAnsi="TH SarabunPSK" w:cs="TH SarabunPSK"/>
          <w:spacing w:val="-8"/>
          <w:sz w:val="32"/>
          <w:szCs w:val="32"/>
          <w:cs/>
        </w:rPr>
        <w:t>การขับเคลื่อนงานความมั่นคงทางอาหาร เกษตรอินทรีย์ มี 7 เครือข่าย</w:t>
      </w:r>
      <w:r w:rsidR="00C34991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 xml:space="preserve"> 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>“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ครัวใบโหนด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>”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 xml:space="preserve"> เกิดจาการรวมกลุ่มของคนในชุมชนรวมตัวกันสร้างความเข้มแข็งให้สามารถช่วยเหลือตัวเอง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พึ่งพาตนเองได้ในทุกด้าน โดยเฉพาะการเป็นแหล่งผลิตอาหารให้ชุมชนเพื่อความพร้อมรับสถานการณ์ในทุกด้าน โดยน้อมนำวิถีแห่งความพอเพียงตามแนวพระราชดำริมาเป็นแนวทางในการดำเนินงานของกลุ่มจนประสบผลสำเร็จ อีกทั้งความเข้มแข็งด้านการรักษาสืบสานคุณค่าเดิมๆ ของท้องถิ่นที่บรรพชนสร้างเอาไว้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มาปรับใช้เพื่อการดำรงชีวิตทั้งการกินการอยู่ นำสู่วิถีสุขภาพกายใจได้อย่างเยี่ยมยอด จึงเปิด</w:t>
      </w:r>
      <w:r w:rsidR="00E36237" w:rsidRPr="003004F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E3623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“</w:t>
      </w:r>
      <w:r w:rsidR="00E36237" w:rsidRPr="003004F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ครัวใบโหนด</w:t>
      </w:r>
      <w:r w:rsidR="00E3623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”</w:t>
      </w:r>
      <w:r w:rsidR="00E36237" w:rsidRPr="003004F7">
        <w:rPr>
          <w:rFonts w:ascii="TH SarabunPSK" w:eastAsia="Times New Roman" w:hAnsi="TH SarabunPSK" w:cs="TH SarabunPSK"/>
          <w:sz w:val="32"/>
          <w:szCs w:val="32"/>
        </w:rPr>
        <w:t> 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ขึ้นภายใต้แนวคิด</w:t>
      </w:r>
      <w:r w:rsidR="00E36237" w:rsidRPr="003004F7">
        <w:rPr>
          <w:rFonts w:ascii="TH SarabunPSK" w:eastAsia="Times New Roman" w:hAnsi="TH SarabunPSK" w:cs="TH SarabunPSK"/>
          <w:sz w:val="32"/>
          <w:szCs w:val="32"/>
        </w:rPr>
        <w:t> 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>“</w:t>
      </w:r>
      <w:r w:rsidR="00E36237" w:rsidRPr="003004F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ครัวชุมชนเพื่อคนทั้งมวล</w:t>
      </w:r>
      <w:r w:rsidR="00E3623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”</w:t>
      </w:r>
      <w:r w:rsidR="00E36237" w:rsidRPr="003004F7">
        <w:rPr>
          <w:rFonts w:ascii="TH SarabunPSK" w:eastAsia="Times New Roman" w:hAnsi="TH SarabunPSK" w:cs="TH SarabunPSK"/>
          <w:sz w:val="32"/>
          <w:szCs w:val="32"/>
        </w:rPr>
        <w:t> 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ครัวใบโหนดจึงเป็นศูนย์กลางการฟื้นฟูสูตรอาหารท้องถิ่น โดยมีการเชื่อมโยงระหว่างอาหารพื้นบ้านกับถิ่นกำเนิดวัฒนธรรมอาหาร ผักปลอดสารพิษ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และผักพื้นถิ่น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ที่บรรดาชาวชุมชนต่างยอมรับถึงความมีคุณค่าที่แฝงไปด้วยคุณธรรมดำเนินชีวิต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เพื่อสู่จุดหมายที่สำคัญ</w:t>
      </w:r>
      <w:r w:rsidR="00E3623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36237" w:rsidRPr="003004F7">
        <w:rPr>
          <w:rFonts w:ascii="TH SarabunPSK" w:eastAsia="Times New Roman" w:hAnsi="TH SarabunPSK" w:cs="TH SarabunPSK"/>
          <w:sz w:val="32"/>
          <w:szCs w:val="32"/>
          <w:cs/>
        </w:rPr>
        <w:t>คือคุณค่าทางสุขภาพกายและใจ</w:t>
      </w:r>
    </w:p>
    <w:p w14:paraId="68B7218E" w14:textId="77777777" w:rsidR="00E36237" w:rsidRDefault="00E67A09" w:rsidP="00E36237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6EF68AA1">
          <v:group id="_x0000_s1112" style="position:absolute;left:0;text-align:left;margin-left:.75pt;margin-top:9.6pt;width:424.45pt;height:140.85pt;z-index:251715584" coordorigin="1716,12144" coordsize="8489,281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77" type="#_x0000_t75" style="position:absolute;left:1716;top:12144;width:4224;height:2816;mso-position-horizontal-relative:text;mso-position-vertical-relative:text">
              <v:imagedata r:id="rId9" o:title="IMG_8946"/>
            </v:shape>
            <v:shape id="_x0000_s1078" type="#_x0000_t75" style="position:absolute;left:5981;top:12145;width:4224;height:2816;mso-position-horizontal-relative:text;mso-position-vertical-relative:text">
              <v:imagedata r:id="rId10" o:title="IMG_8976" blacklevel="3277f"/>
            </v:shape>
          </v:group>
        </w:pict>
      </w:r>
    </w:p>
    <w:p w14:paraId="548F45FC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7CC8FD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43AB419" w14:textId="2365412D" w:rsidR="00C34991" w:rsidRPr="00503F8B" w:rsidRDefault="00C34991" w:rsidP="000E5C48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แนะนำ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ตัว 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ทีมงานครัวใบโหนด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เช่น 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ป้าแดง ป้าสาว ป้าพูน ป้าดวน ป้าดา พี่อ้น อร ลุงต่วน ฯ 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ศ.บี และแพง จากมหิดล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และแนะนำตัวนักท่องเที่ยว</w:t>
      </w:r>
    </w:p>
    <w:p w14:paraId="3B1C0CCE" w14:textId="77777777" w:rsidR="006A371C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E241FFD" w14:textId="77777777" w:rsidR="003004F7" w:rsidRDefault="003004F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กิจกรรมท่องเที่ยวฐานที่ 1 </w:t>
      </w:r>
      <w:r>
        <w:rPr>
          <w:rFonts w:ascii="TH SarabunPSK" w:eastAsia="Times New Roman" w:hAnsi="TH SarabunPSK" w:cs="TH SarabunPSK"/>
          <w:sz w:val="32"/>
          <w:szCs w:val="32"/>
          <w:cs/>
        </w:rPr>
        <w:t>เริ่ม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จาก</w:t>
      </w:r>
      <w:r>
        <w:rPr>
          <w:rFonts w:ascii="TH SarabunPSK" w:eastAsia="Times New Roman" w:hAnsi="TH SarabunPSK" w:cs="TH SarabunPSK"/>
          <w:sz w:val="32"/>
          <w:szCs w:val="32"/>
          <w:cs/>
        </w:rPr>
        <w:t>การทำขนม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โดย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ป้าสาว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เป็นผู้นำ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ทำขนมเจาะหู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D93FDE">
        <w:rPr>
          <w:rFonts w:ascii="TH SarabunPSK" w:eastAsia="Times New Roman" w:hAnsi="TH SarabunPSK" w:cs="TH SarabunPSK" w:hint="cs"/>
          <w:sz w:val="32"/>
          <w:szCs w:val="32"/>
          <w:cs/>
        </w:rPr>
        <w:t>ส่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วน</w:t>
      </w:r>
      <w:r>
        <w:rPr>
          <w:rFonts w:ascii="TH SarabunPSK" w:eastAsia="Times New Roman" w:hAnsi="TH SarabunPSK" w:cs="TH SarabunPSK"/>
          <w:sz w:val="32"/>
          <w:szCs w:val="32"/>
          <w:cs/>
        </w:rPr>
        <w:t>ป้านา</w:t>
      </w:r>
      <w:r w:rsidR="00D93FD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นำ</w:t>
      </w:r>
      <w:r>
        <w:rPr>
          <w:rFonts w:ascii="TH SarabunPSK" w:eastAsia="Times New Roman" w:hAnsi="TH SarabunPSK" w:cs="TH SarabunPSK"/>
          <w:sz w:val="32"/>
          <w:szCs w:val="32"/>
          <w:cs/>
        </w:rPr>
        <w:t>ทำขนมโค</w:t>
      </w:r>
    </w:p>
    <w:p w14:paraId="0AEC0EFF" w14:textId="77777777" w:rsidR="006A371C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D07F733" w14:textId="77777777" w:rsidR="00460430" w:rsidRDefault="003004F7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ขนมเจาะหู นิยมทำกันในเดือนสิบ ในงานบุญ ให้ญาติที่ล่วงลับไปแล้ว เป็นเสมื</w:t>
      </w:r>
      <w:r w:rsidR="004264DA">
        <w:rPr>
          <w:rFonts w:ascii="TH SarabunPSK" w:eastAsia="Times New Roman" w:hAnsi="TH SarabunPSK" w:cs="TH SarabunPSK"/>
          <w:sz w:val="32"/>
          <w:szCs w:val="32"/>
          <w:cs/>
        </w:rPr>
        <w:t>อนการส่งเงินทองไปให้ใช้</w:t>
      </w:r>
    </w:p>
    <w:p w14:paraId="55A31999" w14:textId="77777777" w:rsidR="00C34991" w:rsidRDefault="00E67A0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033122ED">
          <v:group id="_x0000_s1083" style="position:absolute;left:0;text-align:left;margin-left:0;margin-top:7.05pt;width:424.65pt;height:283.15pt;z-index:251716608" coordorigin="1701,4576" coordsize="8493,5663">
            <v:shape id="_x0000_s1079" type="#_x0000_t75" style="position:absolute;left:1701;top:4576;width:4224;height:2816;mso-position-horizontal-relative:text;mso-position-vertical-relative:text">
              <v:imagedata r:id="rId11" o:title="IMG_9071"/>
            </v:shape>
            <v:shape id="_x0000_s1080" type="#_x0000_t75" style="position:absolute;left:5970;top:4576;width:4224;height:2816;mso-position-horizontal-relative:text;mso-position-vertical-relative:text">
              <v:imagedata r:id="rId12" o:title="IMG_9075"/>
            </v:shape>
            <v:shape id="_x0000_s1081" type="#_x0000_t75" style="position:absolute;left:1701;top:7423;width:4224;height:2816;mso-position-horizontal-relative:text;mso-position-vertical-relative:text">
              <v:imagedata r:id="rId13" o:title="IMG_9054"/>
            </v:shape>
            <v:shape id="_x0000_s1082" type="#_x0000_t75" style="position:absolute;left:5966;top:7423;width:4224;height:2816;mso-position-horizontal-relative:text;mso-position-vertical-relative:text">
              <v:imagedata r:id="rId14" o:title="IMG_9064"/>
            </v:shape>
          </v:group>
        </w:pict>
      </w:r>
    </w:p>
    <w:p w14:paraId="6D19D3A7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2D99C0A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143F48A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0921DB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464B296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241124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B25417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450D12B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753E27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BDE4EB7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A7E6F5C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F83150F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2CBA4DC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9805F8B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CDE263F" w14:textId="77777777" w:rsidR="00D41B9D" w:rsidRDefault="00D41B9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44"/>
          <w:szCs w:val="44"/>
        </w:rPr>
      </w:pPr>
    </w:p>
    <w:p w14:paraId="516E150E" w14:textId="77777777" w:rsidR="00C34991" w:rsidRPr="00C34991" w:rsidRDefault="00C34991" w:rsidP="00C34991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3499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การทำขนมเจาะหู</w:t>
      </w:r>
    </w:p>
    <w:p w14:paraId="072A8F95" w14:textId="77777777" w:rsidR="00C34991" w:rsidRPr="00C34991" w:rsidRDefault="00C34991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D30446" w14:textId="77777777" w:rsidR="00C34991" w:rsidRDefault="00C34991" w:rsidP="00C3499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ขนมโค คล้ายกับขนมต้มขาวและขนมต้มแดงของภาคกลาง ทำกินได้ตลอดปี ขนมโคใช้ใส้น้ำตาลแว่น ขณะที่ขนมต้มแดงใช้มะพร้าว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แป้งขนมโค เหมือนแป้งขนมหัวล้าน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แต่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ใช้ใส้ต่างกัน</w:t>
      </w:r>
    </w:p>
    <w:p w14:paraId="6857AD4C" w14:textId="77777777" w:rsidR="00C34991" w:rsidRDefault="00C34991" w:rsidP="00C3499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A01B79" w14:textId="77777777" w:rsidR="00C34991" w:rsidRDefault="00C34991" w:rsidP="00C34991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เมื่อทำขนมเสร็จ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นำมาจัดลงในชุดอาหารว่างให้นำมารับประทานด้วยกัน (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ข้อสังเกต ถ้าเครื่องดื่ม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ช่วงของว่าง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ไม่เป็นกาแฟ จะเป็นอะไรได้บ้าง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พูดคุยกันถึงการทำขนมเจาะหู และขนมโค </w:t>
      </w:r>
      <w:r>
        <w:rPr>
          <w:rFonts w:ascii="TH SarabunPSK" w:eastAsia="Times New Roman" w:hAnsi="TH SarabunPSK" w:cs="TH SarabunPSK"/>
          <w:sz w:val="32"/>
          <w:szCs w:val="32"/>
          <w:cs/>
        </w:rPr>
        <w:t>ประมาณ 20 นาที ถึงเวลา 10.50 น.</w:t>
      </w:r>
    </w:p>
    <w:p w14:paraId="474AA2C9" w14:textId="77777777" w:rsidR="006A371C" w:rsidRDefault="006A371C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1553CAD8" w14:textId="77777777" w:rsidR="00EA02B6" w:rsidRDefault="00E67A0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pict w14:anchorId="0F1588E3">
          <v:group id="_x0000_s1090" style="position:absolute;left:0;text-align:left;margin-left:0;margin-top:3.25pt;width:424.15pt;height:427.8pt;z-index:251723776" coordorigin="1701,5237" coordsize="8483,8556">
            <v:shape id="_x0000_s1084" type="#_x0000_t75" style="position:absolute;left:1701;top:5237;width:4224;height:2816;mso-position-horizontal-relative:text;mso-position-vertical-relative:text">
              <v:imagedata r:id="rId15" o:title="IMG_9013"/>
            </v:shape>
            <v:shape id="_x0000_s1085" type="#_x0000_t75" style="position:absolute;left:5949;top:5237;width:4224;height:2816;mso-position-horizontal-relative:text;mso-position-vertical-relative:text">
              <v:imagedata r:id="rId16" o:title="IMG_9047"/>
            </v:shape>
            <v:shape id="_x0000_s1086" type="#_x0000_t75" style="position:absolute;left:1701;top:10977;width:4224;height:2816;mso-position-horizontal-relative:text;mso-position-vertical-relative:text">
              <v:imagedata r:id="rId17" o:title="IMG_9093"/>
            </v:shape>
            <v:shape id="_x0000_s1087" type="#_x0000_t75" style="position:absolute;left:1701;top:8117;width:4224;height:2816;mso-position-horizontal-relative:text;mso-position-vertical-relative:text">
              <v:imagedata r:id="rId18" o:title="IMG_9104" blacklevel="3277f"/>
            </v:shape>
            <v:shape id="_x0000_s1088" type="#_x0000_t75" style="position:absolute;left:5958;top:8117;width:4224;height:2816;mso-position-horizontal-relative:text;mso-position-vertical-relative:text">
              <v:imagedata r:id="rId19" o:title="IMG_9098" blacklevel="3277f"/>
            </v:shape>
            <v:shape id="_x0000_s1089" type="#_x0000_t75" style="position:absolute;left:5960;top:10977;width:4224;height:2816;mso-position-horizontal-relative:text;mso-position-vertical-relative:text">
              <v:imagedata r:id="rId20" o:title="IMG_9106"/>
            </v:shape>
          </v:group>
        </w:pict>
      </w:r>
    </w:p>
    <w:p w14:paraId="4A99816E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E07454E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7FAB433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DFF3E6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59CA3A3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3E58F7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3E7D0C6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F411BFC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FDB8D81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4D06A7B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A919147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D7F2B28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A7799F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DF1854F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593D230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2F32E8B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64D3954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B9D1326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3F46528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D98CE5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1FEED1A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BDAFC54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0EDBFC" w14:textId="77777777" w:rsidR="00EA02B6" w:rsidRDefault="00EA02B6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41A389A" w14:textId="77777777" w:rsidR="00C34991" w:rsidRPr="00C34991" w:rsidRDefault="00C34991" w:rsidP="00C34991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การทำขนมโค</w:t>
      </w:r>
      <w:r w:rsidR="00FA45C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และจัดชุดอาหารว่าง</w:t>
      </w:r>
    </w:p>
    <w:p w14:paraId="6CFA2EB4" w14:textId="77777777" w:rsidR="00FA45CD" w:rsidRDefault="00FA45C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4DEA986" w14:textId="77777777" w:rsidR="00460430" w:rsidRDefault="004264DA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5706B">
        <w:rPr>
          <w:rFonts w:ascii="TH SarabunPSK" w:eastAsia="Times New Roman" w:hAnsi="TH SarabunPSK" w:cs="TH SarabunPSK" w:hint="cs"/>
          <w:sz w:val="32"/>
          <w:szCs w:val="32"/>
          <w:cs/>
        </w:rPr>
        <w:t>หลัง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จาก</w:t>
      </w:r>
      <w:r w:rsidR="00B5706B">
        <w:rPr>
          <w:rFonts w:ascii="TH SarabunPSK" w:eastAsia="Times New Roman" w:hAnsi="TH SarabunPSK" w:cs="TH SarabunPSK" w:hint="cs"/>
          <w:sz w:val="32"/>
          <w:szCs w:val="32"/>
          <w:cs/>
        </w:rPr>
        <w:t>ทำขนมเจาะหู และขนมโคแล้ว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ออกเดินทางต่อไปยังบ้านสว่างอารมณ์ ตำบลชะแล้ ถึงที่หมายเวลา 11.15 น.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เตรียมทำแกงคั่วหัวโหนดกับกุ้ง และผัดผักบุ้งนา ส่วน</w:t>
      </w:r>
      <w:r w:rsidR="00FA45CD">
        <w:rPr>
          <w:rFonts w:ascii="TH SarabunPSK" w:eastAsia="Times New Roman" w:hAnsi="TH SarabunPSK" w:cs="TH SarabunPSK" w:hint="cs"/>
          <w:sz w:val="32"/>
          <w:szCs w:val="32"/>
          <w:cs/>
        </w:rPr>
        <w:t>อาหารหลัก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มื้อ</w:t>
      </w:r>
      <w:r w:rsidR="003B431C">
        <w:rPr>
          <w:rFonts w:ascii="TH SarabunPSK" w:eastAsia="Times New Roman" w:hAnsi="TH SarabunPSK" w:cs="TH SarabunPSK" w:hint="cs"/>
          <w:sz w:val="32"/>
          <w:szCs w:val="32"/>
          <w:cs/>
        </w:rPr>
        <w:t>กลางวัน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จะทำสำเร็จมาแล้วจากครัวใบโหนด</w:t>
      </w:r>
      <w:r w:rsidR="00FA45C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กิจกรรมก่อนเที่ยงที่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ร่วม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กัน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เตรียมอาหาร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เริ่ม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ตั้งแต่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ไป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ปีนต้นโหนด เก็บลูกโหนด เก็บผักบุ้ง มาเตรียม ขูดมะพร้าว ทำเค</w:t>
      </w:r>
      <w:r w:rsidR="00D4715A">
        <w:rPr>
          <w:rFonts w:ascii="TH SarabunPSK" w:eastAsia="Times New Roman" w:hAnsi="TH SarabunPSK" w:cs="TH SarabunPSK"/>
          <w:sz w:val="32"/>
          <w:szCs w:val="32"/>
          <w:cs/>
        </w:rPr>
        <w:t>รื่องแกง</w:t>
      </w:r>
    </w:p>
    <w:p w14:paraId="7D1A5683" w14:textId="77777777" w:rsidR="006A371C" w:rsidRDefault="00E67A0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8311514">
          <v:shape id="_x0000_s1091" type="#_x0000_t75" style="position:absolute;left:0;text-align:left;margin-left:-.6pt;margin-top:5.9pt;width:211.2pt;height:140.8pt;z-index:251742208;mso-position-horizontal-relative:text;mso-position-vertical-relative:text">
            <v:imagedata r:id="rId21" o:title="IMG_9194"/>
          </v:shape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E027BFB">
          <v:shape id="_x0000_s1093" type="#_x0000_t75" style="position:absolute;left:0;text-align:left;margin-left:212.95pt;margin-top:5.9pt;width:211.2pt;height:140.8pt;z-index:251743232;mso-position-horizontal-relative:text;mso-position-vertical-relative:text">
            <v:imagedata r:id="rId22" o:title="IMG_9232"/>
          </v:shape>
        </w:pict>
      </w:r>
    </w:p>
    <w:p w14:paraId="7675E1D0" w14:textId="77777777" w:rsidR="006A371C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364DD14" w14:textId="77777777" w:rsidR="006A371C" w:rsidRPr="00FA45CD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40"/>
          <w:szCs w:val="40"/>
        </w:rPr>
      </w:pPr>
    </w:p>
    <w:p w14:paraId="6F820D1F" w14:textId="77777777" w:rsidR="006A371C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3E5BB0" w14:textId="77777777" w:rsidR="006A371C" w:rsidRPr="00FA45CD" w:rsidRDefault="006A37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25071D6" w14:textId="77777777" w:rsidR="00FA45CD" w:rsidRDefault="00FA45C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2C052B" w14:textId="77777777" w:rsidR="00FA45CD" w:rsidRDefault="00FA45C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CF2812" w14:textId="77777777" w:rsidR="00FA45CD" w:rsidRPr="00FA45CD" w:rsidRDefault="00FA45C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4138A4" w14:textId="77777777" w:rsidR="006A371C" w:rsidRPr="00FA45CD" w:rsidRDefault="00FA45CD" w:rsidP="00FA45C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FA45C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ลองปีนเก็บลูกโหนดมาทำอาหาร</w:t>
      </w:r>
      <w:r w:rsidR="003B431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กลางวัน</w:t>
      </w:r>
      <w:r w:rsidR="006A371C" w:rsidRPr="00FA45C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14:paraId="7926E063" w14:textId="77777777" w:rsidR="00D4715A" w:rsidRDefault="00E67A0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pict w14:anchorId="605B0C3F">
          <v:group id="_x0000_s1109" style="position:absolute;left:0;text-align:left;margin-left:0;margin-top:4.4pt;width:423.1pt;height:209pt;z-index:251751424" coordorigin="1701,1192" coordsize="8462,4180">
            <v:shape id="_x0000_s1094" type="#_x0000_t75" style="position:absolute;left:3848;top:1888;width:4167;height:2778;rotation:270;mso-position-horizontal-relative:text;mso-position-vertical-relative:text">
              <v:imagedata r:id="rId23" o:title="IMG_9238"/>
            </v:shape>
            <v:shape id="_x0000_s1095" type="#_x0000_t75" style="position:absolute;left:6690;top:1900;width:4167;height:2778;rotation:270;mso-position-horizontal-relative:text;mso-position-vertical-relative:text">
              <v:imagedata r:id="rId24" o:title="IMG_9249"/>
            </v:shape>
            <v:shape id="_x0000_s1096" type="#_x0000_t75" style="position:absolute;left:1006;top:1887;width:4167;height:2778;rotation:270;mso-position-horizontal-relative:text;mso-position-vertical-relative:text">
              <v:imagedata r:id="rId25" o:title="IMG_9241"/>
            </v:shape>
          </v:group>
        </w:pict>
      </w:r>
    </w:p>
    <w:p w14:paraId="637B3D0F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9E25579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AF5C172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10B1EFC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2B08AF4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9CF9193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10938F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5F9C903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A15FDE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E79127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DB86647" w14:textId="77777777" w:rsidR="001D5ED2" w:rsidRDefault="00E67A0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FF1B258">
          <v:shape id="_x0000_s1103" type="#_x0000_t75" style="position:absolute;left:0;text-align:left;margin-left:33.4pt;margin-top:16.6pt;width:353.45pt;height:171.8pt;z-index:251815936;mso-position-horizontal-relative:text;mso-position-vertical-relative:text">
            <v:imagedata r:id="rId26" o:title="20181124_120836"/>
          </v:shape>
        </w:pict>
      </w:r>
    </w:p>
    <w:p w14:paraId="163874DB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E7BED7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910A4E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6454820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ECBBC9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ECBE6D" w14:textId="77777777" w:rsidR="00FA45CD" w:rsidRDefault="00FA45C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3521C1C" w14:textId="77777777" w:rsidR="00FA45CD" w:rsidRDefault="00FA45C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00D4712" w14:textId="77777777" w:rsidR="00FA45CD" w:rsidRDefault="00FA45C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86C62C4" w14:textId="77777777" w:rsidR="00FA45CD" w:rsidRDefault="00FA45CD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115E240" w14:textId="77777777" w:rsidR="001D5ED2" w:rsidRDefault="00E67A0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6538B33">
          <v:group id="_x0000_s1102" style="position:absolute;left:0;text-align:left;margin-left:-1.1pt;margin-top:13.45pt;width:424.2pt;height:283.65pt;z-index:251736064" coordorigin="1701,1229" coordsize="8484,5673">
            <v:shape id="_x0000_s1098" type="#_x0000_t75" style="position:absolute;left:1701;top:1229;width:4224;height:2816;mso-position-horizontal-relative:text;mso-position-vertical-relative:text">
              <v:imagedata r:id="rId27" o:title="IMG_9152"/>
            </v:shape>
            <v:shape id="_x0000_s1099" type="#_x0000_t75" style="position:absolute;left:5961;top:1229;width:4224;height:2816;mso-position-horizontal-relative:text;mso-position-vertical-relative:text">
              <v:imagedata r:id="rId28" o:title="IMG_9153"/>
            </v:shape>
            <v:shape id="_x0000_s1100" type="#_x0000_t75" style="position:absolute;left:1701;top:4086;width:4224;height:2816;mso-position-horizontal-relative:text;mso-position-vertical-relative:text">
              <v:imagedata r:id="rId29" o:title="IMG_9167"/>
            </v:shape>
            <v:shape id="_x0000_s1101" type="#_x0000_t75" style="position:absolute;left:5958;top:4086;width:4224;height:2816;mso-position-horizontal-relative:text;mso-position-vertical-relative:text">
              <v:imagedata r:id="rId30" o:title="IMG_9161"/>
            </v:shape>
          </v:group>
        </w:pict>
      </w:r>
    </w:p>
    <w:p w14:paraId="4F95A46A" w14:textId="77777777" w:rsidR="00261289" w:rsidRDefault="0026128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AD15751" w14:textId="77777777" w:rsidR="001D5ED2" w:rsidRDefault="001D5ED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C0F8BFB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B79CF96" w14:textId="77777777" w:rsidR="001D0C52" w:rsidRPr="00FA45CD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28"/>
        </w:rPr>
      </w:pPr>
    </w:p>
    <w:p w14:paraId="1B1D7833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498F3AC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C901B4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C52FF4D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7190D8D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29DF99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73B059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D410FE9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40C45B9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5DB8925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2294076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39AB78B" w14:textId="77777777" w:rsidR="001D0C52" w:rsidRDefault="001D0C52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80570B" w14:textId="77777777" w:rsidR="00C96AAE" w:rsidRPr="00FA45CD" w:rsidRDefault="00FA45CD" w:rsidP="00FA45CD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เก็บโหนด เก็บผักบุ้ง </w:t>
      </w:r>
      <w:r w:rsidR="003B431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แล้ว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ไป</w:t>
      </w:r>
      <w:r w:rsidR="003B431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เตรียม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อาหาร</w:t>
      </w:r>
      <w:r w:rsidR="003B431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กลางวัน</w:t>
      </w:r>
    </w:p>
    <w:p w14:paraId="03980B1B" w14:textId="77777777" w:rsidR="00460430" w:rsidRPr="00503F8B" w:rsidRDefault="004264DA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ได้กินอาหารกลางวันช่วง 13.00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-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14.00 น.</w:t>
      </w:r>
      <w:r w:rsidR="003B431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จากนั้น 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ไป</w:t>
      </w:r>
      <w:r w:rsidR="003B431C">
        <w:rPr>
          <w:rFonts w:ascii="TH SarabunPSK" w:eastAsia="Times New Roman" w:hAnsi="TH SarabunPSK" w:cs="TH SarabunPSK" w:hint="cs"/>
          <w:sz w:val="32"/>
          <w:szCs w:val="32"/>
          <w:cs/>
        </w:rPr>
        <w:t>เรียนรู้การ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ถอนกล้าและปักดำกล้าในนา</w:t>
      </w:r>
    </w:p>
    <w:p w14:paraId="7AEEB092" w14:textId="77777777" w:rsidR="003B431C" w:rsidRDefault="00E67A0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E0FE3F8">
          <v:shape id="_x0000_s1104" type="#_x0000_t75" style="position:absolute;left:0;text-align:left;margin-left:22.85pt;margin-top:12.8pt;width:378.05pt;height:183.75pt;z-index:251816960;mso-position-horizontal-relative:text;mso-position-vertical-relative:text">
            <v:imagedata r:id="rId31" o:title="20181124_142507"/>
          </v:shape>
        </w:pict>
      </w:r>
    </w:p>
    <w:p w14:paraId="31F8BFDC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EE52746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82085CB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2B97CAA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0F036EA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A77687B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F00D61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13DFBC9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1F114AE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B315B4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954609A" w14:textId="77777777" w:rsidR="003B431C" w:rsidRPr="003B431C" w:rsidRDefault="003B431C" w:rsidP="003B431C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ประสบการณ์ในนาข้าว</w:t>
      </w:r>
    </w:p>
    <w:p w14:paraId="250AC5FE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95A7725" w14:textId="77777777" w:rsidR="00460430" w:rsidRPr="00503F8B" w:rsidRDefault="004264DA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เวลาประมาณ 15.00 น. ไปผัดน้ำตาล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โตนดให้</w:t>
      </w:r>
      <w:r w:rsidR="00460430" w:rsidRPr="00503F8B">
        <w:rPr>
          <w:rFonts w:ascii="TH SarabunPSK" w:eastAsia="Times New Roman" w:hAnsi="TH SarabunPSK" w:cs="TH SarabunPSK"/>
          <w:sz w:val="32"/>
          <w:szCs w:val="32"/>
          <w:cs/>
        </w:rPr>
        <w:t>เป็นน้ำตาลแว่นและน้ำตาลผง ไปดูการขึ้นโหนด ถึงเวลา 16.10 น. จึงเดินทางกลับไปครัวใบโหนด ถึงครัวใบโหนดเวลา 16.20 น.</w:t>
      </w:r>
    </w:p>
    <w:p w14:paraId="0E998011" w14:textId="77777777" w:rsidR="00C96AAE" w:rsidRDefault="00E67A09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62A95CA9">
          <v:group id="_x0000_s1114" style="position:absolute;left:0;text-align:left;margin-left:1.95pt;margin-top:11.55pt;width:424.4pt;height:286.45pt;z-index:251739136" coordorigin="1740,7001" coordsize="8488,5729">
            <v:shape id="_x0000_s1105" type="#_x0000_t75" style="position:absolute;left:1740;top:7016;width:2778;height:5714;mso-position-horizontal-relative:text;mso-position-vertical-relative:text">
              <v:imagedata r:id="rId32" o:title="20181124_151620"/>
            </v:shape>
            <v:shape id="_x0000_s1106" type="#_x0000_t75" style="position:absolute;left:4595;top:7001;width:2778;height:5715;mso-position-horizontal-relative:text;mso-position-vertical-relative:text">
              <v:imagedata r:id="rId33" o:title="20181124_152511"/>
            </v:shape>
            <v:shape id="_x0000_s1107" type="#_x0000_t75" style="position:absolute;left:7450;top:7001;width:2778;height:5715;mso-position-horizontal-relative:text;mso-position-vertical-relative:text">
              <v:imagedata r:id="rId34" o:title="20181124_150724"/>
            </v:shape>
          </v:group>
        </w:pict>
      </w:r>
    </w:p>
    <w:p w14:paraId="31D2B370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B3AB06B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58EE5D2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61360F6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07B95A2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2840A5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344B6C9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E250360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CFF6937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746009" w14:textId="77777777" w:rsidR="00C03110" w:rsidRDefault="00C03110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4951941" w14:textId="77777777" w:rsidR="00C03110" w:rsidRDefault="00C03110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F6A051" w14:textId="77777777" w:rsidR="00C03110" w:rsidRDefault="00C03110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E7104C4" w14:textId="77777777" w:rsidR="00C03110" w:rsidRDefault="00C03110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0D095AB" w14:textId="77777777" w:rsidR="00C96AAE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D0A7905" w14:textId="77777777" w:rsidR="00C96AAE" w:rsidRPr="003B431C" w:rsidRDefault="00C96AAE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56"/>
          <w:szCs w:val="56"/>
        </w:rPr>
      </w:pPr>
    </w:p>
    <w:p w14:paraId="05D17BA1" w14:textId="77777777" w:rsidR="00C96AAE" w:rsidRPr="003B431C" w:rsidRDefault="003B431C" w:rsidP="003B431C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แปรรูปน้ำตาลโตนด</w:t>
      </w:r>
    </w:p>
    <w:p w14:paraId="5080758D" w14:textId="77777777" w:rsidR="003B431C" w:rsidRDefault="003B431C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B2A868D" w14:textId="77777777" w:rsidR="00460430" w:rsidRPr="00503F8B" w:rsidRDefault="00D4715A" w:rsidP="00503F8B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5F0862">
        <w:rPr>
          <w:rFonts w:ascii="TH SarabunPSK" w:eastAsia="Times New Roman" w:hAnsi="TH SarabunPSK" w:cs="TH SarabunPSK"/>
          <w:sz w:val="32"/>
          <w:szCs w:val="32"/>
          <w:cs/>
        </w:rPr>
        <w:t>ประชุมสรุปสิ่งที่ได้ท่องเที่ยว เรียนรู้ และความคิดเห็นที่มีต่อการจัดการท่องเที่ยว ก่อนเดินทางกลับ ได้สัมผัสภูมิปัญญาการทำนาปลอดสารพิษ การขึ้นตาลโตนด การผัดน้ำผึ้งโหนด และการทำน้ำตาลโหนดผง</w:t>
      </w:r>
    </w:p>
    <w:p w14:paraId="5978B161" w14:textId="77777777" w:rsidR="009E3E0A" w:rsidRDefault="009E3E0A" w:rsidP="003B431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0639AE48" w14:textId="77777777" w:rsidR="009E3E0A" w:rsidRPr="006343D5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1" w:name="_Hlk9543417"/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6.2 </w:t>
      </w:r>
      <w:r w:rsidRPr="009E3E0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การทดลองท่องเที่ยว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อำเภอ</w:t>
      </w:r>
      <w:r w:rsidRPr="009E3E0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กระแสสินธุ์</w:t>
      </w:r>
    </w:p>
    <w:p w14:paraId="6DDFC40A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70A334" w14:textId="564A3AEA" w:rsidR="009E3E0A" w:rsidRPr="00503F8B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25 พ.ย. 61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ab/>
        <w:t>จัดการ</w:t>
      </w:r>
      <w:bookmarkEnd w:id="1"/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ท่องเที่ยวพื้นที่ที่ 2 บ้านเขาใน กระแสสินธุ์</w:t>
      </w:r>
    </w:p>
    <w:p w14:paraId="4831C733" w14:textId="77777777" w:rsidR="005723D2" w:rsidRDefault="005723D2" w:rsidP="005723D2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78818C3" w14:textId="0C00C1CF" w:rsidR="009E3E0A" w:rsidRDefault="005723D2" w:rsidP="000E5C48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 w:rsidR="009E3E0A" w:rsidRPr="00B56824">
        <w:rPr>
          <w:rFonts w:ascii="TH SarabunPSK" w:eastAsia="Times New Roman" w:hAnsi="TH SarabunPSK" w:cs="TH SarabunPSK"/>
          <w:sz w:val="32"/>
          <w:szCs w:val="32"/>
          <w:cs/>
        </w:rPr>
        <w:t>นัดรถตู้รับ</w:t>
      </w:r>
      <w:r w:rsidR="009E3E0A" w:rsidRPr="00B56824">
        <w:rPr>
          <w:rFonts w:ascii="TH SarabunPSK" w:eastAsia="Times New Roman" w:hAnsi="TH SarabunPSK" w:cs="TH SarabunPSK" w:hint="cs"/>
          <w:sz w:val="32"/>
          <w:szCs w:val="32"/>
          <w:cs/>
        </w:rPr>
        <w:t>สมาชิกบางราย เริ่มตั้งแต่</w:t>
      </w:r>
      <w:r w:rsidR="009E3E0A" w:rsidRPr="00B56824">
        <w:rPr>
          <w:rFonts w:ascii="TH SarabunPSK" w:eastAsia="Times New Roman" w:hAnsi="TH SarabunPSK" w:cs="TH SarabunPSK"/>
          <w:sz w:val="32"/>
          <w:szCs w:val="32"/>
          <w:cs/>
        </w:rPr>
        <w:t>เวลา 07.30 น. ไป</w:t>
      </w:r>
      <w:r w:rsidR="009E3E0A" w:rsidRPr="00B56824">
        <w:rPr>
          <w:rFonts w:ascii="TH SarabunPSK" w:eastAsia="Times New Roman" w:hAnsi="TH SarabunPSK" w:cs="TH SarabunPSK" w:hint="cs"/>
          <w:sz w:val="32"/>
          <w:szCs w:val="32"/>
          <w:cs/>
        </w:rPr>
        <w:t>พบกันที่</w:t>
      </w:r>
      <w:r w:rsidR="009E3E0A" w:rsidRPr="00B56824">
        <w:rPr>
          <w:rFonts w:ascii="TH SarabunPSK" w:eastAsia="Times New Roman" w:hAnsi="TH SarabunPSK" w:cs="TH SarabunPSK"/>
          <w:sz w:val="32"/>
          <w:szCs w:val="32"/>
          <w:cs/>
        </w:rPr>
        <w:t>สถาบันทักษิณคดีศึกษา เวลา 8.</w:t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="009E3E0A" w:rsidRPr="00B56824">
        <w:rPr>
          <w:rFonts w:ascii="TH SarabunPSK" w:eastAsia="Times New Roman" w:hAnsi="TH SarabunPSK" w:cs="TH SarabunPSK"/>
          <w:sz w:val="32"/>
          <w:szCs w:val="32"/>
          <w:cs/>
        </w:rPr>
        <w:t>0 น.</w:t>
      </w:r>
      <w:r w:rsidR="009E3E0A" w:rsidRPr="00B5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เมื่อพร้อมกันแล้วใน</w:t>
      </w:r>
      <w:r w:rsidR="009E3E0A" w:rsidRPr="00B56824">
        <w:rPr>
          <w:rFonts w:ascii="TH SarabunPSK" w:eastAsia="Times New Roman" w:hAnsi="TH SarabunPSK" w:cs="TH SarabunPSK"/>
          <w:sz w:val="32"/>
          <w:szCs w:val="32"/>
          <w:cs/>
        </w:rPr>
        <w:t>เวลา 8.45 น. ออกเดินทางจากสถาบันทักษิณคดีศึกษา ถึง</w:t>
      </w:r>
      <w:r w:rsidR="009E3E0A" w:rsidRPr="00503F8B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  <w:r w:rsidR="009E3E0A">
        <w:rPr>
          <w:rFonts w:ascii="TH SarabunPSK" w:eastAsia="Times New Roman" w:hAnsi="TH SarabunPSK" w:cs="TH SarabunPSK"/>
          <w:sz w:val="32"/>
          <w:szCs w:val="32"/>
          <w:cs/>
        </w:rPr>
        <w:t>เวลา 09.30 น.</w:t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ตามกำหนดการใหม่ ดังนี้</w:t>
      </w:r>
    </w:p>
    <w:p w14:paraId="2B2AC330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8ED3D1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08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08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>ลงทะเบียน ณ สถาบันทักษิณคดีศึกษา</w:t>
      </w:r>
    </w:p>
    <w:p w14:paraId="5C60C86C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08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09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45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>เดินทางมาถึงศูนย์การเรียนรู้บ้านเขาใน</w:t>
      </w:r>
    </w:p>
    <w:p w14:paraId="07F5CCBA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09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45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 xml:space="preserve"> น. 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>พักรับประทานอาหารว่าง (มะพร้าวน้ำหอม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7BBBA7DA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ชี้แจงวัตถุประสงค์</w:t>
      </w:r>
    </w:p>
    <w:p w14:paraId="69233D72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>เรียนรู้ความเป็นมาของศูนย์การเรียนรู้บ้านเขาใน ที่มาของแหล่งอาหารในชุมชน</w:t>
      </w:r>
    </w:p>
    <w:p w14:paraId="07F923F2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>เรียนรู้การทำหนมดู หนมลูกโหนดเทะสด และการทำอาหารพื้นบ้าน</w:t>
      </w:r>
    </w:p>
    <w:p w14:paraId="7BE4B31B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(แกงส้มปลาช่อนผักลิ้น ต้มยำกุ้งน้ำใส)</w:t>
      </w:r>
    </w:p>
    <w:p w14:paraId="0FB81BDB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 xml:space="preserve">น. 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พักรับประทานอาหารกลางวัน </w:t>
      </w:r>
    </w:p>
    <w:p w14:paraId="25115C94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(ข้าว แกงส้มปลาช่อนผักลิ้น ต้มยำกุ้งน้ำใส แกงน้ำเคย หนางบนไฟ</w:t>
      </w:r>
    </w:p>
    <w:p w14:paraId="26196033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ปลาช่อนแดดเดียวทอด หนมลูกโหนดน้ำเทะสด กล้วยบวชชี หนมดู</w:t>
      </w:r>
    </w:p>
    <w:p w14:paraId="368C547A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ผลไม้มะละกอ และน้ำดื่มกระแสสินธุ์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40919EE4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>ท่องเที่ยวในชุมชนบ้านเขารัดปูน ตามสโลแกน</w:t>
      </w:r>
    </w:p>
    <w:p w14:paraId="2D89711D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“ชมตาลหมื่นต้น ชมนกหมื่นตัว ชมบัวหมื่นดอก”</w:t>
      </w:r>
    </w:p>
    <w:p w14:paraId="0CC528AD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- ไหว้พระขอพรเพื่อความเป็นสิริมงคล ณ วัดรัตนาราม เขารัดปูน</w:t>
      </w:r>
    </w:p>
    <w:p w14:paraId="02B61EBD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- ชมวิว ณ จุดชมตาลหมื่นต้น บนยอดเขารัดปูน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บ้านเขาใน</w:t>
      </w:r>
    </w:p>
    <w:p w14:paraId="1FC5DA61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- ชมนกหมื่นตัวและบัวหมื่นดอก ณ กระพังบัวบ้านเขาใน</w:t>
      </w:r>
    </w:p>
    <w:p w14:paraId="04578B0B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927F92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927F92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>สรุปสิ่งที่ได้รับ / ความประทับใจจากกิจกรรมการเรียนรู้</w:t>
      </w:r>
    </w:p>
    <w:p w14:paraId="2D7DDA46" w14:textId="77777777" w:rsidR="009E3E0A" w:rsidRPr="00927F92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927F92">
        <w:rPr>
          <w:rFonts w:ascii="TH SarabunPSK" w:eastAsia="Times New Roman" w:hAnsi="TH SarabunPSK" w:cs="TH SarabunPSK"/>
          <w:sz w:val="32"/>
          <w:szCs w:val="32"/>
          <w:cs/>
        </w:rPr>
        <w:tab/>
        <w:t>เดินทางกลับ</w:t>
      </w:r>
    </w:p>
    <w:p w14:paraId="502B6886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C55C641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>นางสาวนทีธรรม ทองเนื้อแข็ง ผู้ใหญ่บ้านเขาใน บริการน้ำมะพร้าวสด</w:t>
      </w:r>
      <w:r w:rsidR="00C11AF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กล่าวต้อนรับ </w:t>
      </w:r>
      <w:r w:rsidR="00C11AF2">
        <w:rPr>
          <w:rFonts w:ascii="TH SarabunPSK" w:eastAsia="Times New Roman" w:hAnsi="TH SarabunPSK" w:cs="TH SarabunPSK" w:hint="cs"/>
          <w:sz w:val="32"/>
          <w:szCs w:val="32"/>
          <w:cs/>
        </w:rPr>
        <w:t>แล้ว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ออกตัวว่า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ยังไม่มีประสบการณ์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ในการจัดการท่องเที่ยว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คณะนี้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เป็นคณะแรกที่มาเที่ยวภายหลังการเป็นหมู่บ้านท่องเที่ยว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OTOP 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นวัตวิถี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ภายใต้การสนับสนุนของสำนักงานพัฒนาชุมชนจังหวัดสงขลา</w:t>
      </w:r>
    </w:p>
    <w:p w14:paraId="71A382D4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8DEE957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กิจกรรมแรก </w:t>
      </w:r>
      <w:r>
        <w:rPr>
          <w:rFonts w:ascii="TH SarabunPSK" w:eastAsia="Times New Roman" w:hAnsi="TH SarabunPSK" w:cs="TH SarabunPSK"/>
          <w:sz w:val="32"/>
          <w:szCs w:val="32"/>
          <w:cs/>
        </w:rPr>
        <w:t>ไปกวนขนมดู ขูดมะพร้าว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ไปจับปลา </w:t>
      </w:r>
      <w:r>
        <w:rPr>
          <w:rFonts w:ascii="TH SarabunPSK" w:eastAsia="Times New Roman" w:hAnsi="TH SarabunPSK" w:cs="TH SarabunPSK"/>
          <w:sz w:val="32"/>
          <w:szCs w:val="32"/>
          <w:cs/>
        </w:rPr>
        <w:t>และ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เตรียมอาหารด้วยกัน</w:t>
      </w:r>
    </w:p>
    <w:p w14:paraId="0AAA7EDB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 wp14:anchorId="269AB224" wp14:editId="17B0DB0F">
            <wp:simplePos x="0" y="0"/>
            <wp:positionH relativeFrom="column">
              <wp:posOffset>3175</wp:posOffset>
            </wp:positionH>
            <wp:positionV relativeFrom="paragraph">
              <wp:posOffset>124460</wp:posOffset>
            </wp:positionV>
            <wp:extent cx="2782570" cy="1854835"/>
            <wp:effectExtent l="0" t="0" r="0" b="0"/>
            <wp:wrapNone/>
            <wp:docPr id="14" name="Picture 14" descr="IMG_9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IMG_955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854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76D088F7" wp14:editId="3923669D">
            <wp:simplePos x="0" y="0"/>
            <wp:positionH relativeFrom="column">
              <wp:posOffset>2833370</wp:posOffset>
            </wp:positionH>
            <wp:positionV relativeFrom="paragraph">
              <wp:posOffset>124460</wp:posOffset>
            </wp:positionV>
            <wp:extent cx="1259840" cy="2592070"/>
            <wp:effectExtent l="0" t="0" r="0" b="0"/>
            <wp:wrapNone/>
            <wp:docPr id="13" name="Picture 13" descr="20181125_110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20181125_11072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2592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55520" behindDoc="0" locked="0" layoutInCell="1" allowOverlap="1" wp14:anchorId="1E246AAE" wp14:editId="761D6049">
            <wp:simplePos x="0" y="0"/>
            <wp:positionH relativeFrom="column">
              <wp:posOffset>4127500</wp:posOffset>
            </wp:positionH>
            <wp:positionV relativeFrom="paragraph">
              <wp:posOffset>125095</wp:posOffset>
            </wp:positionV>
            <wp:extent cx="1259840" cy="2591435"/>
            <wp:effectExtent l="0" t="0" r="0" b="0"/>
            <wp:wrapNone/>
            <wp:docPr id="12" name="Picture 12" descr="20181125_11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20181125_11115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259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15FA4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04EE662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E8DBDF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947E28A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5CA98FA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047EBA5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1751EC" w14:textId="77777777" w:rsidR="009E3E0A" w:rsidRPr="00503F8B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FAE7FDC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6003D0DF" wp14:editId="0D70DAB3">
            <wp:simplePos x="0" y="0"/>
            <wp:positionH relativeFrom="column">
              <wp:posOffset>2719705</wp:posOffset>
            </wp:positionH>
            <wp:positionV relativeFrom="paragraph">
              <wp:posOffset>59690</wp:posOffset>
            </wp:positionV>
            <wp:extent cx="2682240" cy="1788160"/>
            <wp:effectExtent l="0" t="0" r="3810" b="2540"/>
            <wp:wrapNone/>
            <wp:docPr id="11" name="Picture 11" descr="IMG_9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MG_96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56544" behindDoc="0" locked="0" layoutInCell="1" allowOverlap="1" wp14:anchorId="3D82B6C8" wp14:editId="5AAAE182">
            <wp:simplePos x="0" y="0"/>
            <wp:positionH relativeFrom="column">
              <wp:posOffset>-3810</wp:posOffset>
            </wp:positionH>
            <wp:positionV relativeFrom="paragraph">
              <wp:posOffset>59690</wp:posOffset>
            </wp:positionV>
            <wp:extent cx="2682240" cy="1788160"/>
            <wp:effectExtent l="0" t="0" r="3810" b="2540"/>
            <wp:wrapNone/>
            <wp:docPr id="10" name="Picture 10" descr="IMG_9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G_959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BEC71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B5A9CDE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E40C71D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62394E7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E143503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429ECA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ED27809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B53C424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689A23AC" wp14:editId="7C576974">
            <wp:simplePos x="0" y="0"/>
            <wp:positionH relativeFrom="column">
              <wp:posOffset>2703830</wp:posOffset>
            </wp:positionH>
            <wp:positionV relativeFrom="paragraph">
              <wp:posOffset>32385</wp:posOffset>
            </wp:positionV>
            <wp:extent cx="2682240" cy="1788160"/>
            <wp:effectExtent l="0" t="0" r="3810" b="2540"/>
            <wp:wrapNone/>
            <wp:docPr id="9" name="Picture 9" descr="IMG_9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MG_96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40757D87" wp14:editId="765D7D94">
            <wp:simplePos x="0" y="0"/>
            <wp:positionH relativeFrom="column">
              <wp:posOffset>0</wp:posOffset>
            </wp:positionH>
            <wp:positionV relativeFrom="paragraph">
              <wp:posOffset>32385</wp:posOffset>
            </wp:positionV>
            <wp:extent cx="2682240" cy="1788160"/>
            <wp:effectExtent l="0" t="0" r="3810" b="2540"/>
            <wp:wrapNone/>
            <wp:docPr id="8" name="Picture 8" descr="IMG_9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IMG_96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86EDF" w14:textId="77777777" w:rsidR="009E3E0A" w:rsidRPr="0081243D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DE23A07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D8F04B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F87273D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EF93FA0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B0ACF9E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8CBA8DC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819A5D7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58592" behindDoc="0" locked="0" layoutInCell="1" allowOverlap="1" wp14:anchorId="7BA7994A" wp14:editId="67B095E7">
            <wp:simplePos x="0" y="0"/>
            <wp:positionH relativeFrom="column">
              <wp:posOffset>2715260</wp:posOffset>
            </wp:positionH>
            <wp:positionV relativeFrom="paragraph">
              <wp:posOffset>6985</wp:posOffset>
            </wp:positionV>
            <wp:extent cx="2682240" cy="1788160"/>
            <wp:effectExtent l="0" t="0" r="3810" b="2540"/>
            <wp:wrapNone/>
            <wp:docPr id="7" name="Picture 7" descr="IMG_9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IMG_958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57568" behindDoc="0" locked="0" layoutInCell="1" allowOverlap="1" wp14:anchorId="7C73C004" wp14:editId="7F9A5861">
            <wp:simplePos x="0" y="0"/>
            <wp:positionH relativeFrom="column">
              <wp:posOffset>-3810</wp:posOffset>
            </wp:positionH>
            <wp:positionV relativeFrom="paragraph">
              <wp:posOffset>6985</wp:posOffset>
            </wp:positionV>
            <wp:extent cx="2682240" cy="1788160"/>
            <wp:effectExtent l="0" t="0" r="3810" b="2540"/>
            <wp:wrapNone/>
            <wp:docPr id="6" name="Picture 6" descr="IMG_9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IMG_960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BD922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C5D7C1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2F2B7E4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858930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1ECA45E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E6A9140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9531BB0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5F3D760D" wp14:editId="53E6B174">
            <wp:simplePos x="0" y="0"/>
            <wp:positionH relativeFrom="column">
              <wp:posOffset>2710815</wp:posOffset>
            </wp:positionH>
            <wp:positionV relativeFrom="paragraph">
              <wp:posOffset>215265</wp:posOffset>
            </wp:positionV>
            <wp:extent cx="2682240" cy="1788160"/>
            <wp:effectExtent l="0" t="0" r="3810" b="2540"/>
            <wp:wrapNone/>
            <wp:docPr id="5" name="Picture 5" descr="IMG_9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IMG_96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54329C16" wp14:editId="349AD5E1">
            <wp:simplePos x="0" y="0"/>
            <wp:positionH relativeFrom="column">
              <wp:posOffset>-5715</wp:posOffset>
            </wp:positionH>
            <wp:positionV relativeFrom="paragraph">
              <wp:posOffset>215265</wp:posOffset>
            </wp:positionV>
            <wp:extent cx="2682240" cy="1788160"/>
            <wp:effectExtent l="0" t="0" r="3810" b="2540"/>
            <wp:wrapNone/>
            <wp:docPr id="4" name="Picture 4" descr="IMG_9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MG_96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78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A2E2B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2A9EB6F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BB9C38F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9034AC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7416E4C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311BD9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B061D30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49A8D9B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3764F9" w14:textId="77777777" w:rsidR="009E3E0A" w:rsidRPr="003B0E3C" w:rsidRDefault="003B0E3C" w:rsidP="003B0E3C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สนุกกับการทำขนมและอาหาร</w:t>
      </w:r>
      <w:r w:rsidRPr="003B0E3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ที่ศูนย์การเรียนรู้บ้านเขาใน</w:t>
      </w:r>
    </w:p>
    <w:p w14:paraId="3029936D" w14:textId="77777777" w:rsidR="009E3E0A" w:rsidRPr="00F02E2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14"/>
          <w:szCs w:val="14"/>
        </w:rPr>
      </w:pPr>
    </w:p>
    <w:p w14:paraId="460996D0" w14:textId="77777777" w:rsidR="001F712D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>การเรียนรู้ส่วนใหญ่ดำเนินการ</w:t>
      </w:r>
      <w:bookmarkStart w:id="2" w:name="_Hlk9625416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ที่ศูนย์การเรียนรู้บ้านเขาใน </w:t>
      </w:r>
      <w:bookmarkEnd w:id="2"/>
      <w:r>
        <w:rPr>
          <w:rFonts w:ascii="TH SarabunPSK" w:eastAsia="Times New Roman" w:hAnsi="TH SarabunPSK" w:cs="TH SarabunPSK" w:hint="cs"/>
          <w:sz w:val="32"/>
          <w:szCs w:val="32"/>
          <w:cs/>
        </w:rPr>
        <w:t>ยังไม่มีฐานการเรียนรู้กระจายตัวในชุมชนเหมือบครัวใบโหนด สิงหนคร จึง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เป็นการพูดคุย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ระหว่างการเตียมอาหารกลางวัน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มากกว่า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ได้แลกเปลี่ยนประสบการณ์กันหลายเรื่อง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โดยเฉพาะการท่องเที่ยวในเที่ยวนี้ “มีผู้รู้” จากหลายส่วน หากไม่นับรวมผู้ใหญ่ตาล นางสาวนทีธรรม ทองเนื้อแข็ง ซึ่งอธิบายถึงภูมิปัญญาของบรรพบุรุษที่ทำอาหาร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และขนมที่อุดมไปด้วยพลังงาน เช่น ขนมดู ซึ่งเป็นประเภทแป้งและน้ำตาล ให้พลังงานอย่างรวดเร็ว เหมาะกับชุมชนเกษตรกรรมที่ต้องออกไปทำงาน</w:t>
      </w:r>
    </w:p>
    <w:p w14:paraId="78EB77B6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นักท่องเที่ยวกลุ่มนี้ยังมีคุณโจ้ นายปิยะศักดิ์ สุขแก้ว เจ้าของเว็ปไซต์ กิมหยง ดอทคอม สะท้อนแนวคิดในการนำเสนอความน่าสนใจด้านวัฒนธรรม ซึ่งยอมรับว่า ผู้คนส่วนมากยังไม่ค่อยทราบถึงความสำคัญ และจะพยายามเปิดพื้นที่ด้านนี้เพิ่มขึ้น</w:t>
      </w:r>
    </w:p>
    <w:p w14:paraId="7C5C6C43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0B23CF5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นายกิตธนา สุบรรพวงศ์ กรรมการ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สมาคมสมาพันธ์ธุรกิจการท่องเที่ยวจังหวัดสงขลา ซึ่งมีประสบการณ์ชีวิตในคาบสมุทรสทิงพระมาก่อน ให้ข้อมูล ความรู้ในเรื่องวัตถุดิบและวิธีการปรุง แลกเปลี่ยนกันระหว่างการทำอาหาร</w:t>
      </w:r>
    </w:p>
    <w:p w14:paraId="50D924CC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657CE1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อ.โต นายเทพรัตน์ จันทพันธ์ ผู้อำนวยการวิทยาลัยภูมิปัญญาชุมชน ผู้มีประสบการณ์เรื่องข้าวพื้นบ้าน ได้ให้ข้อคิดเห็นในการพัฒนาพันธุ์ข้าวของชุมชน</w:t>
      </w:r>
    </w:p>
    <w:p w14:paraId="11748FB8" w14:textId="55F18C14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FBA405D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อ.ธีระ จันทิปะ นักวิชาการจากสถาบันทักษิณคดีศึกษา ให้ข้อมูลที่มาของขนมดู ว่าเป็นขนมโบราณที่ยังคงหลงเหลืออยู่ ทำขึ้นเพื่อบูชาพระพิฆเนศ ในสมัยที่ฮินดู และพราหมณ์ ครอบคลุมทั่วพื้นที่คาบสมุทรสทิงพระ</w:t>
      </w:r>
    </w:p>
    <w:p w14:paraId="6744044D" w14:textId="77777777" w:rsidR="001F712D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65F9FB" w14:textId="21361FE9" w:rsidR="009E3E0A" w:rsidRPr="00B218F3" w:rsidRDefault="001F712D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ในตอนท้าย ได้มีโอกาสแลกเปลี่ยนความคิดเห็นกับเจ้าบ้านอีกรายที่ตามมาสมทบ เป็นผู้ทำ </w:t>
      </w:r>
      <w:r w:rsidR="009E3E0A">
        <w:rPr>
          <w:rFonts w:ascii="TH SarabunPSK" w:eastAsia="Times New Roman" w:hAnsi="TH SarabunPSK" w:cs="TH SarabunPSK"/>
          <w:sz w:val="32"/>
          <w:szCs w:val="32"/>
        </w:rPr>
        <w:t xml:space="preserve">Facebook </w:t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“</w:t>
      </w:r>
      <w:r w:rsidR="009E3E0A" w:rsidRPr="00B218F3">
        <w:rPr>
          <w:rFonts w:ascii="TH SarabunPSK" w:eastAsia="Times New Roman" w:hAnsi="TH SarabunPSK" w:cs="TH SarabunPSK"/>
          <w:sz w:val="32"/>
          <w:szCs w:val="32"/>
          <w:cs/>
        </w:rPr>
        <w:t>ที่นี</w:t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่</w:t>
      </w:r>
      <w:r w:rsidR="009E3E0A" w:rsidRPr="00B218F3">
        <w:rPr>
          <w:rFonts w:ascii="TH SarabunPSK" w:eastAsia="Times New Roman" w:hAnsi="TH SarabunPSK" w:cs="TH SarabunPSK"/>
          <w:sz w:val="32"/>
          <w:szCs w:val="32"/>
          <w:cs/>
        </w:rPr>
        <w:t>เกาะใหญ่ สวยสุดแห่งลุ่มน้ำทะเลสาบสงขลา</w:t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>” เพื่อชวนเที่ยวเกาะใหญ่ กระแสสินธุ์</w:t>
      </w:r>
    </w:p>
    <w:p w14:paraId="5E33DD43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BC2D55" w14:textId="3472FB32" w:rsidR="003B0E3C" w:rsidRDefault="000E5C48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820032" behindDoc="1" locked="0" layoutInCell="1" allowOverlap="1" wp14:anchorId="330BE311" wp14:editId="3A1B86EE">
            <wp:simplePos x="0" y="0"/>
            <wp:positionH relativeFrom="column">
              <wp:posOffset>-3810</wp:posOffset>
            </wp:positionH>
            <wp:positionV relativeFrom="page">
              <wp:posOffset>5325110</wp:posOffset>
            </wp:positionV>
            <wp:extent cx="5394960" cy="5203825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520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3CF1F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4CDCFC7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A8ADFA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02741DC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D16804C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344A253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B142545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EE676C0" w14:textId="77777777" w:rsidR="00F02E24" w:rsidRDefault="00F02E24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665D73" w14:textId="77777777" w:rsidR="00F02E24" w:rsidRDefault="00F02E24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1BB303" w14:textId="77777777" w:rsidR="00F02E24" w:rsidRDefault="00F02E24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5AF3058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CDE4090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55FAEAD" w14:textId="77777777" w:rsidR="00F02E24" w:rsidRDefault="00F02E24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BCFEF0" w14:textId="77777777" w:rsidR="00F02E24" w:rsidRDefault="00F02E24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8CF9BB" w14:textId="77777777" w:rsidR="00F02E24" w:rsidRDefault="00F02E24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554BC9" w14:textId="77777777" w:rsidR="00F02E24" w:rsidRDefault="00F02E24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491120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B22A775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B7EFB23" w14:textId="77777777" w:rsidR="003B0E3C" w:rsidRDefault="003B0E3C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753A12" w14:textId="41FA5198" w:rsidR="009E3E0A" w:rsidRDefault="009E3E0A" w:rsidP="00F02E2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>หลังอาหารกลางวัน ใน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ตอนบ่าย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เดินทาง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ไปชมทิวทัศน์</w:t>
      </w:r>
      <w:r w:rsidR="001F712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ที่จุดชมวิวตาลหมื่นต้นบนเขารัดปูน </w:t>
      </w:r>
      <w:r w:rsidR="003B0E3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ชมพรุบัวหลากสีบ้านเขาใน ชมบรรยากาศริมทะเลสาบสงขลา 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และเดินทางกลับ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ประชุมกันในรถตู้ขากลับ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เปรียบเทียบกับการท่องเที่ยวในวันแรกที่มีกิจกรรมมาก ค่อนข้างเหนื่อย แต่ได้ลงมือปฏิบัติมาก ต่างกับวันนี้ ไม่เหนื่อย ได้ประสบการ์ด้านอาหารในภาคเช้า และเที่ยวชมทิวทัศน์ในภาคบ่าย</w:t>
      </w:r>
    </w:p>
    <w:p w14:paraId="1EE4263B" w14:textId="3B191C98" w:rsidR="000E5C48" w:rsidRDefault="000E5C48" w:rsidP="00F02E2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F02E24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527680" behindDoc="1" locked="0" layoutInCell="1" allowOverlap="1" wp14:anchorId="71C9A7B5" wp14:editId="543635AD">
            <wp:simplePos x="0" y="0"/>
            <wp:positionH relativeFrom="column">
              <wp:posOffset>6793</wp:posOffset>
            </wp:positionH>
            <wp:positionV relativeFrom="page">
              <wp:posOffset>1903657</wp:posOffset>
            </wp:positionV>
            <wp:extent cx="5331125" cy="2530308"/>
            <wp:effectExtent l="0" t="0" r="3175" b="381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955" cy="252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46D40" w14:textId="77777777" w:rsidR="000E5C48" w:rsidRDefault="000E5C48" w:rsidP="00F02E2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79FF770" w14:textId="77777777" w:rsidR="000E5C48" w:rsidRPr="00F02E24" w:rsidRDefault="000E5C48" w:rsidP="00F02E24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9417B89" w14:textId="7B4BE290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402D1D0C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1DC02CE1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70866D35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7018704E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74994975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37A407B6" w14:textId="77777777" w:rsidR="00F02E24" w:rsidRPr="00F02E24" w:rsidRDefault="0020324F" w:rsidP="0020324F">
      <w:pPr>
        <w:tabs>
          <w:tab w:val="left" w:pos="5595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AC8B4D9" w14:textId="77777777" w:rsidR="00F02E24" w:rsidRPr="0020324F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70CEB99A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45B341CE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08F0553B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0702604D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01350F5E" w14:textId="77777777" w:rsidR="00F02E24" w:rsidRPr="00F02E24" w:rsidRDefault="00F02E24" w:rsidP="00F02E24">
      <w:pPr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F02E2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ทัศนียภาพจากจุดชมวิวตาลหมื่นต้นบนเขารัดปูน</w:t>
      </w:r>
    </w:p>
    <w:p w14:paraId="6B9B2EC3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531776" behindDoc="1" locked="0" layoutInCell="1" allowOverlap="1" wp14:anchorId="3C20C038" wp14:editId="4F7AFE42">
            <wp:simplePos x="0" y="0"/>
            <wp:positionH relativeFrom="column">
              <wp:posOffset>5715</wp:posOffset>
            </wp:positionH>
            <wp:positionV relativeFrom="page">
              <wp:posOffset>4695826</wp:posOffset>
            </wp:positionV>
            <wp:extent cx="5398770" cy="255270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5DCFB9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18F6CC58" w14:textId="77777777" w:rsidR="00F02E24" w:rsidRPr="00F02E24" w:rsidRDefault="00F02E24" w:rsidP="00F02E24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4F0A012B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4DDBA71C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7EA6CADD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5FC17D7D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1CF81255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73E40C42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0EB747D3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284B2945" w14:textId="77777777" w:rsidR="00F02E24" w:rsidRPr="0020324F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28"/>
        </w:rPr>
      </w:pPr>
    </w:p>
    <w:p w14:paraId="667AF7B5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24"/>
          <w:szCs w:val="24"/>
        </w:rPr>
      </w:pPr>
    </w:p>
    <w:p w14:paraId="167DCB13" w14:textId="77777777" w:rsidR="00F02E24" w:rsidRPr="00F02E24" w:rsidRDefault="00F02E24" w:rsidP="00F02E24">
      <w:pPr>
        <w:spacing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พรุบัวหลากสีบ้านเขาใน</w:t>
      </w:r>
    </w:p>
    <w:p w14:paraId="72E45617" w14:textId="77777777" w:rsidR="00F02E24" w:rsidRPr="00F02E24" w:rsidRDefault="0020324F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3C79029E" wp14:editId="09663CAC">
                <wp:simplePos x="0" y="0"/>
                <wp:positionH relativeFrom="page">
                  <wp:posOffset>1085850</wp:posOffset>
                </wp:positionH>
                <wp:positionV relativeFrom="page">
                  <wp:posOffset>7562850</wp:posOffset>
                </wp:positionV>
                <wp:extent cx="5406390" cy="1788160"/>
                <wp:effectExtent l="0" t="0" r="3810" b="254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6390" cy="1788160"/>
                          <a:chOff x="0" y="0"/>
                          <a:chExt cx="5406390" cy="178816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IMG_994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150" y="0"/>
                            <a:ext cx="2682240" cy="1788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 descr="IMG_9658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1788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4BE0CFD" id="Group 63" o:spid="_x0000_s1026" style="position:absolute;margin-left:85.5pt;margin-top:595.5pt;width:425.7pt;height:140.8pt;z-index:251766784;mso-position-horizontal-relative:page;mso-position-vertical-relative:page" coordsize="54063,17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">
                <v:shape id="Picture 2" o:spid="_x0000_s1027" type="#_x0000_t75" alt="IMG_9944" style="position:absolute;left:27241;width:26822;height:17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">
                  <v:imagedata r:id="rId55" o:title="IMG_9944"/>
                </v:shape>
                <v:shape id="Picture 3" o:spid="_x0000_s1028" type="#_x0000_t75" alt="IMG_9658" style="position:absolute;width:26822;height:17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">
                  <v:imagedata r:id="rId56" o:title="IMG_9658"/>
                </v:shape>
                <w10:wrap anchorx="page" anchory="page"/>
              </v:group>
            </w:pict>
          </mc:Fallback>
        </mc:AlternateContent>
      </w:r>
    </w:p>
    <w:p w14:paraId="3CC7A76B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526E7F79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741D295C" w14:textId="77777777" w:rsidR="00F02E24" w:rsidRPr="00F02E24" w:rsidRDefault="00F02E24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17DB902B" w14:textId="77777777" w:rsidR="0020324F" w:rsidRPr="00F02E24" w:rsidRDefault="0020324F" w:rsidP="00F02E24">
      <w:pPr>
        <w:spacing w:line="240" w:lineRule="auto"/>
        <w:contextualSpacing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0CBB7751" w14:textId="13290E3C" w:rsidR="009E3E0A" w:rsidRPr="006343D5" w:rsidRDefault="009E3E0A" w:rsidP="000E5C4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3" w:name="_Hlk9543639"/>
      <w:r w:rsidRPr="00F02E2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6.3 การทดลองท่องเที่ยว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อำเภอ</w:t>
      </w:r>
      <w:r w:rsidRPr="009E3E0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สทิงพระ</w:t>
      </w:r>
    </w:p>
    <w:p w14:paraId="0EDD2935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bookmarkEnd w:id="3"/>
    <w:p w14:paraId="5582945E" w14:textId="77777777" w:rsidR="009E3E0A" w:rsidRPr="00503F8B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503F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ธันวาคม 2561</w:t>
      </w:r>
    </w:p>
    <w:p w14:paraId="0D82CA3F" w14:textId="6E8F2CDD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1 ธ.ค. 61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ab/>
        <w:t>จัดการท่องเที่ยวพื้นที่ที่ 3 ศูนย์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การ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เรียนรู้ภูมิปัญญาชาวบก สทิงพระ</w:t>
      </w:r>
    </w:p>
    <w:p w14:paraId="6D957C2B" w14:textId="77777777" w:rsidR="0020324F" w:rsidRDefault="0020324F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0D17D08" w14:textId="3F770B55" w:rsidR="009E3E0A" w:rsidRDefault="0020324F" w:rsidP="000E5C48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 w:rsidR="009E3E0A" w:rsidRPr="00B56824">
        <w:rPr>
          <w:rFonts w:ascii="TH SarabunPSK" w:eastAsia="Times New Roman" w:hAnsi="TH SarabunPSK" w:cs="TH SarabunPSK"/>
          <w:sz w:val="32"/>
          <w:szCs w:val="32"/>
          <w:cs/>
        </w:rPr>
        <w:t>เวลา 8.45 น. ออกเดินทางจากสถาบันทักษิณคดีศึกษา ถึง</w:t>
      </w:r>
      <w:r w:rsidR="009E3E0A" w:rsidRPr="000E7D5D">
        <w:rPr>
          <w:rFonts w:ascii="TH SarabunPSK" w:eastAsia="Times New Roman" w:hAnsi="TH SarabunPSK" w:cs="TH SarabunPSK"/>
          <w:sz w:val="32"/>
          <w:szCs w:val="32"/>
          <w:cs/>
        </w:rPr>
        <w:t>ศูนย์</w:t>
      </w:r>
      <w:r w:rsidR="009E3E0A" w:rsidRPr="000E7D5D">
        <w:rPr>
          <w:rFonts w:ascii="TH SarabunPSK" w:eastAsia="Times New Roman" w:hAnsi="TH SarabunPSK" w:cs="TH SarabunPSK" w:hint="cs"/>
          <w:sz w:val="32"/>
          <w:szCs w:val="32"/>
          <w:cs/>
        </w:rPr>
        <w:t>การ</w:t>
      </w:r>
      <w:r w:rsidR="009E3E0A">
        <w:rPr>
          <w:rFonts w:ascii="TH SarabunPSK" w:eastAsia="Times New Roman" w:hAnsi="TH SarabunPSK" w:cs="TH SarabunPSK"/>
          <w:sz w:val="32"/>
          <w:szCs w:val="32"/>
          <w:cs/>
        </w:rPr>
        <w:t>เรียนรู้ภูมิปัญญาชาวบก</w:t>
      </w:r>
      <w:r w:rsidR="009E3E0A" w:rsidRPr="00503F8B">
        <w:rPr>
          <w:rFonts w:ascii="TH SarabunPSK" w:eastAsia="Times New Roman" w:hAnsi="TH SarabunPSK" w:cs="TH SarabunPSK"/>
          <w:sz w:val="32"/>
          <w:szCs w:val="32"/>
          <w:cs/>
        </w:rPr>
        <w:t>ใน</w:t>
      </w:r>
      <w:r w:rsidR="009E3E0A">
        <w:rPr>
          <w:rFonts w:ascii="TH SarabunPSK" w:eastAsia="Times New Roman" w:hAnsi="TH SarabunPSK" w:cs="TH SarabunPSK"/>
          <w:sz w:val="32"/>
          <w:szCs w:val="32"/>
          <w:cs/>
        </w:rPr>
        <w:t>เวลา 09.30 น.</w:t>
      </w:r>
      <w:r w:rsidR="009E3E0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ตามกำหนดการใหม่ ดังนี้</w:t>
      </w:r>
    </w:p>
    <w:p w14:paraId="4FB64BA3" w14:textId="77777777" w:rsidR="000D4FCE" w:rsidRDefault="000D4FCE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F807ABE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08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08.30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ลงทะเบียน ณ สถาบันทักษิณคดีศึกษา</w:t>
      </w:r>
    </w:p>
    <w:p w14:paraId="1EF18C4A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08.30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09.30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เดินทางมาถึ</w:t>
      </w:r>
      <w:r>
        <w:rPr>
          <w:rFonts w:ascii="TH SarabunPSK" w:eastAsia="Times New Roman" w:hAnsi="TH SarabunPSK" w:cs="TH SarabunPSK"/>
          <w:sz w:val="32"/>
          <w:szCs w:val="32"/>
          <w:cs/>
        </w:rPr>
        <w:t>งศูนย์การเรียนรู้ภูมิปัญญาชาวบก</w:t>
      </w:r>
    </w:p>
    <w:p w14:paraId="339FAE61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09.30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09.35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ชี้แจงวัตถุประสงค์</w:t>
      </w:r>
    </w:p>
    <w:p w14:paraId="0FF17B42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09.35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t>–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10.00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เรียนรู้ตำนานศูนย์ฯ / ตำนานชุมชนชาวบก และวิถีโหนด-นา-เล </w:t>
      </w:r>
    </w:p>
    <w:p w14:paraId="3E125969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อันเป็นทุนทางธรรมชาติของชุมชน</w:t>
      </w:r>
    </w:p>
    <w:p w14:paraId="60FCE117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พักรับประทานอาหารว่าง (น้ำตาลสด ขนมลูกตาล)</w:t>
      </w:r>
    </w:p>
    <w:p w14:paraId="6054284A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20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เรียนรู้การทำขนมคนที และการทำไข่ครอบ</w:t>
      </w:r>
    </w:p>
    <w:p w14:paraId="179A7F2B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  <w:t>พักรับประทานอาหารกลางวัน</w:t>
      </w:r>
    </w:p>
    <w:p w14:paraId="1D0D57C2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(ข้าวมันแกงไก่ ผลไม้ถั่วนก น้ำสมุนไพรจากผลฟักข้าว และอัญชั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มะนาว</w:t>
      </w:r>
      <w:r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23EC7DBA" w14:textId="77777777" w:rsidR="009E3E0A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ลงพื้นที่เรียนรู้การเคี่ยวน้ำผึ้งโหนด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กินตังเมตาลโตนดจากขอบกระทะ</w:t>
      </w:r>
    </w:p>
    <w:p w14:paraId="42A010A7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กินน้ำตาลสดจากต้น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กินลูกตาลสดแบบบ้านบ้านโดยแคว็กยุม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B0D04">
        <w:rPr>
          <w:rFonts w:ascii="TH SarabunPSK" w:eastAsia="Times New Roman" w:hAnsi="TH SarabunPSK" w:cs="TH SarabunPSK"/>
          <w:sz w:val="32"/>
          <w:szCs w:val="32"/>
        </w:rPr>
        <w:t>(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ใต้ต้นโหนดในนา)</w:t>
      </w:r>
    </w:p>
    <w:p w14:paraId="11ABA678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EB0D04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EB0D04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สรุปสิ่งที่ได้รับ/ความประทับใจจากกิจกรรมการเรียนรู้</w:t>
      </w:r>
    </w:p>
    <w:p w14:paraId="011E0E3B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พักรับประทานอาหารว่าง ขนมลูกโหนดน้ำเท่ะสด</w:t>
      </w:r>
    </w:p>
    <w:p w14:paraId="7914AF98" w14:textId="77777777" w:rsidR="009E3E0A" w:rsidRPr="00EB0D04" w:rsidRDefault="009E3E0A" w:rsidP="009E3E0A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30</w:t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B0D04">
        <w:rPr>
          <w:rFonts w:ascii="TH SarabunPSK" w:eastAsia="Times New Roman" w:hAnsi="TH SarabunPSK" w:cs="TH SarabunPSK"/>
          <w:sz w:val="32"/>
          <w:szCs w:val="32"/>
          <w:cs/>
        </w:rPr>
        <w:tab/>
        <w:t>เดินทางกลับ</w:t>
      </w:r>
    </w:p>
    <w:p w14:paraId="29A142F9" w14:textId="77777777" w:rsidR="0066528D" w:rsidRDefault="009E3E0A" w:rsidP="0066528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2A9306ED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9856" behindDoc="0" locked="0" layoutInCell="1" allowOverlap="1" wp14:anchorId="2E39261A" wp14:editId="6177821E">
            <wp:simplePos x="0" y="0"/>
            <wp:positionH relativeFrom="column">
              <wp:posOffset>2722245</wp:posOffset>
            </wp:positionH>
            <wp:positionV relativeFrom="paragraph">
              <wp:posOffset>71120</wp:posOffset>
            </wp:positionV>
            <wp:extent cx="2682240" cy="2007870"/>
            <wp:effectExtent l="0" t="0" r="3810" b="0"/>
            <wp:wrapNone/>
            <wp:docPr id="33" name="Picture 33" descr="DSC02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SC0292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40C7AE76" wp14:editId="477CBE7B">
            <wp:simplePos x="0" y="0"/>
            <wp:positionH relativeFrom="column">
              <wp:posOffset>0</wp:posOffset>
            </wp:positionH>
            <wp:positionV relativeFrom="paragraph">
              <wp:posOffset>71120</wp:posOffset>
            </wp:positionV>
            <wp:extent cx="2682240" cy="2007870"/>
            <wp:effectExtent l="0" t="0" r="3810" b="0"/>
            <wp:wrapNone/>
            <wp:docPr id="32" name="Picture 32" descr="DSC02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SC0291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D7BF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0A0369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D31819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F45BC19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14DEC09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565171F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34D1DC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F63B757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F7D7D51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0880" behindDoc="0" locked="0" layoutInCell="1" allowOverlap="1" wp14:anchorId="17A457D1" wp14:editId="16C9AC51">
            <wp:simplePos x="0" y="0"/>
            <wp:positionH relativeFrom="column">
              <wp:posOffset>3625850</wp:posOffset>
            </wp:positionH>
            <wp:positionV relativeFrom="paragraph">
              <wp:posOffset>50165</wp:posOffset>
            </wp:positionV>
            <wp:extent cx="1764030" cy="2353310"/>
            <wp:effectExtent l="0" t="0" r="7620" b="8890"/>
            <wp:wrapNone/>
            <wp:docPr id="31" name="Picture 31" descr="25611201_181201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25611201_181201_000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51E46C87" wp14:editId="43244D5C">
            <wp:simplePos x="0" y="0"/>
            <wp:positionH relativeFrom="column">
              <wp:posOffset>1817370</wp:posOffset>
            </wp:positionH>
            <wp:positionV relativeFrom="paragraph">
              <wp:posOffset>50165</wp:posOffset>
            </wp:positionV>
            <wp:extent cx="1764030" cy="2353310"/>
            <wp:effectExtent l="0" t="0" r="7620" b="8890"/>
            <wp:wrapNone/>
            <wp:docPr id="30" name="Picture 30" descr="25611201_181201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25611201_181201_000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2928" behindDoc="0" locked="0" layoutInCell="1" allowOverlap="1" wp14:anchorId="62B8A5DA" wp14:editId="60BF7775">
            <wp:simplePos x="0" y="0"/>
            <wp:positionH relativeFrom="column">
              <wp:posOffset>0</wp:posOffset>
            </wp:positionH>
            <wp:positionV relativeFrom="paragraph">
              <wp:posOffset>44450</wp:posOffset>
            </wp:positionV>
            <wp:extent cx="1764030" cy="2353310"/>
            <wp:effectExtent l="0" t="0" r="7620" b="8890"/>
            <wp:wrapNone/>
            <wp:docPr id="29" name="Picture 29" descr="25611201_181201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25611201_181201_000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D57CD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85E4956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30375F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C8E3CC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D7C9FF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6D2105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986727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CBA0EB2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D2A01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354CC53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2C56A67C" wp14:editId="133DBADE">
            <wp:simplePos x="0" y="0"/>
            <wp:positionH relativeFrom="column">
              <wp:posOffset>4074160</wp:posOffset>
            </wp:positionH>
            <wp:positionV relativeFrom="paragraph">
              <wp:posOffset>149225</wp:posOffset>
            </wp:positionV>
            <wp:extent cx="1313815" cy="2702560"/>
            <wp:effectExtent l="0" t="0" r="635" b="2540"/>
            <wp:wrapNone/>
            <wp:docPr id="28" name="Picture 28" descr="20181201_132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20181201_13293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270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423685A1" wp14:editId="40B1470F">
            <wp:simplePos x="0" y="0"/>
            <wp:positionH relativeFrom="column">
              <wp:posOffset>2716530</wp:posOffset>
            </wp:positionH>
            <wp:positionV relativeFrom="paragraph">
              <wp:posOffset>149225</wp:posOffset>
            </wp:positionV>
            <wp:extent cx="1313815" cy="2702560"/>
            <wp:effectExtent l="0" t="0" r="635" b="2540"/>
            <wp:wrapNone/>
            <wp:docPr id="27" name="Picture 27" descr="20181201_132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20181201_13252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270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6000" behindDoc="0" locked="0" layoutInCell="1" allowOverlap="1" wp14:anchorId="6BFFCE8F" wp14:editId="4FA4220F">
            <wp:simplePos x="0" y="0"/>
            <wp:positionH relativeFrom="column">
              <wp:posOffset>1348105</wp:posOffset>
            </wp:positionH>
            <wp:positionV relativeFrom="paragraph">
              <wp:posOffset>142875</wp:posOffset>
            </wp:positionV>
            <wp:extent cx="1313815" cy="2702560"/>
            <wp:effectExtent l="0" t="0" r="635" b="2540"/>
            <wp:wrapNone/>
            <wp:docPr id="26" name="Picture 26" descr="20181201_13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20181201_13175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270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3952" behindDoc="0" locked="0" layoutInCell="1" allowOverlap="1" wp14:anchorId="66BB78AE" wp14:editId="4111A63E">
            <wp:simplePos x="0" y="0"/>
            <wp:positionH relativeFrom="column">
              <wp:posOffset>-1270</wp:posOffset>
            </wp:positionH>
            <wp:positionV relativeFrom="paragraph">
              <wp:posOffset>141605</wp:posOffset>
            </wp:positionV>
            <wp:extent cx="1313815" cy="2702560"/>
            <wp:effectExtent l="0" t="0" r="635" b="2540"/>
            <wp:wrapNone/>
            <wp:docPr id="25" name="Picture 25" descr="20181201_13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20181201_13155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2702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F85E9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5311BDB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065CB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201FF1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762841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DF33F4C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7D01FD9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62AE7B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2CC9F0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EFE343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92656A1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ED65C37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5D237C1A" wp14:editId="355CDAA5">
            <wp:simplePos x="0" y="0"/>
            <wp:positionH relativeFrom="column">
              <wp:posOffset>2698750</wp:posOffset>
            </wp:positionH>
            <wp:positionV relativeFrom="paragraph">
              <wp:posOffset>124460</wp:posOffset>
            </wp:positionV>
            <wp:extent cx="2682240" cy="2007870"/>
            <wp:effectExtent l="0" t="0" r="3810" b="0"/>
            <wp:wrapNone/>
            <wp:docPr id="24" name="Picture 24" descr="DSC02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SC0294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8048" behindDoc="0" locked="0" layoutInCell="1" allowOverlap="1" wp14:anchorId="463CC6AE" wp14:editId="249ED9C7">
            <wp:simplePos x="0" y="0"/>
            <wp:positionH relativeFrom="column">
              <wp:posOffset>0</wp:posOffset>
            </wp:positionH>
            <wp:positionV relativeFrom="paragraph">
              <wp:posOffset>124460</wp:posOffset>
            </wp:positionV>
            <wp:extent cx="2682240" cy="2007870"/>
            <wp:effectExtent l="0" t="0" r="3810" b="0"/>
            <wp:wrapNone/>
            <wp:docPr id="23" name="Picture 23" descr="DSC0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SC0293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CA23F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08EC88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66E63D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9B866B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4808758" w14:textId="77777777" w:rsidR="0066528D" w:rsidRDefault="0066528D" w:rsidP="0066528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41D517F4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81120" behindDoc="0" locked="0" layoutInCell="1" allowOverlap="1" wp14:anchorId="7D157597" wp14:editId="3B4D1AF1">
            <wp:simplePos x="0" y="0"/>
            <wp:positionH relativeFrom="column">
              <wp:posOffset>2744470</wp:posOffset>
            </wp:positionH>
            <wp:positionV relativeFrom="paragraph">
              <wp:posOffset>71120</wp:posOffset>
            </wp:positionV>
            <wp:extent cx="2682240" cy="2007870"/>
            <wp:effectExtent l="0" t="0" r="3810" b="0"/>
            <wp:wrapNone/>
            <wp:docPr id="22" name="Picture 22" descr="DSC02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SC0294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80096" behindDoc="0" locked="0" layoutInCell="1" allowOverlap="1" wp14:anchorId="180F5769" wp14:editId="1F99120A">
            <wp:simplePos x="0" y="0"/>
            <wp:positionH relativeFrom="column">
              <wp:posOffset>0</wp:posOffset>
            </wp:positionH>
            <wp:positionV relativeFrom="paragraph">
              <wp:posOffset>69215</wp:posOffset>
            </wp:positionV>
            <wp:extent cx="2682240" cy="2007870"/>
            <wp:effectExtent l="0" t="0" r="3810" b="0"/>
            <wp:wrapNone/>
            <wp:docPr id="21" name="Picture 21" descr="DSC02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SC0293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4D571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F7D15CE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CBA8428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6CEA58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F66F687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C0C7A9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5C82C74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B5E350E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264EE6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83168" behindDoc="0" locked="0" layoutInCell="1" allowOverlap="1" wp14:anchorId="4E55DAA1" wp14:editId="4EB139E4">
            <wp:simplePos x="0" y="0"/>
            <wp:positionH relativeFrom="column">
              <wp:posOffset>2744470</wp:posOffset>
            </wp:positionH>
            <wp:positionV relativeFrom="paragraph">
              <wp:posOffset>83820</wp:posOffset>
            </wp:positionV>
            <wp:extent cx="2682240" cy="2007870"/>
            <wp:effectExtent l="0" t="0" r="3810" b="0"/>
            <wp:wrapNone/>
            <wp:docPr id="20" name="Picture 20" descr="DSC02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SC0295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82144" behindDoc="0" locked="0" layoutInCell="1" allowOverlap="1" wp14:anchorId="0006ACC9" wp14:editId="1B1F3D0A">
            <wp:simplePos x="0" y="0"/>
            <wp:positionH relativeFrom="column">
              <wp:posOffset>0</wp:posOffset>
            </wp:positionH>
            <wp:positionV relativeFrom="paragraph">
              <wp:posOffset>88900</wp:posOffset>
            </wp:positionV>
            <wp:extent cx="2682240" cy="2007870"/>
            <wp:effectExtent l="0" t="0" r="3810" b="0"/>
            <wp:wrapNone/>
            <wp:docPr id="19" name="Picture 19" descr="DSC0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SC0296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DAE4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2041377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6B9A1E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8043B3B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561011B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57424E7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3B87F52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7F9389D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EFDD858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18756DF2" wp14:editId="6C079EB3">
            <wp:simplePos x="0" y="0"/>
            <wp:positionH relativeFrom="column">
              <wp:posOffset>2729865</wp:posOffset>
            </wp:positionH>
            <wp:positionV relativeFrom="paragraph">
              <wp:posOffset>80645</wp:posOffset>
            </wp:positionV>
            <wp:extent cx="2682240" cy="2007870"/>
            <wp:effectExtent l="0" t="0" r="3810" b="0"/>
            <wp:wrapNone/>
            <wp:docPr id="18" name="Picture 18" descr="DSC02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SC0295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 wp14:anchorId="7B60254C" wp14:editId="3283C095">
            <wp:simplePos x="0" y="0"/>
            <wp:positionH relativeFrom="column">
              <wp:posOffset>0</wp:posOffset>
            </wp:positionH>
            <wp:positionV relativeFrom="paragraph">
              <wp:posOffset>80645</wp:posOffset>
            </wp:positionV>
            <wp:extent cx="2682240" cy="2007870"/>
            <wp:effectExtent l="0" t="0" r="3810" b="0"/>
            <wp:wrapNone/>
            <wp:docPr id="17" name="Picture 17" descr="DSC02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SC0297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184CE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30AEB3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1AAD707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20804C2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8AB3875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BA199E7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19A02A1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63D5A2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D0782BD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1D929E40" wp14:editId="1CCDB9A5">
            <wp:simplePos x="0" y="0"/>
            <wp:positionH relativeFrom="column">
              <wp:posOffset>774329</wp:posOffset>
            </wp:positionH>
            <wp:positionV relativeFrom="paragraph">
              <wp:posOffset>78105</wp:posOffset>
            </wp:positionV>
            <wp:extent cx="3867075" cy="2898475"/>
            <wp:effectExtent l="0" t="0" r="635" b="0"/>
            <wp:wrapNone/>
            <wp:docPr id="15" name="Picture 15" descr="S__297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S__297370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075" cy="289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F732B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B61D851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3B46EE5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0F2E5F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D72AA90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30604B2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EEE4D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FCE3DEA" w14:textId="77777777" w:rsidR="0066528D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62A05C3" w14:textId="77777777" w:rsidR="0066528D" w:rsidRPr="00EB0D04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52BD5D1" w14:textId="77777777" w:rsidR="0066528D" w:rsidRDefault="0066528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0DB693D0" w14:textId="77777777" w:rsidR="000D7F52" w:rsidRDefault="000D4FCE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นักท่องเที่ยวอาสาสมัครในวันนี้มีการคละกันอย่างน่าสนใจ </w:t>
      </w:r>
      <w:r w:rsidR="000D7F52">
        <w:rPr>
          <w:rFonts w:ascii="TH SarabunPSK" w:eastAsia="Times New Roman" w:hAnsi="TH SarabunPSK" w:cs="TH SarabunPSK" w:hint="cs"/>
          <w:sz w:val="32"/>
          <w:szCs w:val="32"/>
          <w:cs/>
        </w:rPr>
        <w:t>จาก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ชมรมผู้สูงอายุ ม.อ.</w:t>
      </w:r>
      <w:r w:rsidR="000D7F5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จากนิสิตมหาวิทยาลัยทักษิณ จากสมาคมสมาพันธ์ธุรกิจการท่องเที่ยวจังหวัดสงขลา จากเว็บไซท์กิมหยงดอทคอม และจากบุคลากรสถาบันทักษิณคดีศึกษา</w:t>
      </w:r>
    </w:p>
    <w:p w14:paraId="305140B8" w14:textId="77777777" w:rsidR="000D7F52" w:rsidRDefault="000D7F52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82CA87D" w14:textId="77777777" w:rsidR="004A12A4" w:rsidRDefault="000D7F52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เริ่มจากการบรรยายโดยครูฑูรย์ หรืออาจารย์ไพฑูรย์ ศิริรักษ์ </w:t>
      </w:r>
      <w:r w:rsidR="004A12A4">
        <w:rPr>
          <w:rFonts w:ascii="TH SarabunPSK" w:eastAsia="Times New Roman" w:hAnsi="TH SarabunPSK" w:cs="TH SarabunPSK" w:hint="cs"/>
          <w:sz w:val="32"/>
          <w:szCs w:val="32"/>
          <w:cs/>
        </w:rPr>
        <w:t>ถึงแนวคิดในการตั้งและดำเนินงานศูนย์การเรียนรู้ภูมิปัญญาชาวบก วิถีโหนด - นา - เล การบรรยายค่อนข้างใช้เวลานานกว่า 1 ชั่วโมง ก่อนที่จะได้เปลี่ยนอิริยาบถไปพักรับประทานอาหารว่างและเรียนรู้การทำอาหารและขนม</w:t>
      </w:r>
    </w:p>
    <w:p w14:paraId="24488E7E" w14:textId="77777777" w:rsidR="004A12A4" w:rsidRDefault="004A12A4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8F2B67" w14:textId="77777777" w:rsidR="000D4FCE" w:rsidRDefault="004A12A4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หลังอาหารกลางวัน ครูฑูรย์นำคณะนักท่องเที่ยวเดินข้ามถนน เข้าซอยเยื้องกับศูนย์</w:t>
      </w:r>
      <w:r w:rsidRPr="004A12A4">
        <w:rPr>
          <w:rFonts w:ascii="TH SarabunPSK" w:eastAsia="Times New Roman" w:hAnsi="TH SarabunPSK" w:cs="TH SarabunPSK" w:hint="cs"/>
          <w:sz w:val="32"/>
          <w:szCs w:val="32"/>
          <w:cs/>
        </w:rPr>
        <w:t>การเรียนรู้ภูมิปัญญาชาวบก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เลาะไปตามคันนา ไปสัมผัสกับการชิมตาลโตนดสดๆ ชมการทำน้ำตาลแว่น</w:t>
      </w:r>
    </w:p>
    <w:p w14:paraId="2580C7AA" w14:textId="77777777" w:rsidR="004A12A4" w:rsidRDefault="004A12A4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87895E7" w14:textId="77777777" w:rsidR="004A12A4" w:rsidRDefault="004A12A4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ตอนท้ายของการท่องเที่ยว เปิดโอกาสให้นักท่องเที่ยวอาสาสมัคร</w:t>
      </w:r>
      <w:bookmarkStart w:id="4" w:name="_Hlk9663548"/>
      <w:r>
        <w:rPr>
          <w:rFonts w:ascii="TH SarabunPSK" w:eastAsia="Times New Roman" w:hAnsi="TH SarabunPSK" w:cs="TH SarabunPSK" w:hint="cs"/>
          <w:sz w:val="32"/>
          <w:szCs w:val="32"/>
          <w:cs/>
        </w:rPr>
        <w:t>แสดงความรู้สึกและความคิดเห็น</w:t>
      </w:r>
      <w:bookmarkEnd w:id="4"/>
      <w:r>
        <w:rPr>
          <w:rFonts w:ascii="TH SarabunPSK" w:eastAsia="Times New Roman" w:hAnsi="TH SarabunPSK" w:cs="TH SarabunPSK" w:hint="cs"/>
          <w:sz w:val="32"/>
          <w:szCs w:val="32"/>
          <w:cs/>
        </w:rPr>
        <w:t>ที่ได้รับจากการท่องเที่ยว</w:t>
      </w:r>
    </w:p>
    <w:p w14:paraId="251BB442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DF0CB0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3F14ECCF" wp14:editId="20CDA7C7">
            <wp:simplePos x="0" y="0"/>
            <wp:positionH relativeFrom="column">
              <wp:posOffset>762635</wp:posOffset>
            </wp:positionH>
            <wp:positionV relativeFrom="paragraph">
              <wp:posOffset>88001</wp:posOffset>
            </wp:positionV>
            <wp:extent cx="3851910" cy="2164715"/>
            <wp:effectExtent l="0" t="0" r="0" b="6985"/>
            <wp:wrapNone/>
            <wp:docPr id="16" name="Picture 16" descr="25611201_181201_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25611201_181201_003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216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68512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5BC1CE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26D381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8CC345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2C0BE1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D07A19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E8F63D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3B3E07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C77167" w14:textId="77777777" w:rsidR="00C11AF2" w:rsidRDefault="00C11AF2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5654C2" w14:textId="77777777" w:rsidR="00C11AF2" w:rsidRDefault="00C11AF2" w:rsidP="00C11A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11AF2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แสดงความรู้สึกและความคิดเห็น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ก่อนกลับ</w:t>
      </w:r>
    </w:p>
    <w:p w14:paraId="7AFE763B" w14:textId="77777777" w:rsidR="000D4FCE" w:rsidRDefault="000D4FC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 w:type="page"/>
      </w:r>
    </w:p>
    <w:p w14:paraId="0F0ABAE2" w14:textId="77777777" w:rsidR="0066528D" w:rsidRPr="00361AE6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6.4 </w:t>
      </w:r>
      <w:r w:rsidRPr="009E3E0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การทดลองท่องเที่ยว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อำเภอระโนด (คลองแดน)</w:t>
      </w:r>
    </w:p>
    <w:p w14:paraId="29B036E9" w14:textId="77777777" w:rsidR="0066528D" w:rsidRPr="006343D5" w:rsidRDefault="0066528D" w:rsidP="0066528D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375512" w14:textId="25908D79" w:rsidR="00A00D96" w:rsidRPr="00503F8B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03F8B">
        <w:rPr>
          <w:rFonts w:ascii="TH SarabunPSK" w:eastAsia="Times New Roman" w:hAnsi="TH SarabunPSK" w:cs="TH SarabunPSK"/>
          <w:sz w:val="32"/>
          <w:szCs w:val="32"/>
          <w:cs/>
        </w:rPr>
        <w:t>2 ธ.ค. 61</w:t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03F8B">
        <w:rPr>
          <w:rFonts w:ascii="TH SarabunPSK" w:eastAsia="Times New Roman" w:hAnsi="TH SarabunPSK" w:cs="TH SarabunPSK"/>
          <w:sz w:val="32"/>
          <w:szCs w:val="32"/>
          <w:cs/>
        </w:rPr>
        <w:tab/>
        <w:t>จัดการท่องเที่ยวพื้นที่ที่ 4 เรินพี่โย คลองแดน ระโนด</w:t>
      </w:r>
    </w:p>
    <w:p w14:paraId="2DC777DF" w14:textId="77777777" w:rsidR="002745AC" w:rsidRDefault="002745AC" w:rsidP="002745AC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EA457C" w14:textId="10C698ED" w:rsidR="00A00D96" w:rsidRDefault="002745AC" w:rsidP="000E5C48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 w:rsidR="00A00D96" w:rsidRPr="00B56824">
        <w:rPr>
          <w:rFonts w:ascii="TH SarabunPSK" w:eastAsia="Times New Roman" w:hAnsi="TH SarabunPSK" w:cs="TH SarabunPSK"/>
          <w:sz w:val="32"/>
          <w:szCs w:val="32"/>
          <w:cs/>
        </w:rPr>
        <w:t>เวลา 8.</w:t>
      </w:r>
      <w:r w:rsidR="00A00D96"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="00A00D96" w:rsidRPr="00B56824">
        <w:rPr>
          <w:rFonts w:ascii="TH SarabunPSK" w:eastAsia="Times New Roman" w:hAnsi="TH SarabunPSK" w:cs="TH SarabunPSK"/>
          <w:sz w:val="32"/>
          <w:szCs w:val="32"/>
          <w:cs/>
        </w:rPr>
        <w:t>0 น.</w:t>
      </w:r>
      <w:r w:rsidR="00A00D96" w:rsidRPr="00B5682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เมื่อพร้อมกันแล้วใน</w:t>
      </w:r>
      <w:r w:rsidR="00A00D96" w:rsidRPr="00B56824">
        <w:rPr>
          <w:rFonts w:ascii="TH SarabunPSK" w:eastAsia="Times New Roman" w:hAnsi="TH SarabunPSK" w:cs="TH SarabunPSK"/>
          <w:sz w:val="32"/>
          <w:szCs w:val="32"/>
          <w:cs/>
        </w:rPr>
        <w:t>เวลา 8.45 น. ออกเดินทางจากสถาบันทักษิณคดีศึกษา ถึง</w:t>
      </w:r>
      <w:r w:rsidR="00A00D96" w:rsidRPr="00E93200">
        <w:rPr>
          <w:rFonts w:ascii="TH SarabunPSK" w:eastAsia="Times New Roman" w:hAnsi="TH SarabunPSK" w:cs="TH SarabunPSK"/>
          <w:sz w:val="32"/>
          <w:szCs w:val="32"/>
          <w:cs/>
        </w:rPr>
        <w:t xml:space="preserve">เรินพี่โย </w:t>
      </w:r>
      <w:r w:rsidR="00A00D96" w:rsidRPr="00503F8B">
        <w:rPr>
          <w:rFonts w:ascii="TH SarabunPSK" w:eastAsia="Times New Roman" w:hAnsi="TH SarabunPSK" w:cs="TH SarabunPSK"/>
          <w:sz w:val="32"/>
          <w:szCs w:val="32"/>
          <w:cs/>
        </w:rPr>
        <w:t>ใน</w:t>
      </w:r>
      <w:r w:rsidR="00A00D96">
        <w:rPr>
          <w:rFonts w:ascii="TH SarabunPSK" w:eastAsia="Times New Roman" w:hAnsi="TH SarabunPSK" w:cs="TH SarabunPSK"/>
          <w:sz w:val="32"/>
          <w:szCs w:val="32"/>
          <w:cs/>
        </w:rPr>
        <w:t xml:space="preserve">เวลา </w:t>
      </w:r>
      <w:r w:rsidR="00A00D96">
        <w:rPr>
          <w:rFonts w:ascii="TH SarabunPSK" w:eastAsia="Times New Roman" w:hAnsi="TH SarabunPSK" w:cs="TH SarabunPSK" w:hint="cs"/>
          <w:sz w:val="32"/>
          <w:szCs w:val="32"/>
          <w:cs/>
        </w:rPr>
        <w:t>1</w:t>
      </w:r>
      <w:r w:rsidR="00A00D96">
        <w:rPr>
          <w:rFonts w:ascii="TH SarabunPSK" w:eastAsia="Times New Roman" w:hAnsi="TH SarabunPSK" w:cs="TH SarabunPSK"/>
          <w:sz w:val="32"/>
          <w:szCs w:val="32"/>
          <w:cs/>
        </w:rPr>
        <w:t>0.</w:t>
      </w:r>
      <w:r w:rsidR="00A00D96">
        <w:rPr>
          <w:rFonts w:ascii="TH SarabunPSK" w:eastAsia="Times New Roman" w:hAnsi="TH SarabunPSK" w:cs="TH SarabunPSK" w:hint="cs"/>
          <w:sz w:val="32"/>
          <w:szCs w:val="32"/>
          <w:cs/>
        </w:rPr>
        <w:t>0</w:t>
      </w:r>
      <w:r w:rsidR="00A00D96">
        <w:rPr>
          <w:rFonts w:ascii="TH SarabunPSK" w:eastAsia="Times New Roman" w:hAnsi="TH SarabunPSK" w:cs="TH SarabunPSK"/>
          <w:sz w:val="32"/>
          <w:szCs w:val="32"/>
          <w:cs/>
        </w:rPr>
        <w:t>0 น.</w:t>
      </w:r>
      <w:r w:rsidR="00A00D9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ตามกำหนดการใหม่ ดังนี้</w:t>
      </w:r>
    </w:p>
    <w:p w14:paraId="7A7854CD" w14:textId="77777777" w:rsidR="002745AC" w:rsidRDefault="002745AC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55A237F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</w:t>
      </w:r>
      <w:bookmarkStart w:id="5" w:name="_GoBack"/>
      <w:bookmarkEnd w:id="5"/>
      <w:r>
        <w:rPr>
          <w:rFonts w:ascii="TH SarabunPSK" w:eastAsia="Times New Roman" w:hAnsi="TH SarabunPSK" w:cs="TH SarabunPSK" w:hint="cs"/>
          <w:sz w:val="32"/>
          <w:szCs w:val="32"/>
          <w:cs/>
        </w:rPr>
        <w:t>8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E7252D">
        <w:rPr>
          <w:rFonts w:ascii="TH SarabunPSK" w:eastAsia="Times New Roman" w:hAnsi="TH SarabunPSK" w:cs="TH SarabunPSK"/>
          <w:sz w:val="32"/>
          <w:szCs w:val="32"/>
        </w:rPr>
        <w:t>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08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45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ลงทะเบียน ณ สถาบันทักษิณคดีศึกษา</w:t>
      </w:r>
    </w:p>
    <w:p w14:paraId="1E10B60D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08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45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เดินทางมาถึงโฮมสเตย์ เรินพี่โย ต.คลองแดน อ.ระโนด จ.สงขลา</w:t>
      </w:r>
    </w:p>
    <w:p w14:paraId="0224CE65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รับฟังเรื่องเล่าที่มาของโฮมสเตย์ เรินพี่โย กิจกรรมที่ทำ</w:t>
      </w:r>
    </w:p>
    <w:p w14:paraId="590E989C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45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เรียนรู้การทำหนมด้วง</w:t>
      </w:r>
    </w:p>
    <w:p w14:paraId="2001810D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45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11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พักรับประทานอาหารว่าง (น้ำสมุนไพรกระเจี๊ยบพุท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าจีน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D61080">
        <w:rPr>
          <w:rFonts w:ascii="TH SarabunPSK" w:eastAsia="Times New Roman" w:hAnsi="TH SarabunPSK" w:cs="TH SarabunPSK" w:hint="cs"/>
          <w:sz w:val="32"/>
          <w:szCs w:val="32"/>
          <w:cs/>
        </w:rPr>
        <w:t>น้ำชะพลู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) </w:t>
      </w:r>
    </w:p>
    <w:p w14:paraId="74C09B2C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11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เรียนรู้การทำอาหารพื้นบ้าน ข้าวยำสมุนไพร</w:t>
      </w:r>
    </w:p>
    <w:p w14:paraId="1C0DE3D1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  <w:t>พักรับประทานอาหารกลางวัน</w:t>
      </w:r>
    </w:p>
    <w:p w14:paraId="5BE99414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(</w:t>
      </w:r>
      <w:bookmarkStart w:id="6" w:name="_Hlk8311281"/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ข้าวยำสมุนไพร </w:t>
      </w:r>
      <w:bookmarkStart w:id="7" w:name="_Hlk8311251"/>
      <w:bookmarkEnd w:id="6"/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น้ำสมุนไพรกระเจี๊ยบพุท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ร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าจีน</w:t>
      </w:r>
      <w:bookmarkEnd w:id="7"/>
      <w:r w:rsidR="00B5594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น้ำชะพลู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2AE2A439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เรียนรู้การร้อยลูกปัด การทำลูกหวือ</w:t>
      </w:r>
    </w:p>
    <w:p w14:paraId="53C2FA32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E7252D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ชมวิถีชุมชนคลองแดน</w:t>
      </w:r>
    </w:p>
    <w:p w14:paraId="7A0521AF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15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16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เรียนรู้การทำอาหารพื้นบ้าน และการจัดสำรับอาหารของชาวใต้</w:t>
      </w:r>
    </w:p>
    <w:p w14:paraId="31EA2864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(</w:t>
      </w:r>
      <w:bookmarkStart w:id="8" w:name="_Hlk8311323"/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แกงส้มปลานิล แกงคั่วกุ้งใบชะพลู ผัดก้านบัวกับกุ้ง ปลาดุกแดดเดียวทอด</w:t>
      </w:r>
    </w:p>
    <w:p w14:paraId="7F1C5ADE" w14:textId="19A61C63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ต้มซี่โครงหมูกับยอดม่าว</w:t>
      </w:r>
      <w:r w:rsidR="00B5594E">
        <w:rPr>
          <w:rFonts w:ascii="TH SarabunPSK" w:eastAsia="Times New Roman" w:hAnsi="TH SarabunPSK" w:cs="TH SarabunPSK" w:hint="cs"/>
          <w:sz w:val="32"/>
          <w:szCs w:val="32"/>
          <w:cs/>
        </w:rPr>
        <w:t>ขาว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ยำสมุนไพรกุ้ง</w:t>
      </w:r>
      <w:r w:rsidR="00E466DC">
        <w:rPr>
          <w:rFonts w:ascii="TH SarabunPSK" w:eastAsia="Times New Roman" w:hAnsi="TH SarabunPSK" w:cs="TH SarabunPSK" w:hint="cs"/>
          <w:sz w:val="32"/>
          <w:szCs w:val="32"/>
          <w:cs/>
        </w:rPr>
        <w:t>หวาน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น้ำพริก</w:t>
      </w:r>
      <w:r w:rsidR="00B5594E">
        <w:rPr>
          <w:rFonts w:ascii="TH SarabunPSK" w:eastAsia="Times New Roman" w:hAnsi="TH SarabunPSK" w:cs="TH SarabunPSK" w:hint="cs"/>
          <w:sz w:val="32"/>
          <w:szCs w:val="32"/>
          <w:cs/>
        </w:rPr>
        <w:t>กะปิ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ผักสดแถวบ้าน</w:t>
      </w:r>
    </w:p>
    <w:p w14:paraId="7DD6EEFB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ผักบุ้งลวก ยอดม่าว</w:t>
      </w:r>
      <w:r w:rsidR="00B5594E">
        <w:rPr>
          <w:rFonts w:ascii="TH SarabunPSK" w:eastAsia="Times New Roman" w:hAnsi="TH SarabunPSK" w:cs="TH SarabunPSK" w:hint="cs"/>
          <w:sz w:val="32"/>
          <w:szCs w:val="32"/>
          <w:cs/>
        </w:rPr>
        <w:t>ขาว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ถั่วฝักยาว ถั่วพู</w:t>
      </w:r>
      <w:bookmarkEnd w:id="8"/>
      <w:r w:rsidRPr="00E7252D">
        <w:rPr>
          <w:rFonts w:ascii="TH SarabunPSK" w:eastAsia="Times New Roman" w:hAnsi="TH SarabunPSK" w:cs="TH SarabunPSK"/>
          <w:sz w:val="32"/>
          <w:szCs w:val="32"/>
          <w:cs/>
        </w:rPr>
        <w:t>)</w:t>
      </w:r>
    </w:p>
    <w:p w14:paraId="399B0899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16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16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45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รับประทานอาหารพื้นบ้านจากสำรับอาหาร</w:t>
      </w:r>
    </w:p>
    <w:p w14:paraId="0BA5A157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16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45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–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17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  <w:t>สรุปสิ่งที่ได้รับ/ความประทับใจจากกิจกรรมการเรียนรู้</w:t>
      </w:r>
    </w:p>
    <w:p w14:paraId="6C2B2C38" w14:textId="77777777" w:rsidR="00A00D96" w:rsidRPr="00E7252D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17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00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 xml:space="preserve"> น.</w:t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E7252D">
        <w:rPr>
          <w:rFonts w:ascii="TH SarabunPSK" w:eastAsia="Times New Roman" w:hAnsi="TH SarabunPSK" w:cs="TH SarabunPSK"/>
          <w:sz w:val="32"/>
          <w:szCs w:val="32"/>
          <w:cs/>
        </w:rPr>
        <w:t>เดินทางกลับ</w:t>
      </w:r>
    </w:p>
    <w:p w14:paraId="4F4C413A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B6F22AA" w14:textId="77777777" w:rsidR="009D1EDE" w:rsidRDefault="009D1EDE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นักท่องเที่ยวอาสาสมัครในวันนี้ส่วนใหญ่มาจากชมรมผู้สูงอายุ ม.อ. อาจารย์จากมหาวิทยาลัยทักษิณ และจากสถาบันทักษิณคดีศึกษา อายุเฉลี่ยจึงค่อนข้างมากกว่าการท่องเที่ยวในอีก 3 พื้นที่ หากแต่กิจกรรมที่ลงมือทำนั้นมีชีวิตชีวามาก มีความสนใจที่จะเรียนรู้และลงมือปฏิบัติเกือบทุกขั้นตอน คล้ายกับมีญาติผู้ใหญ่ไปเยี่ยมลูกหลานแล้วร่วมกันทำอาหาร</w:t>
      </w:r>
    </w:p>
    <w:p w14:paraId="3191B05F" w14:textId="77777777" w:rsidR="009D1EDE" w:rsidRDefault="009D1EDE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D27F378" w14:textId="77777777" w:rsidR="009D1EDE" w:rsidRDefault="009D1EDE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เรินพี่โย เป็นทั้งที่เรียนรู้การทำอาหารและเป็นโฮมสเตย์ มีระเบียงกว้าง ร่มรื่น จึงมีบรรยากาศผ่อนคลาย นอนเล่นได้ </w:t>
      </w:r>
      <w:r w:rsidR="00D6108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(นอนหลับจริง)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นอกจากการทำอาหารและขนมแล้ว ยังมีของเล่นแบบพื้นบ้าน และการเรียนรู้ร้อยลูกปัด</w:t>
      </w:r>
      <w:r w:rsidR="00D61080">
        <w:rPr>
          <w:rFonts w:ascii="TH SarabunPSK" w:eastAsia="Times New Roman" w:hAnsi="TH SarabunPSK" w:cs="TH SarabunPSK" w:hint="cs"/>
          <w:sz w:val="32"/>
          <w:szCs w:val="32"/>
          <w:cs/>
        </w:rPr>
        <w:t>โนรา</w:t>
      </w:r>
    </w:p>
    <w:p w14:paraId="40B41CF5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8C7BF17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ด้วยการทำงานเป็นเครือข่าย จึงมีเครือข่ายแม่บ้านเข้ามาที่เรินพี่โยเพื่อนำนักท่องเที่ยวทำขนมด้วงในภาคเช้า</w:t>
      </w:r>
    </w:p>
    <w:p w14:paraId="01FAB844" w14:textId="77777777" w:rsidR="00D61080" w:rsidRDefault="00D61080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0A7BB331" w14:textId="77777777" w:rsidR="00A00D96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06E208FD" wp14:editId="287F7D5F">
                <wp:simplePos x="0" y="0"/>
                <wp:positionH relativeFrom="page">
                  <wp:posOffset>1078230</wp:posOffset>
                </wp:positionH>
                <wp:positionV relativeFrom="page">
                  <wp:posOffset>789676</wp:posOffset>
                </wp:positionV>
                <wp:extent cx="5399561" cy="4605642"/>
                <wp:effectExtent l="0" t="0" r="0" b="5080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9561" cy="4605642"/>
                          <a:chOff x="0" y="0"/>
                          <a:chExt cx="5399561" cy="4605642"/>
                        </a:xfrm>
                      </wpg:grpSpPr>
                      <pic:pic xmlns:pic="http://schemas.openxmlformats.org/drawingml/2006/picture">
                        <pic:nvPicPr>
                          <pic:cNvPr id="53" name="Picture 53" descr="PC020019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" name="Picture 54" descr="PC020026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694" y="0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" name="Picture 51" descr="PC020033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44128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Picture 52" descr="PC020072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694" y="1544128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PC020070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88256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Picture 50" descr="PC020080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7321" y="3096882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C61A888" id="Group 69" o:spid="_x0000_s1026" style="position:absolute;margin-left:84.9pt;margin-top:62.2pt;width:425.15pt;height:362.65pt;z-index:251795456;mso-position-horizontal-relative:page;mso-position-vertical-relative:page;mso-height-relative:margin" coordsize="53995,46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">
                <v:shape id="Picture 53" o:spid="_x0000_s1027" type="#_x0000_t75" alt="PC020019" style="position:absolute;width:26822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">
                  <v:imagedata r:id="rId87" o:title="PC020019"/>
                </v:shape>
                <v:shape id="Picture 54" o:spid="_x0000_s1028" type="#_x0000_t75" alt="PC020026" style="position:absolute;left:27086;width:26823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">
                  <v:imagedata r:id="rId88" o:title="PC020026"/>
                </v:shape>
                <v:shape id="Picture 51" o:spid="_x0000_s1029" type="#_x0000_t75" alt="PC020033" style="position:absolute;top:15441;width:26822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">
                  <v:imagedata r:id="rId89" o:title="PC020033"/>
                </v:shape>
                <v:shape id="Picture 52" o:spid="_x0000_s1030" type="#_x0000_t75" alt="PC020072" style="position:absolute;left:27086;top:15441;width:26823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">
                  <v:imagedata r:id="rId90" o:title="PC020072"/>
                </v:shape>
                <v:shape id="Picture 49" o:spid="_x0000_s1031" type="#_x0000_t75" alt="PC020070" style="position:absolute;top:30882;width:26822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">
                  <v:imagedata r:id="rId91" o:title="PC020070"/>
                </v:shape>
                <v:shape id="Picture 50" o:spid="_x0000_s1032" type="#_x0000_t75" alt="PC020080" style="position:absolute;left:27173;top:30968;width:26822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">
                  <v:imagedata r:id="rId92" o:title="PC020080"/>
                </v:shape>
                <w10:wrap anchorx="page" anchory="page"/>
              </v:group>
            </w:pict>
          </mc:Fallback>
        </mc:AlternateContent>
      </w:r>
    </w:p>
    <w:p w14:paraId="469611E7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39B71C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F325C73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A119937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02FD37C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5D1034E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789736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34DBE38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874EC0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9E4DE84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C391B5B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5DB751C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F28812C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FF05233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18E2082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81D4A0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3C6B6D8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9616991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91BA522" w14:textId="77777777" w:rsidR="00D61080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49AF1CD" w14:textId="77777777" w:rsidR="00D61080" w:rsidRPr="00D5034D" w:rsidRDefault="00D61080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20"/>
          <w:szCs w:val="20"/>
        </w:rPr>
      </w:pPr>
    </w:p>
    <w:p w14:paraId="373B2768" w14:textId="77777777" w:rsidR="00D61080" w:rsidRPr="00D5034D" w:rsidRDefault="00D5034D" w:rsidP="00D5034D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ทำขนมด้วงภาคเช้า</w:t>
      </w:r>
    </w:p>
    <w:p w14:paraId="736383C4" w14:textId="77777777" w:rsidR="00D61080" w:rsidRDefault="00C11AF2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27712" behindDoc="0" locked="0" layoutInCell="1" allowOverlap="1" wp14:anchorId="3DF9667A" wp14:editId="23DD1C4E">
                <wp:simplePos x="0" y="0"/>
                <wp:positionH relativeFrom="page">
                  <wp:posOffset>1078230</wp:posOffset>
                </wp:positionH>
                <wp:positionV relativeFrom="page">
                  <wp:posOffset>5888726</wp:posOffset>
                </wp:positionV>
                <wp:extent cx="5408187" cy="1508760"/>
                <wp:effectExtent l="0" t="0" r="2540" b="0"/>
                <wp:wrapNone/>
                <wp:docPr id="72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8187" cy="1508760"/>
                          <a:chOff x="0" y="0"/>
                          <a:chExt cx="5408187" cy="1508760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PC020132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Picture 48" descr="PC020133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5947" y="0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BF0235C" id="Group 72" o:spid="_x0000_s1026" style="position:absolute;margin-left:84.9pt;margin-top:463.7pt;width:425.85pt;height:118.8pt;z-index:251827712;mso-position-horizontal-relative:page;mso-position-vertical-relative:page" coordsize="54081,15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">
                <v:shape id="Picture 47" o:spid="_x0000_s1027" type="#_x0000_t75" alt="PC020132" style="position:absolute;width:26822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">
                  <v:imagedata r:id="rId95" o:title="PC020132"/>
                </v:shape>
                <v:shape id="Picture 48" o:spid="_x0000_s1028" type="#_x0000_t75" alt="PC020133" style="position:absolute;left:27259;width:26822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">
                  <v:imagedata r:id="rId96" o:title="PC020133"/>
                </v:shape>
                <w10:wrap anchorx="page" anchory="page"/>
              </v:group>
            </w:pict>
          </mc:Fallback>
        </mc:AlternateContent>
      </w:r>
    </w:p>
    <w:p w14:paraId="4BC2DEE1" w14:textId="77777777" w:rsidR="00D5034D" w:rsidRDefault="00D5034D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DED2E24" w14:textId="77777777" w:rsidR="00D5034D" w:rsidRDefault="00D5034D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F0FCABB" w14:textId="77777777" w:rsidR="00D5034D" w:rsidRDefault="00D5034D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BE155DA" w14:textId="77777777" w:rsidR="00D5034D" w:rsidRDefault="00D5034D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EA777F2" w14:textId="77777777" w:rsidR="00D5034D" w:rsidRDefault="00D5034D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9B13A2F" w14:textId="77777777" w:rsidR="00D5034D" w:rsidRDefault="00D5034D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F11EA8D" w14:textId="77777777" w:rsidR="00D5034D" w:rsidRDefault="00D5034D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D5FF604" w14:textId="77777777" w:rsidR="00D5034D" w:rsidRPr="00D5034D" w:rsidRDefault="00D5034D" w:rsidP="00D5034D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สลับกับการเล่นลูกหวือ</w:t>
      </w:r>
    </w:p>
    <w:p w14:paraId="456DECA4" w14:textId="77777777" w:rsidR="00D5034D" w:rsidRDefault="00D5034D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51C2CB7" w14:textId="77777777" w:rsidR="00A00D96" w:rsidRDefault="00A00D96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44EC39DA" w14:textId="77777777" w:rsidR="00A00D96" w:rsidRDefault="00226624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</w:rPr>
        <w:lastRenderedPageBreak/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อาหารกลางวัน ข้าวยำสมุนไพร สีสวยและอร่อย</w:t>
      </w:r>
    </w:p>
    <w:p w14:paraId="35744413" w14:textId="77777777" w:rsidR="00A00D96" w:rsidRDefault="00226624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9F6446D" wp14:editId="17ABC2EC">
                <wp:simplePos x="0" y="0"/>
                <wp:positionH relativeFrom="page">
                  <wp:posOffset>1108446</wp:posOffset>
                </wp:positionH>
                <wp:positionV relativeFrom="page">
                  <wp:posOffset>1095423</wp:posOffset>
                </wp:positionV>
                <wp:extent cx="5404377" cy="3136900"/>
                <wp:effectExtent l="0" t="0" r="6350" b="635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4377" cy="3136900"/>
                          <a:chOff x="0" y="0"/>
                          <a:chExt cx="5404377" cy="3136900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PC020137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3136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PC020142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173" y="0"/>
                            <a:ext cx="1764030" cy="3136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PC020141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0347" y="0"/>
                            <a:ext cx="1764030" cy="3136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78878C1" id="Group 57" o:spid="_x0000_s1026" style="position:absolute;margin-left:87.3pt;margin-top:86.25pt;width:425.55pt;height:247pt;z-index:251699200;mso-position-horizontal-relative:page;mso-position-vertical-relative:page" coordsize="54043,31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">
                <v:shape id="Picture 44" o:spid="_x0000_s1027" type="#_x0000_t75" alt="PC020137" style="position:absolute;width:17640;height:31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">
                  <v:imagedata r:id="rId100" o:title="PC020137"/>
                </v:shape>
                <v:shape id="Picture 46" o:spid="_x0000_s1028" type="#_x0000_t75" alt="PC020142" style="position:absolute;left:18201;width:17641;height:31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">
                  <v:imagedata r:id="rId101" o:title="PC020142"/>
                </v:shape>
                <v:shape id="Picture 45" o:spid="_x0000_s1029" type="#_x0000_t75" alt="PC020141" style="position:absolute;left:36403;width:17640;height:31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">
                  <v:imagedata r:id="rId102" o:title="PC020141"/>
                </v:shape>
                <w10:wrap anchorx="page" anchory="page"/>
              </v:group>
            </w:pict>
          </mc:Fallback>
        </mc:AlternateContent>
      </w:r>
    </w:p>
    <w:p w14:paraId="48646B9D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F81304A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2660F3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D620A7E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53950CC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2DD97D3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A163AD7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1DC24FF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5840AC7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59E3A5B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231622B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B8FCC6F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6A29CBC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63AD0B" w14:textId="77777777" w:rsidR="00A00D96" w:rsidRDefault="00226624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08064" behindDoc="0" locked="0" layoutInCell="1" allowOverlap="1" wp14:anchorId="3DA63CF8" wp14:editId="2D7DB99B">
            <wp:simplePos x="0" y="0"/>
            <wp:positionH relativeFrom="column">
              <wp:posOffset>24045</wp:posOffset>
            </wp:positionH>
            <wp:positionV relativeFrom="paragraph">
              <wp:posOffset>159301</wp:posOffset>
            </wp:positionV>
            <wp:extent cx="5408187" cy="3042105"/>
            <wp:effectExtent l="0" t="0" r="2540" b="6350"/>
            <wp:wrapNone/>
            <wp:docPr id="42" name="Picture 42" descr="PC02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PC02015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162" cy="3070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F2432E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0820CB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4DEC07F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08B9D2E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719CDC4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3F7D329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56CA895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48C2A0D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0363154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A0F400D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6191913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BE3CC89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2A8D6A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802035" w14:textId="77777777" w:rsidR="00A00D96" w:rsidRPr="00226624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12605F1C" w14:textId="77777777" w:rsidR="00A00D96" w:rsidRPr="00226624" w:rsidRDefault="00226624" w:rsidP="00226624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ข้าวยำสมุนไพร มื้อกลางวัน</w:t>
      </w:r>
    </w:p>
    <w:p w14:paraId="162D5E16" w14:textId="77777777" w:rsidR="00BB78EA" w:rsidRDefault="00BB78E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7F2C36" w14:textId="77777777" w:rsidR="00BB78EA" w:rsidRDefault="00BB78EA" w:rsidP="00BB78EA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หลังอาหารกลางวัน นั่งๆ นอนๆ ที่ระเบียงบ้าน แล้วเรียนรู้การร้อยลูกปัดโนรากันอย่างสนุกสนาน</w:t>
      </w:r>
    </w:p>
    <w:p w14:paraId="5ACFF2A0" w14:textId="77777777" w:rsidR="00226624" w:rsidRDefault="0022662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14:paraId="769BCA40" w14:textId="77777777" w:rsidR="00A00D96" w:rsidRDefault="00BB78EA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0F91978F" wp14:editId="5F700B1C">
                <wp:simplePos x="0" y="0"/>
                <wp:positionH relativeFrom="page">
                  <wp:posOffset>1078230</wp:posOffset>
                </wp:positionH>
                <wp:positionV relativeFrom="page">
                  <wp:posOffset>799729</wp:posOffset>
                </wp:positionV>
                <wp:extent cx="5390515" cy="3069590"/>
                <wp:effectExtent l="0" t="0" r="635" b="0"/>
                <wp:wrapNone/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0515" cy="3069590"/>
                          <a:chOff x="0" y="0"/>
                          <a:chExt cx="5390934" cy="3070141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PC020169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253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 descr="PC020174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694" y="0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 descr="PC020158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61381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PC020168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694" y="1561381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5102C5F" id="Group 70" o:spid="_x0000_s1026" style="position:absolute;margin-left:84.9pt;margin-top:62.95pt;width:424.45pt;height:241.7pt;z-index:251625472;mso-position-horizontal-relative:page;mso-position-vertical-relative:page" coordsize="53909,307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">
                <v:shape id="Picture 41" o:spid="_x0000_s1027" type="#_x0000_t75" alt="PC020169" style="position:absolute;top:172;width:26822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">
                  <v:imagedata r:id="rId108" o:title="PC020169"/>
                </v:shape>
                <v:shape id="Picture 40" o:spid="_x0000_s1028" type="#_x0000_t75" alt="PC020174" style="position:absolute;left:27086;width:26823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">
                  <v:imagedata r:id="rId109" o:title="PC020174"/>
                </v:shape>
                <v:shape id="Picture 38" o:spid="_x0000_s1029" type="#_x0000_t75" alt="PC020158" style="position:absolute;top:15613;width:26822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">
                  <v:imagedata r:id="rId110" o:title="PC020158"/>
                </v:shape>
                <v:shape id="Picture 39" o:spid="_x0000_s1030" type="#_x0000_t75" alt="PC020168" style="position:absolute;left:27086;top:15613;width:26823;height:1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">
                  <v:imagedata r:id="rId111" o:title="PC020168"/>
                </v:shape>
                <w10:wrap anchorx="page" anchory="page"/>
              </v:group>
            </w:pict>
          </mc:Fallback>
        </mc:AlternateContent>
      </w:r>
    </w:p>
    <w:p w14:paraId="51AAE931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4C0E507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1F0A6C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DF92A6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809B3BC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410D70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5AD48DE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3D15BEA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1C01618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11C7AC1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C9DDE09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F5BC149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E12CD6F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25FF2D7" w14:textId="77777777" w:rsidR="00A00D96" w:rsidRPr="00BB78EA" w:rsidRDefault="00BB78EA" w:rsidP="00BB78EA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เรียนรู้การร้อยลูกปัดโนรา</w:t>
      </w:r>
    </w:p>
    <w:p w14:paraId="75F401F0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CFB3A3E" w14:textId="77777777" w:rsidR="00A00D96" w:rsidRDefault="00BB78EA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ด้วยบรรยากาศสบายๆ ของเรินพี่โย จึงเปลี่ยนแผนที่จะไปชมวิถีชีวิตคลองแดน เป็นการเตรียมอาหารมื้อเย็น</w:t>
      </w:r>
      <w:r w:rsidR="00C11AF2">
        <w:rPr>
          <w:rFonts w:ascii="TH SarabunPSK" w:eastAsia="Times New Roman" w:hAnsi="TH SarabunPSK" w:cs="TH SarabunPSK" w:hint="cs"/>
          <w:sz w:val="32"/>
          <w:szCs w:val="32"/>
          <w:cs/>
        </w:rPr>
        <w:t>ในครัว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แทน</w:t>
      </w:r>
    </w:p>
    <w:p w14:paraId="3CF61F49" w14:textId="77777777" w:rsidR="00A00D96" w:rsidRDefault="00BB78EA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7F3AA704" wp14:editId="08262FAE">
                <wp:simplePos x="0" y="0"/>
                <wp:positionH relativeFrom="page">
                  <wp:posOffset>1078230</wp:posOffset>
                </wp:positionH>
                <wp:positionV relativeFrom="page">
                  <wp:posOffset>4922784</wp:posOffset>
                </wp:positionV>
                <wp:extent cx="5390934" cy="1508760"/>
                <wp:effectExtent l="0" t="0" r="635" b="0"/>
                <wp:wrapNone/>
                <wp:docPr id="71" name="Group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0934" cy="1508760"/>
                          <a:chOff x="0" y="0"/>
                          <a:chExt cx="5390934" cy="1508760"/>
                        </a:xfrm>
                      </wpg:grpSpPr>
                      <pic:pic xmlns:pic="http://schemas.openxmlformats.org/drawingml/2006/picture">
                        <pic:nvPicPr>
                          <pic:cNvPr id="36" name="Picture 36" descr="PC020199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PC020207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694" y="0"/>
                            <a:ext cx="2682240" cy="150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EF30022" id="Group 71" o:spid="_x0000_s1026" style="position:absolute;margin-left:84.9pt;margin-top:387.6pt;width:424.5pt;height:118.8pt;z-index:251810816;mso-position-horizontal-relative:page;mso-position-vertical-relative:page" coordsize="53909,15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">
                <v:shape id="Picture 36" o:spid="_x0000_s1027" type="#_x0000_t75" alt="PC020199" style="position:absolute;width:26822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">
                  <v:imagedata r:id="rId114" o:title="PC020199"/>
                </v:shape>
                <v:shape id="Picture 37" o:spid="_x0000_s1028" type="#_x0000_t75" alt="PC020207" style="position:absolute;left:27086;width:26823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">
                  <v:imagedata r:id="rId115" o:title="PC020207"/>
                </v:shape>
                <w10:wrap anchorx="page" anchory="page"/>
              </v:group>
            </w:pict>
          </mc:Fallback>
        </mc:AlternateContent>
      </w:r>
    </w:p>
    <w:p w14:paraId="491B074A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CF37E92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44B74F8" w14:textId="77777777" w:rsidR="00A00D96" w:rsidRPr="00C11AF2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40"/>
          <w:szCs w:val="40"/>
        </w:rPr>
      </w:pPr>
    </w:p>
    <w:p w14:paraId="2DD2FDF9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26615EC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163B7C1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98D49B9" w14:textId="77777777" w:rsidR="00A00D96" w:rsidRPr="00BB78EA" w:rsidRDefault="00BB78EA" w:rsidP="00BB78EA">
      <w:pPr>
        <w:tabs>
          <w:tab w:val="left" w:pos="284"/>
        </w:tabs>
        <w:spacing w:after="0" w:line="240" w:lineRule="auto"/>
        <w:contextualSpacing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สำรับมื้อเย็นฝีมือนักท่องเที่ยว</w:t>
      </w:r>
    </w:p>
    <w:p w14:paraId="5C51F32E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EEB15A9" w14:textId="77777777" w:rsidR="00A00D96" w:rsidRDefault="00BB78EA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เมื่อรับประทานอาหารเย็นเสร็จแล้ว ก่อนจะกลับ ได้ผลัดกันบอกเล่าความรู้สึก</w:t>
      </w:r>
      <w:r w:rsidR="00013D80"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="00C11AF2">
        <w:rPr>
          <w:rFonts w:ascii="TH SarabunPSK" w:eastAsia="Times New Roman" w:hAnsi="TH SarabunPSK" w:cs="TH SarabunPSK" w:hint="cs"/>
          <w:sz w:val="32"/>
          <w:szCs w:val="32"/>
          <w:cs/>
        </w:rPr>
        <w:t>ให้</w:t>
      </w:r>
      <w:r w:rsidR="00013D80">
        <w:rPr>
          <w:rFonts w:ascii="TH SarabunPSK" w:eastAsia="Times New Roman" w:hAnsi="TH SarabunPSK" w:cs="TH SarabunPSK" w:hint="cs"/>
          <w:sz w:val="32"/>
          <w:szCs w:val="32"/>
          <w:cs/>
        </w:rPr>
        <w:t>คำแนะนำที่ได้เที่ยวกันในวันนี้ (เคล้าน้ำตาแห่งความสุข) แล้วเดินผ่านตลาดน้ำไปขึ้นรถกลับบ้าน</w:t>
      </w:r>
    </w:p>
    <w:p w14:paraId="2BAAC817" w14:textId="77777777" w:rsidR="00A00D96" w:rsidRDefault="00BB78EA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03567E02" wp14:editId="282CC1A2">
            <wp:simplePos x="0" y="0"/>
            <wp:positionH relativeFrom="column">
              <wp:posOffset>2726690</wp:posOffset>
            </wp:positionH>
            <wp:positionV relativeFrom="paragraph">
              <wp:posOffset>67310</wp:posOffset>
            </wp:positionV>
            <wp:extent cx="2682240" cy="1508760"/>
            <wp:effectExtent l="0" t="0" r="3810" b="0"/>
            <wp:wrapNone/>
            <wp:docPr id="35" name="Picture 35" descr="PC02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PC02023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50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659D5603" wp14:editId="5FF98B01">
            <wp:simplePos x="0" y="0"/>
            <wp:positionH relativeFrom="column">
              <wp:posOffset>0</wp:posOffset>
            </wp:positionH>
            <wp:positionV relativeFrom="paragraph">
              <wp:posOffset>67681</wp:posOffset>
            </wp:positionV>
            <wp:extent cx="2682240" cy="1508760"/>
            <wp:effectExtent l="0" t="0" r="3810" b="0"/>
            <wp:wrapNone/>
            <wp:docPr id="34" name="Picture 34" descr="PC020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PC02022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50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AF013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168DAF2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EA47225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5BBD593" w14:textId="77777777" w:rsidR="00A00D96" w:rsidRDefault="00A00D96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1FD43F6" w14:textId="77777777" w:rsidR="002745AC" w:rsidRDefault="002745AC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253339" w14:textId="77777777" w:rsidR="002745AC" w:rsidRDefault="002745AC" w:rsidP="00A00D96">
      <w:pPr>
        <w:tabs>
          <w:tab w:val="left" w:pos="284"/>
        </w:tabs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A2AD91D" w14:textId="77777777" w:rsidR="00A00D96" w:rsidRPr="00013D80" w:rsidRDefault="00013D80" w:rsidP="00013D80">
      <w:pPr>
        <w:spacing w:after="0" w:line="240" w:lineRule="auto"/>
        <w:contextualSpacing/>
        <w:jc w:val="center"/>
        <w:rPr>
          <w:rFonts w:ascii="TH SarabunPSK" w:eastAsia="Cordia New" w:hAnsi="TH SarabunPSK" w:cs="TH SarabunPSK"/>
          <w:b/>
          <w:bCs/>
          <w:color w:val="000000"/>
          <w:spacing w:val="-4"/>
          <w:sz w:val="32"/>
          <w:szCs w:val="32"/>
          <w:cs/>
          <w:lang w:eastAsia="ja-JP"/>
        </w:rPr>
      </w:pPr>
      <w:r>
        <w:rPr>
          <w:rFonts w:ascii="TH SarabunPSK" w:eastAsia="Cordia New" w:hAnsi="TH SarabunPSK" w:cs="TH SarabunPSK" w:hint="cs"/>
          <w:b/>
          <w:bCs/>
          <w:color w:val="000000"/>
          <w:spacing w:val="-4"/>
          <w:sz w:val="32"/>
          <w:szCs w:val="32"/>
          <w:cs/>
          <w:lang w:eastAsia="ja-JP"/>
        </w:rPr>
        <w:t>การพูดคุยเคล้าน้ำตา</w:t>
      </w:r>
      <w:r w:rsidR="00C11AF2">
        <w:rPr>
          <w:rFonts w:ascii="TH SarabunPSK" w:eastAsia="Cordia New" w:hAnsi="TH SarabunPSK" w:cs="TH SarabunPSK" w:hint="cs"/>
          <w:b/>
          <w:bCs/>
          <w:color w:val="000000"/>
          <w:spacing w:val="-4"/>
          <w:sz w:val="32"/>
          <w:szCs w:val="32"/>
          <w:cs/>
          <w:lang w:eastAsia="ja-JP"/>
        </w:rPr>
        <w:t>แห่งความสุข</w:t>
      </w:r>
    </w:p>
    <w:sectPr w:rsidR="00A00D96" w:rsidRPr="00013D80" w:rsidSect="00CA3FC4">
      <w:headerReference w:type="default" r:id="rId118"/>
      <w:footerReference w:type="default" r:id="rId119"/>
      <w:pgSz w:w="11907" w:h="16839" w:code="9"/>
      <w:pgMar w:top="1104" w:right="1701" w:bottom="1440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FB1230" w14:textId="77777777" w:rsidR="00E67A09" w:rsidRDefault="00E67A09" w:rsidP="002370FC">
      <w:pPr>
        <w:spacing w:after="0" w:line="240" w:lineRule="auto"/>
      </w:pPr>
      <w:r>
        <w:separator/>
      </w:r>
    </w:p>
  </w:endnote>
  <w:endnote w:type="continuationSeparator" w:id="0">
    <w:p w14:paraId="00786CF9" w14:textId="77777777" w:rsidR="00E67A09" w:rsidRDefault="00E67A09" w:rsidP="002370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DEE54AB" w14:textId="77777777" w:rsidR="00C2372E" w:rsidRPr="00564CC0" w:rsidRDefault="00C2372E" w:rsidP="00F0679C">
    <w:pPr>
      <w:pStyle w:val="Footer"/>
      <w:pBdr>
        <w:top w:val="single" w:sz="4" w:space="1" w:color="808080"/>
      </w:pBdr>
      <w:tabs>
        <w:tab w:val="clear" w:pos="4680"/>
        <w:tab w:val="clear" w:pos="9360"/>
        <w:tab w:val="center" w:pos="4253"/>
        <w:tab w:val="right" w:pos="8505"/>
      </w:tabs>
      <w:jc w:val="center"/>
      <w:rPr>
        <w:rFonts w:ascii="TH SarabunPSK" w:hAnsi="TH SarabunPSK" w:cs="TH SarabunPSK"/>
        <w:sz w:val="24"/>
        <w:szCs w:val="24"/>
      </w:rPr>
    </w:pPr>
    <w:r>
      <w:rPr>
        <w:rFonts w:ascii="TH SarabunPSK" w:hAnsi="TH SarabunPSK" w:cs="TH SarabunPSK" w:hint="cs"/>
        <w:sz w:val="24"/>
        <w:szCs w:val="24"/>
        <w:cs/>
      </w:rPr>
      <w:t>สถาบันการจัดการระบบสุขภาพ มหาวิทยาลัยสงขลานครินทร์</w:t>
    </w:r>
    <w:r w:rsidRPr="00564CC0">
      <w:rPr>
        <w:rFonts w:ascii="TH SarabunPSK" w:hAnsi="TH SarabunPSK" w:cs="TH SarabunPSK"/>
        <w:sz w:val="24"/>
        <w:szCs w:val="24"/>
        <w:cs/>
      </w:rPr>
      <w:tab/>
    </w:r>
    <w:r w:rsidR="001A0004">
      <w:rPr>
        <w:rFonts w:ascii="TH SarabunPSK" w:hAnsi="TH SarabunPSK" w:cs="TH SarabunPSK" w:hint="cs"/>
        <w:sz w:val="24"/>
        <w:szCs w:val="24"/>
        <w:cs/>
      </w:rPr>
      <w:t>6-</w:t>
    </w:r>
    <w:r w:rsidRPr="00564CC0">
      <w:rPr>
        <w:rFonts w:ascii="TH SarabunPSK" w:hAnsi="TH SarabunPSK" w:cs="TH SarabunPSK"/>
        <w:sz w:val="24"/>
        <w:szCs w:val="24"/>
      </w:rPr>
      <w:fldChar w:fldCharType="begin"/>
    </w:r>
    <w:r w:rsidRPr="00564CC0">
      <w:rPr>
        <w:rFonts w:ascii="TH SarabunPSK" w:hAnsi="TH SarabunPSK" w:cs="TH SarabunPSK"/>
        <w:sz w:val="24"/>
        <w:szCs w:val="24"/>
      </w:rPr>
      <w:instrText xml:space="preserve"> PAGE   \* MERGEFORMAT </w:instrText>
    </w:r>
    <w:r w:rsidRPr="00564CC0">
      <w:rPr>
        <w:rFonts w:ascii="TH SarabunPSK" w:hAnsi="TH SarabunPSK" w:cs="TH SarabunPSK"/>
        <w:sz w:val="24"/>
        <w:szCs w:val="24"/>
      </w:rPr>
      <w:fldChar w:fldCharType="separate"/>
    </w:r>
    <w:r w:rsidR="000E5C48">
      <w:rPr>
        <w:rFonts w:ascii="TH SarabunPSK" w:hAnsi="TH SarabunPSK" w:cs="TH SarabunPSK"/>
        <w:noProof/>
        <w:sz w:val="24"/>
        <w:szCs w:val="24"/>
      </w:rPr>
      <w:t>17</w:t>
    </w:r>
    <w:r w:rsidRPr="00564CC0">
      <w:rPr>
        <w:rFonts w:ascii="TH SarabunPSK" w:hAnsi="TH SarabunPSK" w:cs="TH SarabunPSK"/>
        <w:sz w:val="24"/>
        <w:szCs w:val="24"/>
      </w:rPr>
      <w:fldChar w:fldCharType="end"/>
    </w:r>
    <w:r w:rsidRPr="00564CC0">
      <w:rPr>
        <w:rFonts w:ascii="TH SarabunPSK" w:hAnsi="TH SarabunPSK" w:cs="TH SarabunPSK"/>
        <w:sz w:val="24"/>
        <w:szCs w:val="24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>มูลนิธิทักษิณคดีศึกษา</w:t>
    </w:r>
    <w:r w:rsidR="001A0004">
      <w:rPr>
        <w:rFonts w:ascii="TH SarabunPSK" w:hAnsi="TH SarabunPSK" w:cs="TH SarabunPSK" w:hint="cs"/>
        <w:sz w:val="24"/>
        <w:szCs w:val="24"/>
        <w:cs/>
      </w:rPr>
      <w:t xml:space="preserve"> และ สถาบันทักษิณคดีศึกษา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181793" w14:textId="77777777" w:rsidR="00E67A09" w:rsidRDefault="00E67A09" w:rsidP="002370FC">
      <w:pPr>
        <w:spacing w:after="0" w:line="240" w:lineRule="auto"/>
      </w:pPr>
      <w:r>
        <w:separator/>
      </w:r>
    </w:p>
  </w:footnote>
  <w:footnote w:type="continuationSeparator" w:id="0">
    <w:p w14:paraId="4273B593" w14:textId="77777777" w:rsidR="00E67A09" w:rsidRDefault="00E67A09" w:rsidP="002370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A57E86" w14:textId="77777777" w:rsidR="00C2372E" w:rsidRPr="00CA3FC4" w:rsidRDefault="00C2372E" w:rsidP="00CA3FC4">
    <w:pPr>
      <w:pStyle w:val="Header"/>
      <w:tabs>
        <w:tab w:val="clear" w:pos="9360"/>
        <w:tab w:val="right" w:pos="8505"/>
      </w:tabs>
      <w:rPr>
        <w:rFonts w:ascii="TH SarabunPSK" w:eastAsia="Times New Roman" w:hAnsi="TH SarabunPSK" w:cs="TH SarabunPSK"/>
        <w:szCs w:val="22"/>
      </w:rPr>
    </w:pPr>
    <w:r>
      <w:rPr>
        <w:rFonts w:ascii="TH SarabunPSK" w:eastAsia="Times New Roman" w:hAnsi="TH SarabunPSK" w:cs="TH SarabunPSK" w:hint="cs"/>
        <w:noProof/>
        <w:szCs w:val="2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248F571" wp14:editId="33FCC34C">
              <wp:simplePos x="0" y="0"/>
              <wp:positionH relativeFrom="column">
                <wp:posOffset>6792</wp:posOffset>
              </wp:positionH>
              <wp:positionV relativeFrom="paragraph">
                <wp:posOffset>214654</wp:posOffset>
              </wp:positionV>
              <wp:extent cx="5426015" cy="0"/>
              <wp:effectExtent l="0" t="0" r="22860" b="1905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426015" cy="0"/>
                      </a:xfrm>
                      <a:prstGeom prst="line">
                        <a:avLst/>
                      </a:prstGeom>
                      <a:ln>
                        <a:solidFill>
                          <a:schemeClr val="bg1">
                            <a:lumMod val="6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CB5FFEB"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55pt,16.9pt" to="427.8pt,1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" strokecolor="#a5a5a5 [2092]"/>
          </w:pict>
        </mc:Fallback>
      </mc:AlternateContent>
    </w:r>
    <w:r w:rsidRPr="00CA3FC4">
      <w:rPr>
        <w:rFonts w:ascii="TH SarabunPSK" w:eastAsia="Times New Roman" w:hAnsi="TH SarabunPSK" w:cs="TH SarabunPSK" w:hint="cs"/>
        <w:szCs w:val="22"/>
        <w:cs/>
      </w:rPr>
      <w:t>โครงการพัฒนาต่อยอดวัฒนธรรมอาหารคาบสมุทรสทิงพระแบบบูรณาการ</w:t>
    </w:r>
    <w:r w:rsidRPr="00CA3FC4">
      <w:rPr>
        <w:rFonts w:ascii="TH SarabunPSK" w:eastAsia="Times New Roman" w:hAnsi="TH SarabunPSK" w:cs="TH SarabunPSK" w:hint="cs"/>
        <w:szCs w:val="22"/>
        <w:cs/>
      </w:rPr>
      <w:tab/>
    </w:r>
    <w:r w:rsidRPr="00CA3FC4">
      <w:rPr>
        <w:rFonts w:ascii="TH SarabunPSK" w:eastAsia="Times New Roman" w:hAnsi="TH SarabunPSK" w:cs="TH SarabunPSK" w:hint="cs"/>
        <w:szCs w:val="22"/>
        <w:cs/>
      </w:rPr>
      <w:tab/>
      <w:t>รายงานฉบับสมบูรณ์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92A92"/>
    <w:multiLevelType w:val="hybridMultilevel"/>
    <w:tmpl w:val="DAFEE5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6948C4"/>
    <w:multiLevelType w:val="hybridMultilevel"/>
    <w:tmpl w:val="86340E3A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8B0D13"/>
    <w:multiLevelType w:val="hybridMultilevel"/>
    <w:tmpl w:val="69F2E23E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3BB2463"/>
    <w:multiLevelType w:val="multilevel"/>
    <w:tmpl w:val="AD702C50"/>
    <w:lvl w:ilvl="0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4455BDD"/>
    <w:multiLevelType w:val="hybridMultilevel"/>
    <w:tmpl w:val="0598D34A"/>
    <w:lvl w:ilvl="0" w:tplc="54F6FAC4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22107E6D"/>
    <w:multiLevelType w:val="hybridMultilevel"/>
    <w:tmpl w:val="015095AC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134343"/>
    <w:multiLevelType w:val="hybridMultilevel"/>
    <w:tmpl w:val="5E4E74FE"/>
    <w:lvl w:ilvl="0" w:tplc="54F6FAC4">
      <w:start w:val="1"/>
      <w:numFmt w:val="decimal"/>
      <w:lvlText w:val="(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338354F5"/>
    <w:multiLevelType w:val="multilevel"/>
    <w:tmpl w:val="CFF6B4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lang w:bidi="th-TH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77A1551"/>
    <w:multiLevelType w:val="hybridMultilevel"/>
    <w:tmpl w:val="F72858FE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BF84782"/>
    <w:multiLevelType w:val="singleLevel"/>
    <w:tmpl w:val="72D283C2"/>
    <w:name w:val="Callout Template"/>
    <w:lvl w:ilvl="0">
      <w:start w:val="1"/>
      <w:numFmt w:val="decimal"/>
      <w:lvlText w:val="="/>
      <w:lvlJc w:val="left"/>
      <w:pPr>
        <w:ind w:left="200" w:hanging="200"/>
      </w:pPr>
      <w:rPr>
        <w:rFonts w:ascii="Webdings" w:hAnsi="Webdings"/>
        <w:sz w:val="16"/>
      </w:rPr>
    </w:lvl>
  </w:abstractNum>
  <w:abstractNum w:abstractNumId="10">
    <w:nsid w:val="3E6620C3"/>
    <w:multiLevelType w:val="hybridMultilevel"/>
    <w:tmpl w:val="3B883E4E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59404E"/>
    <w:multiLevelType w:val="hybridMultilevel"/>
    <w:tmpl w:val="46FE0D10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AE53F5"/>
    <w:multiLevelType w:val="hybridMultilevel"/>
    <w:tmpl w:val="4C8E76AA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54F6FAC4">
      <w:start w:val="1"/>
      <w:numFmt w:val="decimal"/>
      <w:lvlText w:val="(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83D0A1E"/>
    <w:multiLevelType w:val="hybridMultilevel"/>
    <w:tmpl w:val="AE5A4B3C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AADC4192">
      <w:start w:val="1"/>
      <w:numFmt w:val="thaiNumbers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4E66A4"/>
    <w:multiLevelType w:val="multilevel"/>
    <w:tmpl w:val="C3981CD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5">
    <w:nsid w:val="4C0C2A94"/>
    <w:multiLevelType w:val="hybridMultilevel"/>
    <w:tmpl w:val="4E382310"/>
    <w:lvl w:ilvl="0" w:tplc="B71E7198">
      <w:start w:val="1"/>
      <w:numFmt w:val="bullet"/>
      <w:lvlText w:val="-"/>
      <w:lvlJc w:val="left"/>
      <w:pPr>
        <w:ind w:left="1291" w:hanging="360"/>
      </w:pPr>
      <w:rPr>
        <w:rFonts w:ascii="TH SarabunPSK" w:eastAsia="SimSun" w:hAnsi="TH SarabunPSK" w:cs="TH SarabunPSK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0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1" w:hanging="360"/>
      </w:pPr>
      <w:rPr>
        <w:rFonts w:ascii="Wingdings" w:hAnsi="Wingdings" w:hint="default"/>
      </w:rPr>
    </w:lvl>
  </w:abstractNum>
  <w:abstractNum w:abstractNumId="16">
    <w:nsid w:val="4EBA7585"/>
    <w:multiLevelType w:val="hybridMultilevel"/>
    <w:tmpl w:val="87403AEE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1CD6D4C"/>
    <w:multiLevelType w:val="multilevel"/>
    <w:tmpl w:val="66121630"/>
    <w:lvl w:ilvl="0">
      <w:start w:val="1"/>
      <w:numFmt w:val="none"/>
      <w:pStyle w:val="MMTopic1"/>
      <w:lvlText w:val=""/>
      <w:lvlJc w:val="left"/>
      <w:pPr>
        <w:ind w:left="0" w:firstLine="0"/>
      </w:pPr>
    </w:lvl>
    <w:lvl w:ilvl="1">
      <w:start w:val="1"/>
      <w:numFmt w:val="none"/>
      <w:pStyle w:val="MMTopic2"/>
      <w:lvlText w:val=""/>
      <w:lvlJc w:val="left"/>
      <w:pPr>
        <w:ind w:left="0" w:firstLine="0"/>
      </w:pPr>
    </w:lvl>
    <w:lvl w:ilvl="2">
      <w:start w:val="1"/>
      <w:numFmt w:val="none"/>
      <w:pStyle w:val="MMTopic3"/>
      <w:lvlText w:val=""/>
      <w:lvlJc w:val="left"/>
      <w:pPr>
        <w:ind w:left="0" w:firstLine="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8">
    <w:nsid w:val="5B49521F"/>
    <w:multiLevelType w:val="hybridMultilevel"/>
    <w:tmpl w:val="882A1A06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B9B04D1"/>
    <w:multiLevelType w:val="hybridMultilevel"/>
    <w:tmpl w:val="F4AE6458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CC54084"/>
    <w:multiLevelType w:val="hybridMultilevel"/>
    <w:tmpl w:val="8ABA970A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1D44F92"/>
    <w:multiLevelType w:val="hybridMultilevel"/>
    <w:tmpl w:val="79CAC5E2"/>
    <w:lvl w:ilvl="0" w:tplc="12FA4D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567776C"/>
    <w:multiLevelType w:val="hybridMultilevel"/>
    <w:tmpl w:val="885A763C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4EAA4E7C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D966A3D"/>
    <w:multiLevelType w:val="hybridMultilevel"/>
    <w:tmpl w:val="FAF08E76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1953024"/>
    <w:multiLevelType w:val="hybridMultilevel"/>
    <w:tmpl w:val="D0BC6EB8"/>
    <w:lvl w:ilvl="0" w:tplc="2F22AA18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5">
    <w:nsid w:val="7534294B"/>
    <w:multiLevelType w:val="hybridMultilevel"/>
    <w:tmpl w:val="B5E6BD1A"/>
    <w:lvl w:ilvl="0" w:tplc="54F6FAC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6881DE6"/>
    <w:multiLevelType w:val="hybridMultilevel"/>
    <w:tmpl w:val="93165B2E"/>
    <w:lvl w:ilvl="0" w:tplc="54F6FAC4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>
    <w:nsid w:val="775B410C"/>
    <w:multiLevelType w:val="hybridMultilevel"/>
    <w:tmpl w:val="361AFFB6"/>
    <w:lvl w:ilvl="0" w:tplc="04090011">
      <w:start w:val="1"/>
      <w:numFmt w:val="decimal"/>
      <w:lvlText w:val="%1)"/>
      <w:lvlJc w:val="left"/>
      <w:pPr>
        <w:ind w:left="1291" w:hanging="360"/>
      </w:pPr>
    </w:lvl>
    <w:lvl w:ilvl="1" w:tplc="04090019" w:tentative="1">
      <w:start w:val="1"/>
      <w:numFmt w:val="lowerLetter"/>
      <w:lvlText w:val="%2."/>
      <w:lvlJc w:val="left"/>
      <w:pPr>
        <w:ind w:left="2011" w:hanging="360"/>
      </w:pPr>
    </w:lvl>
    <w:lvl w:ilvl="2" w:tplc="0409001B" w:tentative="1">
      <w:start w:val="1"/>
      <w:numFmt w:val="lowerRoman"/>
      <w:lvlText w:val="%3."/>
      <w:lvlJc w:val="right"/>
      <w:pPr>
        <w:ind w:left="2731" w:hanging="180"/>
      </w:pPr>
    </w:lvl>
    <w:lvl w:ilvl="3" w:tplc="0409000F" w:tentative="1">
      <w:start w:val="1"/>
      <w:numFmt w:val="decimal"/>
      <w:lvlText w:val="%4."/>
      <w:lvlJc w:val="left"/>
      <w:pPr>
        <w:ind w:left="3451" w:hanging="360"/>
      </w:pPr>
    </w:lvl>
    <w:lvl w:ilvl="4" w:tplc="04090019" w:tentative="1">
      <w:start w:val="1"/>
      <w:numFmt w:val="lowerLetter"/>
      <w:lvlText w:val="%5."/>
      <w:lvlJc w:val="left"/>
      <w:pPr>
        <w:ind w:left="4171" w:hanging="360"/>
      </w:pPr>
    </w:lvl>
    <w:lvl w:ilvl="5" w:tplc="0409001B" w:tentative="1">
      <w:start w:val="1"/>
      <w:numFmt w:val="lowerRoman"/>
      <w:lvlText w:val="%6."/>
      <w:lvlJc w:val="right"/>
      <w:pPr>
        <w:ind w:left="4891" w:hanging="180"/>
      </w:pPr>
    </w:lvl>
    <w:lvl w:ilvl="6" w:tplc="0409000F" w:tentative="1">
      <w:start w:val="1"/>
      <w:numFmt w:val="decimal"/>
      <w:lvlText w:val="%7."/>
      <w:lvlJc w:val="left"/>
      <w:pPr>
        <w:ind w:left="5611" w:hanging="360"/>
      </w:pPr>
    </w:lvl>
    <w:lvl w:ilvl="7" w:tplc="04090019" w:tentative="1">
      <w:start w:val="1"/>
      <w:numFmt w:val="lowerLetter"/>
      <w:lvlText w:val="%8."/>
      <w:lvlJc w:val="left"/>
      <w:pPr>
        <w:ind w:left="6331" w:hanging="360"/>
      </w:pPr>
    </w:lvl>
    <w:lvl w:ilvl="8" w:tplc="0409001B" w:tentative="1">
      <w:start w:val="1"/>
      <w:numFmt w:val="lowerRoman"/>
      <w:lvlText w:val="%9."/>
      <w:lvlJc w:val="right"/>
      <w:pPr>
        <w:ind w:left="7051" w:hanging="180"/>
      </w:pPr>
    </w:lvl>
  </w:abstractNum>
  <w:abstractNum w:abstractNumId="28">
    <w:nsid w:val="7F677316"/>
    <w:multiLevelType w:val="hybridMultilevel"/>
    <w:tmpl w:val="792ADF86"/>
    <w:lvl w:ilvl="0" w:tplc="701C6B86">
      <w:start w:val="1"/>
      <w:numFmt w:val="decimal"/>
      <w:lvlText w:val="(%1)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num w:numId="1">
    <w:abstractNumId w:val="17"/>
  </w:num>
  <w:num w:numId="2">
    <w:abstractNumId w:val="3"/>
  </w:num>
  <w:num w:numId="3">
    <w:abstractNumId w:val="26"/>
  </w:num>
  <w:num w:numId="4">
    <w:abstractNumId w:val="19"/>
  </w:num>
  <w:num w:numId="5">
    <w:abstractNumId w:val="10"/>
  </w:num>
  <w:num w:numId="6">
    <w:abstractNumId w:val="22"/>
  </w:num>
  <w:num w:numId="7">
    <w:abstractNumId w:val="18"/>
  </w:num>
  <w:num w:numId="8">
    <w:abstractNumId w:val="23"/>
  </w:num>
  <w:num w:numId="9">
    <w:abstractNumId w:val="1"/>
  </w:num>
  <w:num w:numId="10">
    <w:abstractNumId w:val="27"/>
  </w:num>
  <w:num w:numId="11">
    <w:abstractNumId w:val="11"/>
  </w:num>
  <w:num w:numId="12">
    <w:abstractNumId w:val="28"/>
  </w:num>
  <w:num w:numId="13">
    <w:abstractNumId w:val="15"/>
  </w:num>
  <w:num w:numId="14">
    <w:abstractNumId w:val="0"/>
  </w:num>
  <w:num w:numId="15">
    <w:abstractNumId w:val="14"/>
  </w:num>
  <w:num w:numId="16">
    <w:abstractNumId w:val="4"/>
  </w:num>
  <w:num w:numId="17">
    <w:abstractNumId w:val="20"/>
  </w:num>
  <w:num w:numId="18">
    <w:abstractNumId w:val="6"/>
  </w:num>
  <w:num w:numId="19">
    <w:abstractNumId w:val="5"/>
  </w:num>
  <w:num w:numId="20">
    <w:abstractNumId w:val="12"/>
  </w:num>
  <w:num w:numId="21">
    <w:abstractNumId w:val="16"/>
  </w:num>
  <w:num w:numId="22">
    <w:abstractNumId w:val="25"/>
  </w:num>
  <w:num w:numId="23">
    <w:abstractNumId w:val="8"/>
  </w:num>
  <w:num w:numId="24">
    <w:abstractNumId w:val="13"/>
  </w:num>
  <w:num w:numId="25">
    <w:abstractNumId w:val="2"/>
  </w:num>
  <w:num w:numId="26">
    <w:abstractNumId w:val="21"/>
  </w:num>
  <w:num w:numId="27">
    <w:abstractNumId w:val="24"/>
  </w:num>
  <w:num w:numId="28">
    <w:abstractNumId w:val="7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hideSpellingErrors/>
  <w:proofState w:spelling="clean" w:grammar="clean"/>
  <w:attachedTemplate r:id="rId1"/>
  <w:defaultTabStop w:val="284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679C"/>
    <w:rsid w:val="00000080"/>
    <w:rsid w:val="0000075A"/>
    <w:rsid w:val="00000A65"/>
    <w:rsid w:val="00001C0F"/>
    <w:rsid w:val="00001DAD"/>
    <w:rsid w:val="000028D0"/>
    <w:rsid w:val="00002909"/>
    <w:rsid w:val="00003412"/>
    <w:rsid w:val="0000517D"/>
    <w:rsid w:val="00005B6B"/>
    <w:rsid w:val="00005CCB"/>
    <w:rsid w:val="00005E4D"/>
    <w:rsid w:val="0000689B"/>
    <w:rsid w:val="00006F16"/>
    <w:rsid w:val="00010086"/>
    <w:rsid w:val="00010DE0"/>
    <w:rsid w:val="0001129F"/>
    <w:rsid w:val="000114C2"/>
    <w:rsid w:val="000125E0"/>
    <w:rsid w:val="00012DB8"/>
    <w:rsid w:val="00013D6F"/>
    <w:rsid w:val="00013D80"/>
    <w:rsid w:val="00013E1F"/>
    <w:rsid w:val="00014F00"/>
    <w:rsid w:val="0001506A"/>
    <w:rsid w:val="00015A12"/>
    <w:rsid w:val="00015D68"/>
    <w:rsid w:val="0001664A"/>
    <w:rsid w:val="000178E6"/>
    <w:rsid w:val="00017986"/>
    <w:rsid w:val="00017A19"/>
    <w:rsid w:val="00017C24"/>
    <w:rsid w:val="00017D38"/>
    <w:rsid w:val="0002053A"/>
    <w:rsid w:val="00020565"/>
    <w:rsid w:val="00021E59"/>
    <w:rsid w:val="00021EBF"/>
    <w:rsid w:val="000222A8"/>
    <w:rsid w:val="00022F7F"/>
    <w:rsid w:val="00024F4B"/>
    <w:rsid w:val="000250EA"/>
    <w:rsid w:val="000264FC"/>
    <w:rsid w:val="00026DD0"/>
    <w:rsid w:val="00027842"/>
    <w:rsid w:val="000278DB"/>
    <w:rsid w:val="00027B21"/>
    <w:rsid w:val="00027B96"/>
    <w:rsid w:val="00027F3E"/>
    <w:rsid w:val="0003017B"/>
    <w:rsid w:val="000311DD"/>
    <w:rsid w:val="00031884"/>
    <w:rsid w:val="000333C9"/>
    <w:rsid w:val="0003376F"/>
    <w:rsid w:val="000339C4"/>
    <w:rsid w:val="00033E0C"/>
    <w:rsid w:val="0003436B"/>
    <w:rsid w:val="0003454E"/>
    <w:rsid w:val="000345F0"/>
    <w:rsid w:val="00034920"/>
    <w:rsid w:val="00035322"/>
    <w:rsid w:val="00035857"/>
    <w:rsid w:val="00035941"/>
    <w:rsid w:val="0003602D"/>
    <w:rsid w:val="000367DD"/>
    <w:rsid w:val="0003723F"/>
    <w:rsid w:val="0003779A"/>
    <w:rsid w:val="00040F85"/>
    <w:rsid w:val="000419FD"/>
    <w:rsid w:val="00042133"/>
    <w:rsid w:val="000421DF"/>
    <w:rsid w:val="00042707"/>
    <w:rsid w:val="00042E24"/>
    <w:rsid w:val="000437E9"/>
    <w:rsid w:val="00043A58"/>
    <w:rsid w:val="00043E70"/>
    <w:rsid w:val="000443B5"/>
    <w:rsid w:val="000445D7"/>
    <w:rsid w:val="0004488A"/>
    <w:rsid w:val="00044FD9"/>
    <w:rsid w:val="000451A9"/>
    <w:rsid w:val="000459D7"/>
    <w:rsid w:val="00045AA4"/>
    <w:rsid w:val="00045B17"/>
    <w:rsid w:val="00046E13"/>
    <w:rsid w:val="00046F5A"/>
    <w:rsid w:val="000473CF"/>
    <w:rsid w:val="000477F2"/>
    <w:rsid w:val="00050447"/>
    <w:rsid w:val="00050B96"/>
    <w:rsid w:val="000515B6"/>
    <w:rsid w:val="000518B9"/>
    <w:rsid w:val="000523BB"/>
    <w:rsid w:val="00052546"/>
    <w:rsid w:val="00052769"/>
    <w:rsid w:val="000527ED"/>
    <w:rsid w:val="000528B9"/>
    <w:rsid w:val="000542BF"/>
    <w:rsid w:val="00055DA2"/>
    <w:rsid w:val="00056561"/>
    <w:rsid w:val="0005791F"/>
    <w:rsid w:val="000579FB"/>
    <w:rsid w:val="0006166B"/>
    <w:rsid w:val="0006170C"/>
    <w:rsid w:val="000618CF"/>
    <w:rsid w:val="00062446"/>
    <w:rsid w:val="00062984"/>
    <w:rsid w:val="00062BE1"/>
    <w:rsid w:val="00062DB7"/>
    <w:rsid w:val="000632F3"/>
    <w:rsid w:val="00063370"/>
    <w:rsid w:val="00063EA5"/>
    <w:rsid w:val="000643D0"/>
    <w:rsid w:val="00064461"/>
    <w:rsid w:val="00064753"/>
    <w:rsid w:val="000653F9"/>
    <w:rsid w:val="000656CC"/>
    <w:rsid w:val="00066077"/>
    <w:rsid w:val="00067CF7"/>
    <w:rsid w:val="000717BF"/>
    <w:rsid w:val="000722FA"/>
    <w:rsid w:val="00072348"/>
    <w:rsid w:val="00074532"/>
    <w:rsid w:val="000747BB"/>
    <w:rsid w:val="000760A0"/>
    <w:rsid w:val="00076E55"/>
    <w:rsid w:val="00076E64"/>
    <w:rsid w:val="0007791C"/>
    <w:rsid w:val="00080F7B"/>
    <w:rsid w:val="00081465"/>
    <w:rsid w:val="00081DA8"/>
    <w:rsid w:val="00082556"/>
    <w:rsid w:val="00082656"/>
    <w:rsid w:val="00083353"/>
    <w:rsid w:val="000836E6"/>
    <w:rsid w:val="00084083"/>
    <w:rsid w:val="00084377"/>
    <w:rsid w:val="00084398"/>
    <w:rsid w:val="00084821"/>
    <w:rsid w:val="00084AD2"/>
    <w:rsid w:val="00084D11"/>
    <w:rsid w:val="00084D24"/>
    <w:rsid w:val="00086654"/>
    <w:rsid w:val="00086668"/>
    <w:rsid w:val="00086AAE"/>
    <w:rsid w:val="00086B46"/>
    <w:rsid w:val="00086F54"/>
    <w:rsid w:val="00087BED"/>
    <w:rsid w:val="00090B88"/>
    <w:rsid w:val="000915AD"/>
    <w:rsid w:val="00091615"/>
    <w:rsid w:val="00091A22"/>
    <w:rsid w:val="00091B83"/>
    <w:rsid w:val="000931F1"/>
    <w:rsid w:val="00093B24"/>
    <w:rsid w:val="00094727"/>
    <w:rsid w:val="000949B1"/>
    <w:rsid w:val="00094C3A"/>
    <w:rsid w:val="000950B3"/>
    <w:rsid w:val="000958AE"/>
    <w:rsid w:val="000960AE"/>
    <w:rsid w:val="00096E34"/>
    <w:rsid w:val="00096F3E"/>
    <w:rsid w:val="000A1008"/>
    <w:rsid w:val="000A156B"/>
    <w:rsid w:val="000A185E"/>
    <w:rsid w:val="000A1C01"/>
    <w:rsid w:val="000A1D7E"/>
    <w:rsid w:val="000A207E"/>
    <w:rsid w:val="000A2142"/>
    <w:rsid w:val="000A446F"/>
    <w:rsid w:val="000A47F9"/>
    <w:rsid w:val="000A4B18"/>
    <w:rsid w:val="000A5163"/>
    <w:rsid w:val="000A75F0"/>
    <w:rsid w:val="000B096C"/>
    <w:rsid w:val="000B0C6B"/>
    <w:rsid w:val="000B122F"/>
    <w:rsid w:val="000B1290"/>
    <w:rsid w:val="000B177F"/>
    <w:rsid w:val="000B1B50"/>
    <w:rsid w:val="000B2D8C"/>
    <w:rsid w:val="000B2FCB"/>
    <w:rsid w:val="000B34C0"/>
    <w:rsid w:val="000B37E8"/>
    <w:rsid w:val="000B65A1"/>
    <w:rsid w:val="000B72D4"/>
    <w:rsid w:val="000B7DA4"/>
    <w:rsid w:val="000C053C"/>
    <w:rsid w:val="000C2096"/>
    <w:rsid w:val="000C2F1A"/>
    <w:rsid w:val="000C33C8"/>
    <w:rsid w:val="000C38CA"/>
    <w:rsid w:val="000C3CFF"/>
    <w:rsid w:val="000C3FC8"/>
    <w:rsid w:val="000C3FED"/>
    <w:rsid w:val="000C57C0"/>
    <w:rsid w:val="000C57E4"/>
    <w:rsid w:val="000C621E"/>
    <w:rsid w:val="000C6B34"/>
    <w:rsid w:val="000C742A"/>
    <w:rsid w:val="000D08B1"/>
    <w:rsid w:val="000D246C"/>
    <w:rsid w:val="000D27C9"/>
    <w:rsid w:val="000D49D4"/>
    <w:rsid w:val="000D4FCE"/>
    <w:rsid w:val="000D568E"/>
    <w:rsid w:val="000D6FE6"/>
    <w:rsid w:val="000D7D07"/>
    <w:rsid w:val="000D7F52"/>
    <w:rsid w:val="000E1426"/>
    <w:rsid w:val="000E1C37"/>
    <w:rsid w:val="000E3090"/>
    <w:rsid w:val="000E33CC"/>
    <w:rsid w:val="000E5C08"/>
    <w:rsid w:val="000E5C48"/>
    <w:rsid w:val="000E5E0A"/>
    <w:rsid w:val="000E5F81"/>
    <w:rsid w:val="000E764B"/>
    <w:rsid w:val="000E773F"/>
    <w:rsid w:val="000E7D5D"/>
    <w:rsid w:val="000F0948"/>
    <w:rsid w:val="000F0EBC"/>
    <w:rsid w:val="000F128C"/>
    <w:rsid w:val="000F199E"/>
    <w:rsid w:val="000F3CAA"/>
    <w:rsid w:val="000F3FA9"/>
    <w:rsid w:val="000F43E2"/>
    <w:rsid w:val="000F5DB4"/>
    <w:rsid w:val="000F5FB6"/>
    <w:rsid w:val="000F6DB3"/>
    <w:rsid w:val="000F7048"/>
    <w:rsid w:val="000F7E6D"/>
    <w:rsid w:val="00101D58"/>
    <w:rsid w:val="00103063"/>
    <w:rsid w:val="001034A5"/>
    <w:rsid w:val="001038A4"/>
    <w:rsid w:val="00104BA8"/>
    <w:rsid w:val="00104BC2"/>
    <w:rsid w:val="00104C25"/>
    <w:rsid w:val="001054D1"/>
    <w:rsid w:val="00106A6F"/>
    <w:rsid w:val="00107165"/>
    <w:rsid w:val="001071C6"/>
    <w:rsid w:val="00107983"/>
    <w:rsid w:val="001103DC"/>
    <w:rsid w:val="0011217A"/>
    <w:rsid w:val="0011291D"/>
    <w:rsid w:val="00112CDF"/>
    <w:rsid w:val="001143CF"/>
    <w:rsid w:val="00115137"/>
    <w:rsid w:val="00115561"/>
    <w:rsid w:val="00116B31"/>
    <w:rsid w:val="001177B4"/>
    <w:rsid w:val="0012003C"/>
    <w:rsid w:val="00120351"/>
    <w:rsid w:val="00120F1D"/>
    <w:rsid w:val="0012157C"/>
    <w:rsid w:val="001216D6"/>
    <w:rsid w:val="00122263"/>
    <w:rsid w:val="00122568"/>
    <w:rsid w:val="00122DD4"/>
    <w:rsid w:val="00123414"/>
    <w:rsid w:val="00123748"/>
    <w:rsid w:val="00123BC1"/>
    <w:rsid w:val="00123FA7"/>
    <w:rsid w:val="00124514"/>
    <w:rsid w:val="00124617"/>
    <w:rsid w:val="001253E5"/>
    <w:rsid w:val="00126F8C"/>
    <w:rsid w:val="001305A2"/>
    <w:rsid w:val="0013093C"/>
    <w:rsid w:val="00130988"/>
    <w:rsid w:val="00130AFE"/>
    <w:rsid w:val="00130F52"/>
    <w:rsid w:val="00131A50"/>
    <w:rsid w:val="00131A6F"/>
    <w:rsid w:val="001322DC"/>
    <w:rsid w:val="001327E1"/>
    <w:rsid w:val="0013340F"/>
    <w:rsid w:val="00133DDA"/>
    <w:rsid w:val="00133F80"/>
    <w:rsid w:val="0013466E"/>
    <w:rsid w:val="00134E74"/>
    <w:rsid w:val="0013504C"/>
    <w:rsid w:val="0013548D"/>
    <w:rsid w:val="001354ED"/>
    <w:rsid w:val="00136873"/>
    <w:rsid w:val="001368CD"/>
    <w:rsid w:val="00136F35"/>
    <w:rsid w:val="0013774A"/>
    <w:rsid w:val="001407E5"/>
    <w:rsid w:val="00140AD9"/>
    <w:rsid w:val="00141270"/>
    <w:rsid w:val="0014137B"/>
    <w:rsid w:val="00141D36"/>
    <w:rsid w:val="00142E6A"/>
    <w:rsid w:val="00142F2D"/>
    <w:rsid w:val="00143D99"/>
    <w:rsid w:val="00144F13"/>
    <w:rsid w:val="00145A25"/>
    <w:rsid w:val="00146E00"/>
    <w:rsid w:val="00147695"/>
    <w:rsid w:val="00150017"/>
    <w:rsid w:val="0015132E"/>
    <w:rsid w:val="001522C0"/>
    <w:rsid w:val="00152743"/>
    <w:rsid w:val="00152FBE"/>
    <w:rsid w:val="00154393"/>
    <w:rsid w:val="00154B6E"/>
    <w:rsid w:val="00155481"/>
    <w:rsid w:val="001559F9"/>
    <w:rsid w:val="00155CA2"/>
    <w:rsid w:val="00156453"/>
    <w:rsid w:val="00156E80"/>
    <w:rsid w:val="0015707B"/>
    <w:rsid w:val="00160713"/>
    <w:rsid w:val="00160B95"/>
    <w:rsid w:val="001614BD"/>
    <w:rsid w:val="001619C1"/>
    <w:rsid w:val="0016267C"/>
    <w:rsid w:val="00162D19"/>
    <w:rsid w:val="0016305E"/>
    <w:rsid w:val="00163310"/>
    <w:rsid w:val="0016417C"/>
    <w:rsid w:val="00165107"/>
    <w:rsid w:val="00165A5C"/>
    <w:rsid w:val="00167408"/>
    <w:rsid w:val="00167C91"/>
    <w:rsid w:val="00170058"/>
    <w:rsid w:val="00170AA7"/>
    <w:rsid w:val="00170E41"/>
    <w:rsid w:val="001714E4"/>
    <w:rsid w:val="001719C9"/>
    <w:rsid w:val="00171C15"/>
    <w:rsid w:val="00171EAD"/>
    <w:rsid w:val="0017215A"/>
    <w:rsid w:val="001721E9"/>
    <w:rsid w:val="001767AE"/>
    <w:rsid w:val="00176A42"/>
    <w:rsid w:val="00177623"/>
    <w:rsid w:val="00177A98"/>
    <w:rsid w:val="00177F7F"/>
    <w:rsid w:val="00181400"/>
    <w:rsid w:val="0018179F"/>
    <w:rsid w:val="00181A25"/>
    <w:rsid w:val="00181F81"/>
    <w:rsid w:val="00182C30"/>
    <w:rsid w:val="00182CAF"/>
    <w:rsid w:val="001830AB"/>
    <w:rsid w:val="001842B6"/>
    <w:rsid w:val="00184B99"/>
    <w:rsid w:val="00185D1A"/>
    <w:rsid w:val="00185E5F"/>
    <w:rsid w:val="001875D8"/>
    <w:rsid w:val="001901CC"/>
    <w:rsid w:val="001915DA"/>
    <w:rsid w:val="0019161A"/>
    <w:rsid w:val="00191E6A"/>
    <w:rsid w:val="00192528"/>
    <w:rsid w:val="00192B5B"/>
    <w:rsid w:val="001933B0"/>
    <w:rsid w:val="00193C10"/>
    <w:rsid w:val="00193C6D"/>
    <w:rsid w:val="0019471B"/>
    <w:rsid w:val="00195095"/>
    <w:rsid w:val="001950CA"/>
    <w:rsid w:val="00195C23"/>
    <w:rsid w:val="00196285"/>
    <w:rsid w:val="00196768"/>
    <w:rsid w:val="0019676E"/>
    <w:rsid w:val="00196F6D"/>
    <w:rsid w:val="00196F9C"/>
    <w:rsid w:val="001A0004"/>
    <w:rsid w:val="001A0759"/>
    <w:rsid w:val="001A0D19"/>
    <w:rsid w:val="001A0F06"/>
    <w:rsid w:val="001A18BB"/>
    <w:rsid w:val="001A2448"/>
    <w:rsid w:val="001A347E"/>
    <w:rsid w:val="001A3C7A"/>
    <w:rsid w:val="001A3EB5"/>
    <w:rsid w:val="001A46A1"/>
    <w:rsid w:val="001A4B70"/>
    <w:rsid w:val="001A4BC0"/>
    <w:rsid w:val="001A4D4C"/>
    <w:rsid w:val="001A4DDC"/>
    <w:rsid w:val="001A5EE0"/>
    <w:rsid w:val="001A6A87"/>
    <w:rsid w:val="001A6DD5"/>
    <w:rsid w:val="001A6F35"/>
    <w:rsid w:val="001A76FA"/>
    <w:rsid w:val="001B00BB"/>
    <w:rsid w:val="001B0389"/>
    <w:rsid w:val="001B07C8"/>
    <w:rsid w:val="001B08EE"/>
    <w:rsid w:val="001B1146"/>
    <w:rsid w:val="001B1151"/>
    <w:rsid w:val="001B134B"/>
    <w:rsid w:val="001B15A1"/>
    <w:rsid w:val="001B22C6"/>
    <w:rsid w:val="001B307D"/>
    <w:rsid w:val="001B3178"/>
    <w:rsid w:val="001B3D5D"/>
    <w:rsid w:val="001B41B9"/>
    <w:rsid w:val="001B44CF"/>
    <w:rsid w:val="001B530C"/>
    <w:rsid w:val="001B5DCC"/>
    <w:rsid w:val="001B5FB6"/>
    <w:rsid w:val="001B79FC"/>
    <w:rsid w:val="001C01CA"/>
    <w:rsid w:val="001C069A"/>
    <w:rsid w:val="001C0B7F"/>
    <w:rsid w:val="001C2264"/>
    <w:rsid w:val="001C2740"/>
    <w:rsid w:val="001C2E4A"/>
    <w:rsid w:val="001C2F15"/>
    <w:rsid w:val="001C37AF"/>
    <w:rsid w:val="001C3B25"/>
    <w:rsid w:val="001C3BD3"/>
    <w:rsid w:val="001C46A6"/>
    <w:rsid w:val="001C4F0B"/>
    <w:rsid w:val="001C6059"/>
    <w:rsid w:val="001C68A1"/>
    <w:rsid w:val="001C71CA"/>
    <w:rsid w:val="001C774A"/>
    <w:rsid w:val="001C7C04"/>
    <w:rsid w:val="001D0170"/>
    <w:rsid w:val="001D0415"/>
    <w:rsid w:val="001D0BB2"/>
    <w:rsid w:val="001D0C52"/>
    <w:rsid w:val="001D1B0B"/>
    <w:rsid w:val="001D2BD9"/>
    <w:rsid w:val="001D2ED3"/>
    <w:rsid w:val="001D3208"/>
    <w:rsid w:val="001D35F6"/>
    <w:rsid w:val="001D5175"/>
    <w:rsid w:val="001D51D0"/>
    <w:rsid w:val="001D5ED2"/>
    <w:rsid w:val="001D62BD"/>
    <w:rsid w:val="001D64C5"/>
    <w:rsid w:val="001D66FC"/>
    <w:rsid w:val="001D6AF9"/>
    <w:rsid w:val="001D6BC9"/>
    <w:rsid w:val="001D6CEB"/>
    <w:rsid w:val="001D7BB0"/>
    <w:rsid w:val="001E08D6"/>
    <w:rsid w:val="001E1346"/>
    <w:rsid w:val="001E15C6"/>
    <w:rsid w:val="001E2BE5"/>
    <w:rsid w:val="001E347A"/>
    <w:rsid w:val="001E375D"/>
    <w:rsid w:val="001E4A0B"/>
    <w:rsid w:val="001E5662"/>
    <w:rsid w:val="001E5EE3"/>
    <w:rsid w:val="001E5F26"/>
    <w:rsid w:val="001E6A29"/>
    <w:rsid w:val="001E7738"/>
    <w:rsid w:val="001E7E66"/>
    <w:rsid w:val="001F0079"/>
    <w:rsid w:val="001F032D"/>
    <w:rsid w:val="001F1410"/>
    <w:rsid w:val="001F226C"/>
    <w:rsid w:val="001F3BE2"/>
    <w:rsid w:val="001F42F9"/>
    <w:rsid w:val="001F4847"/>
    <w:rsid w:val="001F497A"/>
    <w:rsid w:val="001F712D"/>
    <w:rsid w:val="00200BDC"/>
    <w:rsid w:val="00201239"/>
    <w:rsid w:val="00201479"/>
    <w:rsid w:val="0020212C"/>
    <w:rsid w:val="00202524"/>
    <w:rsid w:val="00202BFE"/>
    <w:rsid w:val="00202C46"/>
    <w:rsid w:val="00203004"/>
    <w:rsid w:val="0020324F"/>
    <w:rsid w:val="0020325E"/>
    <w:rsid w:val="00204189"/>
    <w:rsid w:val="002042D6"/>
    <w:rsid w:val="0020497E"/>
    <w:rsid w:val="00204BD8"/>
    <w:rsid w:val="00204E22"/>
    <w:rsid w:val="00205419"/>
    <w:rsid w:val="00205435"/>
    <w:rsid w:val="00207ACF"/>
    <w:rsid w:val="00207C9B"/>
    <w:rsid w:val="00211A67"/>
    <w:rsid w:val="00211DC0"/>
    <w:rsid w:val="00212163"/>
    <w:rsid w:val="00212403"/>
    <w:rsid w:val="002124D1"/>
    <w:rsid w:val="00213837"/>
    <w:rsid w:val="00213E23"/>
    <w:rsid w:val="00215446"/>
    <w:rsid w:val="00215529"/>
    <w:rsid w:val="00215723"/>
    <w:rsid w:val="00215FC5"/>
    <w:rsid w:val="00216479"/>
    <w:rsid w:val="00216AED"/>
    <w:rsid w:val="002176F1"/>
    <w:rsid w:val="00221000"/>
    <w:rsid w:val="0022174F"/>
    <w:rsid w:val="00221F80"/>
    <w:rsid w:val="00222DD8"/>
    <w:rsid w:val="002234F5"/>
    <w:rsid w:val="0022365D"/>
    <w:rsid w:val="00223893"/>
    <w:rsid w:val="00223E38"/>
    <w:rsid w:val="002241B4"/>
    <w:rsid w:val="002247FB"/>
    <w:rsid w:val="00225D98"/>
    <w:rsid w:val="00226624"/>
    <w:rsid w:val="002272A1"/>
    <w:rsid w:val="0022747C"/>
    <w:rsid w:val="00227731"/>
    <w:rsid w:val="00230472"/>
    <w:rsid w:val="00231774"/>
    <w:rsid w:val="0023196D"/>
    <w:rsid w:val="00231C3A"/>
    <w:rsid w:val="00232773"/>
    <w:rsid w:val="00234370"/>
    <w:rsid w:val="00234604"/>
    <w:rsid w:val="002356EA"/>
    <w:rsid w:val="00235EFE"/>
    <w:rsid w:val="002370FC"/>
    <w:rsid w:val="00237A06"/>
    <w:rsid w:val="0024114A"/>
    <w:rsid w:val="00242069"/>
    <w:rsid w:val="0024239C"/>
    <w:rsid w:val="00242BC2"/>
    <w:rsid w:val="00242DCB"/>
    <w:rsid w:val="00242FF1"/>
    <w:rsid w:val="002436B7"/>
    <w:rsid w:val="0024454D"/>
    <w:rsid w:val="002446FB"/>
    <w:rsid w:val="0024558D"/>
    <w:rsid w:val="00247CE3"/>
    <w:rsid w:val="00247ECD"/>
    <w:rsid w:val="00247F62"/>
    <w:rsid w:val="0025071B"/>
    <w:rsid w:val="00250828"/>
    <w:rsid w:val="00250A90"/>
    <w:rsid w:val="00251732"/>
    <w:rsid w:val="00251781"/>
    <w:rsid w:val="00251857"/>
    <w:rsid w:val="002518AC"/>
    <w:rsid w:val="00251C97"/>
    <w:rsid w:val="002522D4"/>
    <w:rsid w:val="002537D0"/>
    <w:rsid w:val="00253B45"/>
    <w:rsid w:val="002552F5"/>
    <w:rsid w:val="00256A61"/>
    <w:rsid w:val="00256D26"/>
    <w:rsid w:val="00257FFC"/>
    <w:rsid w:val="002600B5"/>
    <w:rsid w:val="00260394"/>
    <w:rsid w:val="002604E2"/>
    <w:rsid w:val="00260C7D"/>
    <w:rsid w:val="00260F4A"/>
    <w:rsid w:val="00261289"/>
    <w:rsid w:val="00262ADA"/>
    <w:rsid w:val="00263592"/>
    <w:rsid w:val="002644D8"/>
    <w:rsid w:val="0026484A"/>
    <w:rsid w:val="00265300"/>
    <w:rsid w:val="002657B4"/>
    <w:rsid w:val="00265A2A"/>
    <w:rsid w:val="0026796D"/>
    <w:rsid w:val="00270700"/>
    <w:rsid w:val="00270E5B"/>
    <w:rsid w:val="00271C63"/>
    <w:rsid w:val="00272592"/>
    <w:rsid w:val="002729BE"/>
    <w:rsid w:val="002730E9"/>
    <w:rsid w:val="00273802"/>
    <w:rsid w:val="00274571"/>
    <w:rsid w:val="002745AC"/>
    <w:rsid w:val="002749C3"/>
    <w:rsid w:val="00275356"/>
    <w:rsid w:val="0027592C"/>
    <w:rsid w:val="002803C3"/>
    <w:rsid w:val="0028042D"/>
    <w:rsid w:val="002808B3"/>
    <w:rsid w:val="00280CA2"/>
    <w:rsid w:val="002810EC"/>
    <w:rsid w:val="00281565"/>
    <w:rsid w:val="0028164B"/>
    <w:rsid w:val="002818EC"/>
    <w:rsid w:val="002827E8"/>
    <w:rsid w:val="00282ABD"/>
    <w:rsid w:val="002831BB"/>
    <w:rsid w:val="002831F3"/>
    <w:rsid w:val="0028372A"/>
    <w:rsid w:val="00283D8F"/>
    <w:rsid w:val="00284D37"/>
    <w:rsid w:val="00284F45"/>
    <w:rsid w:val="00285119"/>
    <w:rsid w:val="0028615E"/>
    <w:rsid w:val="00286AF1"/>
    <w:rsid w:val="0028781E"/>
    <w:rsid w:val="0029066A"/>
    <w:rsid w:val="002909CD"/>
    <w:rsid w:val="002911B0"/>
    <w:rsid w:val="002933D5"/>
    <w:rsid w:val="0029404B"/>
    <w:rsid w:val="002941B5"/>
    <w:rsid w:val="00294596"/>
    <w:rsid w:val="0029583E"/>
    <w:rsid w:val="00295AD9"/>
    <w:rsid w:val="00296F27"/>
    <w:rsid w:val="00297AB0"/>
    <w:rsid w:val="002A08A6"/>
    <w:rsid w:val="002A1127"/>
    <w:rsid w:val="002A2B23"/>
    <w:rsid w:val="002A35CE"/>
    <w:rsid w:val="002A4486"/>
    <w:rsid w:val="002A4CAF"/>
    <w:rsid w:val="002A53D0"/>
    <w:rsid w:val="002A5997"/>
    <w:rsid w:val="002A65D8"/>
    <w:rsid w:val="002A6FBF"/>
    <w:rsid w:val="002A75E5"/>
    <w:rsid w:val="002A76B5"/>
    <w:rsid w:val="002A7A4F"/>
    <w:rsid w:val="002B0077"/>
    <w:rsid w:val="002B018F"/>
    <w:rsid w:val="002B0AFA"/>
    <w:rsid w:val="002B0FCC"/>
    <w:rsid w:val="002B2418"/>
    <w:rsid w:val="002B28C6"/>
    <w:rsid w:val="002B2E67"/>
    <w:rsid w:val="002B3410"/>
    <w:rsid w:val="002B3478"/>
    <w:rsid w:val="002B36A6"/>
    <w:rsid w:val="002B4A1F"/>
    <w:rsid w:val="002B6ADD"/>
    <w:rsid w:val="002B7673"/>
    <w:rsid w:val="002C0F03"/>
    <w:rsid w:val="002C0F7C"/>
    <w:rsid w:val="002C0F92"/>
    <w:rsid w:val="002C12E3"/>
    <w:rsid w:val="002C1514"/>
    <w:rsid w:val="002C15C9"/>
    <w:rsid w:val="002C18FD"/>
    <w:rsid w:val="002C19DE"/>
    <w:rsid w:val="002C251C"/>
    <w:rsid w:val="002C2537"/>
    <w:rsid w:val="002C30E1"/>
    <w:rsid w:val="002C397A"/>
    <w:rsid w:val="002C3BDF"/>
    <w:rsid w:val="002C50B8"/>
    <w:rsid w:val="002C5C74"/>
    <w:rsid w:val="002C5D36"/>
    <w:rsid w:val="002C62A3"/>
    <w:rsid w:val="002C78A6"/>
    <w:rsid w:val="002C79A4"/>
    <w:rsid w:val="002D0930"/>
    <w:rsid w:val="002D25D0"/>
    <w:rsid w:val="002D261C"/>
    <w:rsid w:val="002D2B3A"/>
    <w:rsid w:val="002D34D4"/>
    <w:rsid w:val="002D3552"/>
    <w:rsid w:val="002D375B"/>
    <w:rsid w:val="002D389A"/>
    <w:rsid w:val="002D506B"/>
    <w:rsid w:val="002D55FC"/>
    <w:rsid w:val="002D6B93"/>
    <w:rsid w:val="002D6EB7"/>
    <w:rsid w:val="002D7707"/>
    <w:rsid w:val="002E0B1E"/>
    <w:rsid w:val="002E1C83"/>
    <w:rsid w:val="002E2219"/>
    <w:rsid w:val="002E262B"/>
    <w:rsid w:val="002E26AE"/>
    <w:rsid w:val="002E300D"/>
    <w:rsid w:val="002E3295"/>
    <w:rsid w:val="002E493E"/>
    <w:rsid w:val="002E550E"/>
    <w:rsid w:val="002E5895"/>
    <w:rsid w:val="002E5CC8"/>
    <w:rsid w:val="002E629F"/>
    <w:rsid w:val="002E6699"/>
    <w:rsid w:val="002E6FF4"/>
    <w:rsid w:val="002E75EA"/>
    <w:rsid w:val="002E7639"/>
    <w:rsid w:val="002F04B3"/>
    <w:rsid w:val="002F08D9"/>
    <w:rsid w:val="002F0995"/>
    <w:rsid w:val="002F2E2E"/>
    <w:rsid w:val="002F2E3D"/>
    <w:rsid w:val="002F3BA5"/>
    <w:rsid w:val="002F452A"/>
    <w:rsid w:val="002F45EB"/>
    <w:rsid w:val="002F55E4"/>
    <w:rsid w:val="002F573E"/>
    <w:rsid w:val="002F64F0"/>
    <w:rsid w:val="002F7758"/>
    <w:rsid w:val="002F78A7"/>
    <w:rsid w:val="003000A8"/>
    <w:rsid w:val="00300447"/>
    <w:rsid w:val="003004F7"/>
    <w:rsid w:val="00300762"/>
    <w:rsid w:val="00300961"/>
    <w:rsid w:val="00300EC6"/>
    <w:rsid w:val="00301B60"/>
    <w:rsid w:val="00301E80"/>
    <w:rsid w:val="003023D5"/>
    <w:rsid w:val="00302885"/>
    <w:rsid w:val="003029C1"/>
    <w:rsid w:val="00303271"/>
    <w:rsid w:val="00304BA3"/>
    <w:rsid w:val="00304F30"/>
    <w:rsid w:val="00305143"/>
    <w:rsid w:val="00305616"/>
    <w:rsid w:val="00305B71"/>
    <w:rsid w:val="00307079"/>
    <w:rsid w:val="00310A69"/>
    <w:rsid w:val="00310B6F"/>
    <w:rsid w:val="00310E80"/>
    <w:rsid w:val="00311333"/>
    <w:rsid w:val="003138CB"/>
    <w:rsid w:val="0031394E"/>
    <w:rsid w:val="00313D91"/>
    <w:rsid w:val="0031462B"/>
    <w:rsid w:val="00314728"/>
    <w:rsid w:val="0031478F"/>
    <w:rsid w:val="00315107"/>
    <w:rsid w:val="0031626A"/>
    <w:rsid w:val="003174F1"/>
    <w:rsid w:val="0032099C"/>
    <w:rsid w:val="00321181"/>
    <w:rsid w:val="00321722"/>
    <w:rsid w:val="0032402B"/>
    <w:rsid w:val="003243A2"/>
    <w:rsid w:val="003244AE"/>
    <w:rsid w:val="00324875"/>
    <w:rsid w:val="00324BBA"/>
    <w:rsid w:val="00325444"/>
    <w:rsid w:val="00325BF5"/>
    <w:rsid w:val="00326385"/>
    <w:rsid w:val="00326795"/>
    <w:rsid w:val="00326DE8"/>
    <w:rsid w:val="00326EC8"/>
    <w:rsid w:val="00327B93"/>
    <w:rsid w:val="00327F6A"/>
    <w:rsid w:val="00330521"/>
    <w:rsid w:val="00330A49"/>
    <w:rsid w:val="00330B01"/>
    <w:rsid w:val="00330DF2"/>
    <w:rsid w:val="00331405"/>
    <w:rsid w:val="0033213B"/>
    <w:rsid w:val="0033279C"/>
    <w:rsid w:val="003328EA"/>
    <w:rsid w:val="003330CA"/>
    <w:rsid w:val="00333A4B"/>
    <w:rsid w:val="00334130"/>
    <w:rsid w:val="00335125"/>
    <w:rsid w:val="003367A1"/>
    <w:rsid w:val="00336EDA"/>
    <w:rsid w:val="00337111"/>
    <w:rsid w:val="00337D42"/>
    <w:rsid w:val="00340BC7"/>
    <w:rsid w:val="00341498"/>
    <w:rsid w:val="00342032"/>
    <w:rsid w:val="003424C5"/>
    <w:rsid w:val="003428D8"/>
    <w:rsid w:val="00343BC2"/>
    <w:rsid w:val="00343F39"/>
    <w:rsid w:val="00344111"/>
    <w:rsid w:val="00344B96"/>
    <w:rsid w:val="00344C96"/>
    <w:rsid w:val="00345839"/>
    <w:rsid w:val="003469A5"/>
    <w:rsid w:val="003504D5"/>
    <w:rsid w:val="00350566"/>
    <w:rsid w:val="0035061C"/>
    <w:rsid w:val="00350B2C"/>
    <w:rsid w:val="0035118C"/>
    <w:rsid w:val="003513EE"/>
    <w:rsid w:val="00351C88"/>
    <w:rsid w:val="00352635"/>
    <w:rsid w:val="00352D03"/>
    <w:rsid w:val="00353A51"/>
    <w:rsid w:val="00353B92"/>
    <w:rsid w:val="00353D8A"/>
    <w:rsid w:val="00353EA5"/>
    <w:rsid w:val="00353FBA"/>
    <w:rsid w:val="00354771"/>
    <w:rsid w:val="00355F42"/>
    <w:rsid w:val="0035676D"/>
    <w:rsid w:val="003568AF"/>
    <w:rsid w:val="003568C9"/>
    <w:rsid w:val="00360539"/>
    <w:rsid w:val="0036074D"/>
    <w:rsid w:val="00360CE7"/>
    <w:rsid w:val="003619D4"/>
    <w:rsid w:val="00362BA7"/>
    <w:rsid w:val="0036307C"/>
    <w:rsid w:val="003633E7"/>
    <w:rsid w:val="00363D47"/>
    <w:rsid w:val="00363E6A"/>
    <w:rsid w:val="00364374"/>
    <w:rsid w:val="003643E5"/>
    <w:rsid w:val="00364741"/>
    <w:rsid w:val="00364827"/>
    <w:rsid w:val="003658A1"/>
    <w:rsid w:val="00365963"/>
    <w:rsid w:val="00365C08"/>
    <w:rsid w:val="003668FA"/>
    <w:rsid w:val="00366CC5"/>
    <w:rsid w:val="00366E87"/>
    <w:rsid w:val="00367697"/>
    <w:rsid w:val="0036777E"/>
    <w:rsid w:val="00367E10"/>
    <w:rsid w:val="00367F6F"/>
    <w:rsid w:val="003707AB"/>
    <w:rsid w:val="00370A8E"/>
    <w:rsid w:val="0037182B"/>
    <w:rsid w:val="0037205D"/>
    <w:rsid w:val="00372572"/>
    <w:rsid w:val="003726A2"/>
    <w:rsid w:val="00373B88"/>
    <w:rsid w:val="00375351"/>
    <w:rsid w:val="00375B2B"/>
    <w:rsid w:val="00375F67"/>
    <w:rsid w:val="0037682B"/>
    <w:rsid w:val="00376FBD"/>
    <w:rsid w:val="00377509"/>
    <w:rsid w:val="00380004"/>
    <w:rsid w:val="00380771"/>
    <w:rsid w:val="00381B0B"/>
    <w:rsid w:val="00382D34"/>
    <w:rsid w:val="00383DB2"/>
    <w:rsid w:val="00384069"/>
    <w:rsid w:val="003845C2"/>
    <w:rsid w:val="003851EB"/>
    <w:rsid w:val="00385C83"/>
    <w:rsid w:val="00385E77"/>
    <w:rsid w:val="00390379"/>
    <w:rsid w:val="0039037D"/>
    <w:rsid w:val="003925EB"/>
    <w:rsid w:val="0039264A"/>
    <w:rsid w:val="00392A30"/>
    <w:rsid w:val="0039497D"/>
    <w:rsid w:val="00394A3E"/>
    <w:rsid w:val="00394B5B"/>
    <w:rsid w:val="00394EBE"/>
    <w:rsid w:val="00395168"/>
    <w:rsid w:val="0039522A"/>
    <w:rsid w:val="00395737"/>
    <w:rsid w:val="003957E5"/>
    <w:rsid w:val="00395BB4"/>
    <w:rsid w:val="00396148"/>
    <w:rsid w:val="00396A12"/>
    <w:rsid w:val="00397F76"/>
    <w:rsid w:val="003A03F4"/>
    <w:rsid w:val="003A1731"/>
    <w:rsid w:val="003A1D88"/>
    <w:rsid w:val="003A343B"/>
    <w:rsid w:val="003A3DBA"/>
    <w:rsid w:val="003A3FC6"/>
    <w:rsid w:val="003A425B"/>
    <w:rsid w:val="003A4B94"/>
    <w:rsid w:val="003A6BBE"/>
    <w:rsid w:val="003B024B"/>
    <w:rsid w:val="003B0681"/>
    <w:rsid w:val="003B0C30"/>
    <w:rsid w:val="003B0E3C"/>
    <w:rsid w:val="003B12C0"/>
    <w:rsid w:val="003B19F3"/>
    <w:rsid w:val="003B35E2"/>
    <w:rsid w:val="003B3735"/>
    <w:rsid w:val="003B3A0F"/>
    <w:rsid w:val="003B3D63"/>
    <w:rsid w:val="003B431C"/>
    <w:rsid w:val="003B4648"/>
    <w:rsid w:val="003B58D2"/>
    <w:rsid w:val="003B5BB9"/>
    <w:rsid w:val="003B5F65"/>
    <w:rsid w:val="003B60AA"/>
    <w:rsid w:val="003B626B"/>
    <w:rsid w:val="003B69E7"/>
    <w:rsid w:val="003B6BB8"/>
    <w:rsid w:val="003B7042"/>
    <w:rsid w:val="003B7A87"/>
    <w:rsid w:val="003C0178"/>
    <w:rsid w:val="003C08A7"/>
    <w:rsid w:val="003C0FFB"/>
    <w:rsid w:val="003C19F9"/>
    <w:rsid w:val="003C2032"/>
    <w:rsid w:val="003C28A8"/>
    <w:rsid w:val="003C2EBC"/>
    <w:rsid w:val="003C3E01"/>
    <w:rsid w:val="003C47B7"/>
    <w:rsid w:val="003C4CC6"/>
    <w:rsid w:val="003C5E14"/>
    <w:rsid w:val="003C612B"/>
    <w:rsid w:val="003C6218"/>
    <w:rsid w:val="003C6C6F"/>
    <w:rsid w:val="003C6FDE"/>
    <w:rsid w:val="003C7270"/>
    <w:rsid w:val="003C7419"/>
    <w:rsid w:val="003C7646"/>
    <w:rsid w:val="003C7CA4"/>
    <w:rsid w:val="003D14EB"/>
    <w:rsid w:val="003D1629"/>
    <w:rsid w:val="003D3C39"/>
    <w:rsid w:val="003D4609"/>
    <w:rsid w:val="003D4914"/>
    <w:rsid w:val="003D4D8F"/>
    <w:rsid w:val="003D6070"/>
    <w:rsid w:val="003D62DA"/>
    <w:rsid w:val="003D62EE"/>
    <w:rsid w:val="003D6A09"/>
    <w:rsid w:val="003D6A59"/>
    <w:rsid w:val="003D6ADF"/>
    <w:rsid w:val="003D6FBB"/>
    <w:rsid w:val="003D7451"/>
    <w:rsid w:val="003D7813"/>
    <w:rsid w:val="003D7ED0"/>
    <w:rsid w:val="003E06B9"/>
    <w:rsid w:val="003E0B1D"/>
    <w:rsid w:val="003E0DFD"/>
    <w:rsid w:val="003E2956"/>
    <w:rsid w:val="003E34BD"/>
    <w:rsid w:val="003E4344"/>
    <w:rsid w:val="003E454D"/>
    <w:rsid w:val="003E48D5"/>
    <w:rsid w:val="003E58C2"/>
    <w:rsid w:val="003E62B4"/>
    <w:rsid w:val="003E63E4"/>
    <w:rsid w:val="003E7C3D"/>
    <w:rsid w:val="003E7F7B"/>
    <w:rsid w:val="003F0299"/>
    <w:rsid w:val="003F0794"/>
    <w:rsid w:val="003F099E"/>
    <w:rsid w:val="003F0AB3"/>
    <w:rsid w:val="003F14ED"/>
    <w:rsid w:val="003F2282"/>
    <w:rsid w:val="003F285B"/>
    <w:rsid w:val="003F28F6"/>
    <w:rsid w:val="003F4338"/>
    <w:rsid w:val="003F4647"/>
    <w:rsid w:val="003F5F30"/>
    <w:rsid w:val="003F655C"/>
    <w:rsid w:val="003F65C6"/>
    <w:rsid w:val="003F680A"/>
    <w:rsid w:val="003F6B79"/>
    <w:rsid w:val="003F74FD"/>
    <w:rsid w:val="003F7D26"/>
    <w:rsid w:val="003F7DE0"/>
    <w:rsid w:val="003F7E57"/>
    <w:rsid w:val="003F7F97"/>
    <w:rsid w:val="00401CF0"/>
    <w:rsid w:val="0040248C"/>
    <w:rsid w:val="0040492A"/>
    <w:rsid w:val="004049EE"/>
    <w:rsid w:val="0040561F"/>
    <w:rsid w:val="0040623B"/>
    <w:rsid w:val="00407BB5"/>
    <w:rsid w:val="00410280"/>
    <w:rsid w:val="00410BA7"/>
    <w:rsid w:val="00410BBF"/>
    <w:rsid w:val="00411004"/>
    <w:rsid w:val="0041110C"/>
    <w:rsid w:val="00411220"/>
    <w:rsid w:val="004133E4"/>
    <w:rsid w:val="00413B73"/>
    <w:rsid w:val="0041481D"/>
    <w:rsid w:val="00414A19"/>
    <w:rsid w:val="00415654"/>
    <w:rsid w:val="00415B0F"/>
    <w:rsid w:val="00415C59"/>
    <w:rsid w:val="00415D80"/>
    <w:rsid w:val="00415E43"/>
    <w:rsid w:val="0041646D"/>
    <w:rsid w:val="004166F5"/>
    <w:rsid w:val="00416CCE"/>
    <w:rsid w:val="004215B9"/>
    <w:rsid w:val="0042184E"/>
    <w:rsid w:val="00421FA8"/>
    <w:rsid w:val="0042204A"/>
    <w:rsid w:val="00422534"/>
    <w:rsid w:val="00424174"/>
    <w:rsid w:val="00424A60"/>
    <w:rsid w:val="004257BA"/>
    <w:rsid w:val="00425C0C"/>
    <w:rsid w:val="004264DA"/>
    <w:rsid w:val="00426E6C"/>
    <w:rsid w:val="00426F74"/>
    <w:rsid w:val="00427708"/>
    <w:rsid w:val="00430C50"/>
    <w:rsid w:val="00430DD5"/>
    <w:rsid w:val="00432390"/>
    <w:rsid w:val="00432907"/>
    <w:rsid w:val="00434724"/>
    <w:rsid w:val="00434FCD"/>
    <w:rsid w:val="004370E6"/>
    <w:rsid w:val="00437AC3"/>
    <w:rsid w:val="004408B6"/>
    <w:rsid w:val="00440E7A"/>
    <w:rsid w:val="00441191"/>
    <w:rsid w:val="0044172F"/>
    <w:rsid w:val="00441A89"/>
    <w:rsid w:val="00442014"/>
    <w:rsid w:val="00442B9B"/>
    <w:rsid w:val="0044430B"/>
    <w:rsid w:val="004447A2"/>
    <w:rsid w:val="00444CC7"/>
    <w:rsid w:val="00445DFA"/>
    <w:rsid w:val="004460A3"/>
    <w:rsid w:val="004462BC"/>
    <w:rsid w:val="004469B1"/>
    <w:rsid w:val="00446F8D"/>
    <w:rsid w:val="00447117"/>
    <w:rsid w:val="00447291"/>
    <w:rsid w:val="004474F4"/>
    <w:rsid w:val="004476D2"/>
    <w:rsid w:val="00450892"/>
    <w:rsid w:val="00451A78"/>
    <w:rsid w:val="004524FF"/>
    <w:rsid w:val="0045288E"/>
    <w:rsid w:val="00452A5B"/>
    <w:rsid w:val="00452CE6"/>
    <w:rsid w:val="004540FE"/>
    <w:rsid w:val="004551E5"/>
    <w:rsid w:val="00455D22"/>
    <w:rsid w:val="00456B03"/>
    <w:rsid w:val="00456DCA"/>
    <w:rsid w:val="00456DEE"/>
    <w:rsid w:val="00456F37"/>
    <w:rsid w:val="00460087"/>
    <w:rsid w:val="00460430"/>
    <w:rsid w:val="004605A9"/>
    <w:rsid w:val="00460781"/>
    <w:rsid w:val="0046084C"/>
    <w:rsid w:val="00460FEF"/>
    <w:rsid w:val="004617DC"/>
    <w:rsid w:val="0046203B"/>
    <w:rsid w:val="0046236F"/>
    <w:rsid w:val="004627CD"/>
    <w:rsid w:val="0046442F"/>
    <w:rsid w:val="00464F8F"/>
    <w:rsid w:val="0046599B"/>
    <w:rsid w:val="00465DC1"/>
    <w:rsid w:val="00465E51"/>
    <w:rsid w:val="004662CF"/>
    <w:rsid w:val="00466F26"/>
    <w:rsid w:val="00467290"/>
    <w:rsid w:val="00467689"/>
    <w:rsid w:val="0046790F"/>
    <w:rsid w:val="0046799C"/>
    <w:rsid w:val="00467A6C"/>
    <w:rsid w:val="00473226"/>
    <w:rsid w:val="00474216"/>
    <w:rsid w:val="00474E9F"/>
    <w:rsid w:val="00474F93"/>
    <w:rsid w:val="00475FED"/>
    <w:rsid w:val="00476113"/>
    <w:rsid w:val="004761D1"/>
    <w:rsid w:val="00476419"/>
    <w:rsid w:val="0047662E"/>
    <w:rsid w:val="00476B4D"/>
    <w:rsid w:val="00476D19"/>
    <w:rsid w:val="00477592"/>
    <w:rsid w:val="004776E7"/>
    <w:rsid w:val="00477F42"/>
    <w:rsid w:val="00480899"/>
    <w:rsid w:val="00480D5B"/>
    <w:rsid w:val="0048116A"/>
    <w:rsid w:val="00481D72"/>
    <w:rsid w:val="0048249C"/>
    <w:rsid w:val="00482893"/>
    <w:rsid w:val="004837F4"/>
    <w:rsid w:val="00483A4F"/>
    <w:rsid w:val="00483B16"/>
    <w:rsid w:val="00483D30"/>
    <w:rsid w:val="0048465B"/>
    <w:rsid w:val="00484E8D"/>
    <w:rsid w:val="0048506C"/>
    <w:rsid w:val="00485DD4"/>
    <w:rsid w:val="00486592"/>
    <w:rsid w:val="00486A77"/>
    <w:rsid w:val="004875BE"/>
    <w:rsid w:val="0048796D"/>
    <w:rsid w:val="00487B7C"/>
    <w:rsid w:val="00490544"/>
    <w:rsid w:val="00491C71"/>
    <w:rsid w:val="004928CA"/>
    <w:rsid w:val="00492AF5"/>
    <w:rsid w:val="00492E0E"/>
    <w:rsid w:val="00493A1C"/>
    <w:rsid w:val="00493B91"/>
    <w:rsid w:val="00493F02"/>
    <w:rsid w:val="00494EEF"/>
    <w:rsid w:val="0049513C"/>
    <w:rsid w:val="0049513F"/>
    <w:rsid w:val="004953E1"/>
    <w:rsid w:val="004955C5"/>
    <w:rsid w:val="004962AE"/>
    <w:rsid w:val="004A0168"/>
    <w:rsid w:val="004A03B1"/>
    <w:rsid w:val="004A0685"/>
    <w:rsid w:val="004A068F"/>
    <w:rsid w:val="004A0DE6"/>
    <w:rsid w:val="004A12A4"/>
    <w:rsid w:val="004A224F"/>
    <w:rsid w:val="004A2EB3"/>
    <w:rsid w:val="004A315B"/>
    <w:rsid w:val="004A405E"/>
    <w:rsid w:val="004A4C15"/>
    <w:rsid w:val="004A5176"/>
    <w:rsid w:val="004A5930"/>
    <w:rsid w:val="004A5FC7"/>
    <w:rsid w:val="004A6319"/>
    <w:rsid w:val="004A6F5F"/>
    <w:rsid w:val="004A7172"/>
    <w:rsid w:val="004A77BF"/>
    <w:rsid w:val="004A7E7D"/>
    <w:rsid w:val="004B00EC"/>
    <w:rsid w:val="004B0E28"/>
    <w:rsid w:val="004B0F51"/>
    <w:rsid w:val="004B1133"/>
    <w:rsid w:val="004B16E9"/>
    <w:rsid w:val="004B18C3"/>
    <w:rsid w:val="004B24B7"/>
    <w:rsid w:val="004B2C3D"/>
    <w:rsid w:val="004B3070"/>
    <w:rsid w:val="004B31B5"/>
    <w:rsid w:val="004B3A86"/>
    <w:rsid w:val="004B3F4A"/>
    <w:rsid w:val="004B4CD1"/>
    <w:rsid w:val="004B6338"/>
    <w:rsid w:val="004B7C37"/>
    <w:rsid w:val="004C0110"/>
    <w:rsid w:val="004C2255"/>
    <w:rsid w:val="004C2C1C"/>
    <w:rsid w:val="004C2D01"/>
    <w:rsid w:val="004C2D2A"/>
    <w:rsid w:val="004C3353"/>
    <w:rsid w:val="004C3A34"/>
    <w:rsid w:val="004C3FE2"/>
    <w:rsid w:val="004C40F1"/>
    <w:rsid w:val="004C472C"/>
    <w:rsid w:val="004C4F4B"/>
    <w:rsid w:val="004C56C4"/>
    <w:rsid w:val="004C6869"/>
    <w:rsid w:val="004C6A1F"/>
    <w:rsid w:val="004C6E6B"/>
    <w:rsid w:val="004C7078"/>
    <w:rsid w:val="004C755A"/>
    <w:rsid w:val="004C78FA"/>
    <w:rsid w:val="004D0011"/>
    <w:rsid w:val="004D02D8"/>
    <w:rsid w:val="004D057A"/>
    <w:rsid w:val="004D062A"/>
    <w:rsid w:val="004D1A50"/>
    <w:rsid w:val="004D2384"/>
    <w:rsid w:val="004D392E"/>
    <w:rsid w:val="004D39DD"/>
    <w:rsid w:val="004D3F2C"/>
    <w:rsid w:val="004D4353"/>
    <w:rsid w:val="004D5640"/>
    <w:rsid w:val="004D5DD3"/>
    <w:rsid w:val="004D6B6E"/>
    <w:rsid w:val="004D7C57"/>
    <w:rsid w:val="004D7D0E"/>
    <w:rsid w:val="004E0430"/>
    <w:rsid w:val="004E14BC"/>
    <w:rsid w:val="004E1B96"/>
    <w:rsid w:val="004E2865"/>
    <w:rsid w:val="004E350E"/>
    <w:rsid w:val="004E39BA"/>
    <w:rsid w:val="004E46A7"/>
    <w:rsid w:val="004E47BE"/>
    <w:rsid w:val="004E5A2B"/>
    <w:rsid w:val="004E5B7B"/>
    <w:rsid w:val="004E6097"/>
    <w:rsid w:val="004E6E08"/>
    <w:rsid w:val="004E7880"/>
    <w:rsid w:val="004E7A71"/>
    <w:rsid w:val="004E7D9F"/>
    <w:rsid w:val="004F0C85"/>
    <w:rsid w:val="004F1487"/>
    <w:rsid w:val="004F17A4"/>
    <w:rsid w:val="004F1CE8"/>
    <w:rsid w:val="004F2A37"/>
    <w:rsid w:val="004F3485"/>
    <w:rsid w:val="004F35F1"/>
    <w:rsid w:val="004F3718"/>
    <w:rsid w:val="004F5434"/>
    <w:rsid w:val="004F69D4"/>
    <w:rsid w:val="004F77BD"/>
    <w:rsid w:val="004F7FA2"/>
    <w:rsid w:val="00500374"/>
    <w:rsid w:val="00500CB9"/>
    <w:rsid w:val="00501C1D"/>
    <w:rsid w:val="00501CB3"/>
    <w:rsid w:val="00501F53"/>
    <w:rsid w:val="005026EE"/>
    <w:rsid w:val="00503525"/>
    <w:rsid w:val="00503F8B"/>
    <w:rsid w:val="00505231"/>
    <w:rsid w:val="00505A7E"/>
    <w:rsid w:val="00506241"/>
    <w:rsid w:val="005071A5"/>
    <w:rsid w:val="005074AA"/>
    <w:rsid w:val="005107A5"/>
    <w:rsid w:val="005109C8"/>
    <w:rsid w:val="00510BFD"/>
    <w:rsid w:val="00510DCE"/>
    <w:rsid w:val="005131B3"/>
    <w:rsid w:val="00513877"/>
    <w:rsid w:val="00513EF4"/>
    <w:rsid w:val="00514130"/>
    <w:rsid w:val="00515127"/>
    <w:rsid w:val="005161E0"/>
    <w:rsid w:val="0051632E"/>
    <w:rsid w:val="00516E55"/>
    <w:rsid w:val="00516EE1"/>
    <w:rsid w:val="00520315"/>
    <w:rsid w:val="00520D7E"/>
    <w:rsid w:val="00520E5E"/>
    <w:rsid w:val="005235FD"/>
    <w:rsid w:val="00523953"/>
    <w:rsid w:val="005250E1"/>
    <w:rsid w:val="0052567B"/>
    <w:rsid w:val="00525765"/>
    <w:rsid w:val="005275ED"/>
    <w:rsid w:val="005278AA"/>
    <w:rsid w:val="00527DD5"/>
    <w:rsid w:val="00527F0F"/>
    <w:rsid w:val="005300AC"/>
    <w:rsid w:val="005301A6"/>
    <w:rsid w:val="00531C0A"/>
    <w:rsid w:val="00532AF4"/>
    <w:rsid w:val="00532E8A"/>
    <w:rsid w:val="005330BE"/>
    <w:rsid w:val="00533A44"/>
    <w:rsid w:val="0053589B"/>
    <w:rsid w:val="005370E8"/>
    <w:rsid w:val="00537823"/>
    <w:rsid w:val="00540293"/>
    <w:rsid w:val="00540831"/>
    <w:rsid w:val="00540A18"/>
    <w:rsid w:val="00540B2B"/>
    <w:rsid w:val="00540FF5"/>
    <w:rsid w:val="005414CB"/>
    <w:rsid w:val="00541AFB"/>
    <w:rsid w:val="005424CC"/>
    <w:rsid w:val="0054319B"/>
    <w:rsid w:val="0054359B"/>
    <w:rsid w:val="00543653"/>
    <w:rsid w:val="0054402C"/>
    <w:rsid w:val="005451D7"/>
    <w:rsid w:val="00545987"/>
    <w:rsid w:val="005465F1"/>
    <w:rsid w:val="00546966"/>
    <w:rsid w:val="005470FB"/>
    <w:rsid w:val="0055100C"/>
    <w:rsid w:val="005515F4"/>
    <w:rsid w:val="005520AD"/>
    <w:rsid w:val="00553567"/>
    <w:rsid w:val="00554B6E"/>
    <w:rsid w:val="00554DEF"/>
    <w:rsid w:val="00554E8A"/>
    <w:rsid w:val="00555679"/>
    <w:rsid w:val="005557EB"/>
    <w:rsid w:val="0055581D"/>
    <w:rsid w:val="005558F0"/>
    <w:rsid w:val="00555A3A"/>
    <w:rsid w:val="00555B2D"/>
    <w:rsid w:val="00555E2E"/>
    <w:rsid w:val="0055646E"/>
    <w:rsid w:val="00556CD3"/>
    <w:rsid w:val="0055796A"/>
    <w:rsid w:val="00557CDA"/>
    <w:rsid w:val="00557D2F"/>
    <w:rsid w:val="00560644"/>
    <w:rsid w:val="0056094E"/>
    <w:rsid w:val="00560A04"/>
    <w:rsid w:val="00560BB1"/>
    <w:rsid w:val="005619E9"/>
    <w:rsid w:val="00561ABB"/>
    <w:rsid w:val="005626D6"/>
    <w:rsid w:val="00562B94"/>
    <w:rsid w:val="00563211"/>
    <w:rsid w:val="00564510"/>
    <w:rsid w:val="00564CC0"/>
    <w:rsid w:val="00565D55"/>
    <w:rsid w:val="00570C4F"/>
    <w:rsid w:val="005714E6"/>
    <w:rsid w:val="005715FC"/>
    <w:rsid w:val="00571C1C"/>
    <w:rsid w:val="005723D2"/>
    <w:rsid w:val="00572CC2"/>
    <w:rsid w:val="00573200"/>
    <w:rsid w:val="00573382"/>
    <w:rsid w:val="00573A7B"/>
    <w:rsid w:val="00573CCD"/>
    <w:rsid w:val="00573DB4"/>
    <w:rsid w:val="00574884"/>
    <w:rsid w:val="00574BCF"/>
    <w:rsid w:val="0057507A"/>
    <w:rsid w:val="00575666"/>
    <w:rsid w:val="0057576D"/>
    <w:rsid w:val="00575BF8"/>
    <w:rsid w:val="00575D01"/>
    <w:rsid w:val="00576681"/>
    <w:rsid w:val="005767A5"/>
    <w:rsid w:val="00576F67"/>
    <w:rsid w:val="00577215"/>
    <w:rsid w:val="005777AA"/>
    <w:rsid w:val="00577CC9"/>
    <w:rsid w:val="00580176"/>
    <w:rsid w:val="005803AC"/>
    <w:rsid w:val="00580472"/>
    <w:rsid w:val="0058105D"/>
    <w:rsid w:val="005814C8"/>
    <w:rsid w:val="0058197A"/>
    <w:rsid w:val="005820FC"/>
    <w:rsid w:val="0058310F"/>
    <w:rsid w:val="005832A4"/>
    <w:rsid w:val="00583410"/>
    <w:rsid w:val="00583662"/>
    <w:rsid w:val="00583CFC"/>
    <w:rsid w:val="0058433F"/>
    <w:rsid w:val="00584705"/>
    <w:rsid w:val="00584C84"/>
    <w:rsid w:val="00585060"/>
    <w:rsid w:val="00585672"/>
    <w:rsid w:val="00585B43"/>
    <w:rsid w:val="00585BDD"/>
    <w:rsid w:val="00585EF9"/>
    <w:rsid w:val="00586161"/>
    <w:rsid w:val="0058650C"/>
    <w:rsid w:val="00586696"/>
    <w:rsid w:val="00587938"/>
    <w:rsid w:val="005879F1"/>
    <w:rsid w:val="00590164"/>
    <w:rsid w:val="00590596"/>
    <w:rsid w:val="005907E0"/>
    <w:rsid w:val="005923BB"/>
    <w:rsid w:val="00593040"/>
    <w:rsid w:val="005957C7"/>
    <w:rsid w:val="0059599B"/>
    <w:rsid w:val="00597BD4"/>
    <w:rsid w:val="005A0920"/>
    <w:rsid w:val="005A0946"/>
    <w:rsid w:val="005A0EBB"/>
    <w:rsid w:val="005A21CD"/>
    <w:rsid w:val="005A22F2"/>
    <w:rsid w:val="005A254E"/>
    <w:rsid w:val="005A389A"/>
    <w:rsid w:val="005A4C94"/>
    <w:rsid w:val="005A5C8E"/>
    <w:rsid w:val="005A5E59"/>
    <w:rsid w:val="005A6896"/>
    <w:rsid w:val="005B13FC"/>
    <w:rsid w:val="005B1CCC"/>
    <w:rsid w:val="005B37F8"/>
    <w:rsid w:val="005B50FA"/>
    <w:rsid w:val="005B5654"/>
    <w:rsid w:val="005B5686"/>
    <w:rsid w:val="005B56E6"/>
    <w:rsid w:val="005B5838"/>
    <w:rsid w:val="005B61DD"/>
    <w:rsid w:val="005B6F04"/>
    <w:rsid w:val="005B6F96"/>
    <w:rsid w:val="005B70EB"/>
    <w:rsid w:val="005B798F"/>
    <w:rsid w:val="005C02E6"/>
    <w:rsid w:val="005C05E4"/>
    <w:rsid w:val="005C08DE"/>
    <w:rsid w:val="005C0DF4"/>
    <w:rsid w:val="005C150F"/>
    <w:rsid w:val="005C245D"/>
    <w:rsid w:val="005C2F8A"/>
    <w:rsid w:val="005C2FA3"/>
    <w:rsid w:val="005C3E18"/>
    <w:rsid w:val="005C4668"/>
    <w:rsid w:val="005C46E9"/>
    <w:rsid w:val="005C4F6A"/>
    <w:rsid w:val="005C5304"/>
    <w:rsid w:val="005C6D86"/>
    <w:rsid w:val="005C6E1E"/>
    <w:rsid w:val="005D045D"/>
    <w:rsid w:val="005D0E0B"/>
    <w:rsid w:val="005D1647"/>
    <w:rsid w:val="005D1C98"/>
    <w:rsid w:val="005D1F86"/>
    <w:rsid w:val="005D240A"/>
    <w:rsid w:val="005D370F"/>
    <w:rsid w:val="005D40C6"/>
    <w:rsid w:val="005D425A"/>
    <w:rsid w:val="005D464C"/>
    <w:rsid w:val="005D513D"/>
    <w:rsid w:val="005D5509"/>
    <w:rsid w:val="005D55DF"/>
    <w:rsid w:val="005D5683"/>
    <w:rsid w:val="005D5B25"/>
    <w:rsid w:val="005D5CE1"/>
    <w:rsid w:val="005D5E64"/>
    <w:rsid w:val="005D6844"/>
    <w:rsid w:val="005D69EF"/>
    <w:rsid w:val="005D6A04"/>
    <w:rsid w:val="005D74D5"/>
    <w:rsid w:val="005E0FBA"/>
    <w:rsid w:val="005E143B"/>
    <w:rsid w:val="005E2073"/>
    <w:rsid w:val="005E2CEA"/>
    <w:rsid w:val="005E2F70"/>
    <w:rsid w:val="005E33E4"/>
    <w:rsid w:val="005E40C7"/>
    <w:rsid w:val="005E44A1"/>
    <w:rsid w:val="005E49FB"/>
    <w:rsid w:val="005E4DB7"/>
    <w:rsid w:val="005E52E5"/>
    <w:rsid w:val="005E5956"/>
    <w:rsid w:val="005E65E7"/>
    <w:rsid w:val="005E6FD0"/>
    <w:rsid w:val="005E7231"/>
    <w:rsid w:val="005E73BF"/>
    <w:rsid w:val="005E755D"/>
    <w:rsid w:val="005E7E0D"/>
    <w:rsid w:val="005F0862"/>
    <w:rsid w:val="005F17D7"/>
    <w:rsid w:val="005F183F"/>
    <w:rsid w:val="005F2D53"/>
    <w:rsid w:val="005F3E47"/>
    <w:rsid w:val="005F4192"/>
    <w:rsid w:val="005F44CB"/>
    <w:rsid w:val="005F635F"/>
    <w:rsid w:val="006002CE"/>
    <w:rsid w:val="00600AF6"/>
    <w:rsid w:val="00601CD0"/>
    <w:rsid w:val="006024C5"/>
    <w:rsid w:val="00602726"/>
    <w:rsid w:val="00602AA8"/>
    <w:rsid w:val="00603A43"/>
    <w:rsid w:val="00603E1A"/>
    <w:rsid w:val="00604310"/>
    <w:rsid w:val="006044C4"/>
    <w:rsid w:val="00605A7F"/>
    <w:rsid w:val="00606598"/>
    <w:rsid w:val="0060724D"/>
    <w:rsid w:val="00607397"/>
    <w:rsid w:val="0060774D"/>
    <w:rsid w:val="00607851"/>
    <w:rsid w:val="00610345"/>
    <w:rsid w:val="006105A3"/>
    <w:rsid w:val="00610FB1"/>
    <w:rsid w:val="006110AE"/>
    <w:rsid w:val="006116E2"/>
    <w:rsid w:val="0061174D"/>
    <w:rsid w:val="00611C49"/>
    <w:rsid w:val="00613CD5"/>
    <w:rsid w:val="00614A31"/>
    <w:rsid w:val="00614A82"/>
    <w:rsid w:val="00614B6F"/>
    <w:rsid w:val="00615BD6"/>
    <w:rsid w:val="006162E2"/>
    <w:rsid w:val="00617AF8"/>
    <w:rsid w:val="00617B9B"/>
    <w:rsid w:val="00620032"/>
    <w:rsid w:val="00620DD2"/>
    <w:rsid w:val="006224BA"/>
    <w:rsid w:val="00622AAD"/>
    <w:rsid w:val="00622CED"/>
    <w:rsid w:val="0062418D"/>
    <w:rsid w:val="0062449C"/>
    <w:rsid w:val="00624D8A"/>
    <w:rsid w:val="00625116"/>
    <w:rsid w:val="00625362"/>
    <w:rsid w:val="00625DD7"/>
    <w:rsid w:val="006270B3"/>
    <w:rsid w:val="00627531"/>
    <w:rsid w:val="00630775"/>
    <w:rsid w:val="00630833"/>
    <w:rsid w:val="006329E1"/>
    <w:rsid w:val="00632C16"/>
    <w:rsid w:val="00632F84"/>
    <w:rsid w:val="006343D5"/>
    <w:rsid w:val="00634480"/>
    <w:rsid w:val="00634B54"/>
    <w:rsid w:val="00634D23"/>
    <w:rsid w:val="00634E0A"/>
    <w:rsid w:val="00635367"/>
    <w:rsid w:val="006366D7"/>
    <w:rsid w:val="00637C46"/>
    <w:rsid w:val="00640BC7"/>
    <w:rsid w:val="00640CDD"/>
    <w:rsid w:val="006413C0"/>
    <w:rsid w:val="006428F1"/>
    <w:rsid w:val="00642D68"/>
    <w:rsid w:val="006447CB"/>
    <w:rsid w:val="006448F1"/>
    <w:rsid w:val="00644E4B"/>
    <w:rsid w:val="006459E3"/>
    <w:rsid w:val="00645B32"/>
    <w:rsid w:val="00645D3A"/>
    <w:rsid w:val="006466BC"/>
    <w:rsid w:val="00647020"/>
    <w:rsid w:val="006475A5"/>
    <w:rsid w:val="0064766F"/>
    <w:rsid w:val="00647A1D"/>
    <w:rsid w:val="00653665"/>
    <w:rsid w:val="0065387B"/>
    <w:rsid w:val="006542DB"/>
    <w:rsid w:val="006544E3"/>
    <w:rsid w:val="006550CB"/>
    <w:rsid w:val="00656296"/>
    <w:rsid w:val="00656326"/>
    <w:rsid w:val="00656338"/>
    <w:rsid w:val="00656F7C"/>
    <w:rsid w:val="0065728F"/>
    <w:rsid w:val="00660FC8"/>
    <w:rsid w:val="00661172"/>
    <w:rsid w:val="00661245"/>
    <w:rsid w:val="00662D3D"/>
    <w:rsid w:val="0066308F"/>
    <w:rsid w:val="00663514"/>
    <w:rsid w:val="00663551"/>
    <w:rsid w:val="0066399E"/>
    <w:rsid w:val="00663A14"/>
    <w:rsid w:val="006648F0"/>
    <w:rsid w:val="0066496B"/>
    <w:rsid w:val="00664C31"/>
    <w:rsid w:val="0066528D"/>
    <w:rsid w:val="00666299"/>
    <w:rsid w:val="00666930"/>
    <w:rsid w:val="006669CD"/>
    <w:rsid w:val="00666E94"/>
    <w:rsid w:val="006676A8"/>
    <w:rsid w:val="006678B3"/>
    <w:rsid w:val="006708A7"/>
    <w:rsid w:val="00671EBC"/>
    <w:rsid w:val="00672744"/>
    <w:rsid w:val="00673B90"/>
    <w:rsid w:val="00673DF9"/>
    <w:rsid w:val="00673F4E"/>
    <w:rsid w:val="0067513D"/>
    <w:rsid w:val="00675CC6"/>
    <w:rsid w:val="00675CF3"/>
    <w:rsid w:val="006764E7"/>
    <w:rsid w:val="006808DE"/>
    <w:rsid w:val="00680B22"/>
    <w:rsid w:val="00680CB8"/>
    <w:rsid w:val="006811D8"/>
    <w:rsid w:val="00681942"/>
    <w:rsid w:val="00681A71"/>
    <w:rsid w:val="00681BB3"/>
    <w:rsid w:val="00682112"/>
    <w:rsid w:val="006824A6"/>
    <w:rsid w:val="00682651"/>
    <w:rsid w:val="0068272C"/>
    <w:rsid w:val="00683B24"/>
    <w:rsid w:val="00684190"/>
    <w:rsid w:val="006844A8"/>
    <w:rsid w:val="006847A1"/>
    <w:rsid w:val="00684B28"/>
    <w:rsid w:val="0068573E"/>
    <w:rsid w:val="0068645F"/>
    <w:rsid w:val="006874AE"/>
    <w:rsid w:val="0068762E"/>
    <w:rsid w:val="00687EC1"/>
    <w:rsid w:val="00687EF2"/>
    <w:rsid w:val="00691317"/>
    <w:rsid w:val="00691472"/>
    <w:rsid w:val="00691562"/>
    <w:rsid w:val="00692080"/>
    <w:rsid w:val="00692313"/>
    <w:rsid w:val="00693394"/>
    <w:rsid w:val="0069348F"/>
    <w:rsid w:val="006938A1"/>
    <w:rsid w:val="00693D66"/>
    <w:rsid w:val="00694846"/>
    <w:rsid w:val="006971C9"/>
    <w:rsid w:val="00697223"/>
    <w:rsid w:val="006A0B08"/>
    <w:rsid w:val="006A1098"/>
    <w:rsid w:val="006A14DA"/>
    <w:rsid w:val="006A2377"/>
    <w:rsid w:val="006A2903"/>
    <w:rsid w:val="006A2D3E"/>
    <w:rsid w:val="006A371C"/>
    <w:rsid w:val="006A3986"/>
    <w:rsid w:val="006A3F99"/>
    <w:rsid w:val="006A4E58"/>
    <w:rsid w:val="006A5384"/>
    <w:rsid w:val="006A6140"/>
    <w:rsid w:val="006A62AF"/>
    <w:rsid w:val="006A63F1"/>
    <w:rsid w:val="006A66E2"/>
    <w:rsid w:val="006A6C7C"/>
    <w:rsid w:val="006A7196"/>
    <w:rsid w:val="006A72BF"/>
    <w:rsid w:val="006A7A2D"/>
    <w:rsid w:val="006A7DD0"/>
    <w:rsid w:val="006A7F26"/>
    <w:rsid w:val="006B0026"/>
    <w:rsid w:val="006B04D2"/>
    <w:rsid w:val="006B0651"/>
    <w:rsid w:val="006B0BA0"/>
    <w:rsid w:val="006B12B9"/>
    <w:rsid w:val="006B1575"/>
    <w:rsid w:val="006B1AC9"/>
    <w:rsid w:val="006B3515"/>
    <w:rsid w:val="006B3556"/>
    <w:rsid w:val="006B39FA"/>
    <w:rsid w:val="006B3CB9"/>
    <w:rsid w:val="006B48FA"/>
    <w:rsid w:val="006B5929"/>
    <w:rsid w:val="006B5955"/>
    <w:rsid w:val="006B613E"/>
    <w:rsid w:val="006B7058"/>
    <w:rsid w:val="006B7DDA"/>
    <w:rsid w:val="006C1268"/>
    <w:rsid w:val="006C1824"/>
    <w:rsid w:val="006C2697"/>
    <w:rsid w:val="006C2BDE"/>
    <w:rsid w:val="006C3D34"/>
    <w:rsid w:val="006C50AC"/>
    <w:rsid w:val="006C52A3"/>
    <w:rsid w:val="006C711C"/>
    <w:rsid w:val="006C7A2B"/>
    <w:rsid w:val="006C7B5D"/>
    <w:rsid w:val="006D0C3F"/>
    <w:rsid w:val="006D17D0"/>
    <w:rsid w:val="006D28B7"/>
    <w:rsid w:val="006D2A92"/>
    <w:rsid w:val="006D3632"/>
    <w:rsid w:val="006D36F3"/>
    <w:rsid w:val="006D3B6A"/>
    <w:rsid w:val="006D3F29"/>
    <w:rsid w:val="006D413F"/>
    <w:rsid w:val="006D4A34"/>
    <w:rsid w:val="006D4C0F"/>
    <w:rsid w:val="006D4CC5"/>
    <w:rsid w:val="006D522B"/>
    <w:rsid w:val="006D53E6"/>
    <w:rsid w:val="006D5428"/>
    <w:rsid w:val="006D564E"/>
    <w:rsid w:val="006D59C5"/>
    <w:rsid w:val="006D60E5"/>
    <w:rsid w:val="006D60F5"/>
    <w:rsid w:val="006D67AB"/>
    <w:rsid w:val="006D67CA"/>
    <w:rsid w:val="006D6E11"/>
    <w:rsid w:val="006D72A5"/>
    <w:rsid w:val="006D763B"/>
    <w:rsid w:val="006D7DAB"/>
    <w:rsid w:val="006E1432"/>
    <w:rsid w:val="006E1FF8"/>
    <w:rsid w:val="006E25B7"/>
    <w:rsid w:val="006E267E"/>
    <w:rsid w:val="006E26DD"/>
    <w:rsid w:val="006E272A"/>
    <w:rsid w:val="006E2A71"/>
    <w:rsid w:val="006E3060"/>
    <w:rsid w:val="006E3425"/>
    <w:rsid w:val="006E38E4"/>
    <w:rsid w:val="006E39CF"/>
    <w:rsid w:val="006E3A77"/>
    <w:rsid w:val="006E4515"/>
    <w:rsid w:val="006E56C7"/>
    <w:rsid w:val="006E66F6"/>
    <w:rsid w:val="006E7E10"/>
    <w:rsid w:val="006F0311"/>
    <w:rsid w:val="006F03C9"/>
    <w:rsid w:val="006F064A"/>
    <w:rsid w:val="006F11B6"/>
    <w:rsid w:val="006F1687"/>
    <w:rsid w:val="006F1895"/>
    <w:rsid w:val="006F19D9"/>
    <w:rsid w:val="006F1CA3"/>
    <w:rsid w:val="006F1DF5"/>
    <w:rsid w:val="006F210B"/>
    <w:rsid w:val="006F271E"/>
    <w:rsid w:val="006F32B8"/>
    <w:rsid w:val="006F33B3"/>
    <w:rsid w:val="006F3E22"/>
    <w:rsid w:val="006F4B03"/>
    <w:rsid w:val="006F4F18"/>
    <w:rsid w:val="006F5936"/>
    <w:rsid w:val="006F5B08"/>
    <w:rsid w:val="006F5DBE"/>
    <w:rsid w:val="006F7D63"/>
    <w:rsid w:val="006F7EDB"/>
    <w:rsid w:val="00700849"/>
    <w:rsid w:val="007018E4"/>
    <w:rsid w:val="00701CFD"/>
    <w:rsid w:val="00701F5B"/>
    <w:rsid w:val="007022B2"/>
    <w:rsid w:val="00702806"/>
    <w:rsid w:val="00703700"/>
    <w:rsid w:val="0070392F"/>
    <w:rsid w:val="00704059"/>
    <w:rsid w:val="00704ADA"/>
    <w:rsid w:val="00704D7F"/>
    <w:rsid w:val="007050F7"/>
    <w:rsid w:val="00705493"/>
    <w:rsid w:val="00705DB4"/>
    <w:rsid w:val="0070712B"/>
    <w:rsid w:val="007112AF"/>
    <w:rsid w:val="00711A29"/>
    <w:rsid w:val="00711C87"/>
    <w:rsid w:val="007121E5"/>
    <w:rsid w:val="007127A2"/>
    <w:rsid w:val="00712EBA"/>
    <w:rsid w:val="00713447"/>
    <w:rsid w:val="00713A10"/>
    <w:rsid w:val="00713C2A"/>
    <w:rsid w:val="007144CC"/>
    <w:rsid w:val="0071462B"/>
    <w:rsid w:val="00714C00"/>
    <w:rsid w:val="00714CB8"/>
    <w:rsid w:val="00714DFA"/>
    <w:rsid w:val="00716D34"/>
    <w:rsid w:val="00716EBE"/>
    <w:rsid w:val="007179CD"/>
    <w:rsid w:val="00717DF6"/>
    <w:rsid w:val="00721034"/>
    <w:rsid w:val="00721E76"/>
    <w:rsid w:val="00722A7C"/>
    <w:rsid w:val="00722BFC"/>
    <w:rsid w:val="00722C57"/>
    <w:rsid w:val="00725EAD"/>
    <w:rsid w:val="00727791"/>
    <w:rsid w:val="00727C31"/>
    <w:rsid w:val="00730821"/>
    <w:rsid w:val="00730A03"/>
    <w:rsid w:val="00730ABE"/>
    <w:rsid w:val="00730AFF"/>
    <w:rsid w:val="00730E85"/>
    <w:rsid w:val="0073293C"/>
    <w:rsid w:val="00734CC0"/>
    <w:rsid w:val="00734CFC"/>
    <w:rsid w:val="00735DAE"/>
    <w:rsid w:val="0073606C"/>
    <w:rsid w:val="007363E5"/>
    <w:rsid w:val="0073656E"/>
    <w:rsid w:val="007369CB"/>
    <w:rsid w:val="0074038B"/>
    <w:rsid w:val="00740B6D"/>
    <w:rsid w:val="00741592"/>
    <w:rsid w:val="00741A21"/>
    <w:rsid w:val="00741B04"/>
    <w:rsid w:val="00741F24"/>
    <w:rsid w:val="00742DDF"/>
    <w:rsid w:val="0074338E"/>
    <w:rsid w:val="0074365A"/>
    <w:rsid w:val="007436CF"/>
    <w:rsid w:val="00743912"/>
    <w:rsid w:val="00743DFB"/>
    <w:rsid w:val="007450E7"/>
    <w:rsid w:val="0074548A"/>
    <w:rsid w:val="007454BB"/>
    <w:rsid w:val="007455E1"/>
    <w:rsid w:val="00745864"/>
    <w:rsid w:val="00745B3A"/>
    <w:rsid w:val="00745C27"/>
    <w:rsid w:val="007469AA"/>
    <w:rsid w:val="00746BE9"/>
    <w:rsid w:val="00747733"/>
    <w:rsid w:val="0074788E"/>
    <w:rsid w:val="00747966"/>
    <w:rsid w:val="00747ECA"/>
    <w:rsid w:val="0075033A"/>
    <w:rsid w:val="00750A27"/>
    <w:rsid w:val="00751F52"/>
    <w:rsid w:val="007534E4"/>
    <w:rsid w:val="007545DC"/>
    <w:rsid w:val="007550BA"/>
    <w:rsid w:val="00755A0C"/>
    <w:rsid w:val="00755F8A"/>
    <w:rsid w:val="00757464"/>
    <w:rsid w:val="00760112"/>
    <w:rsid w:val="0076056F"/>
    <w:rsid w:val="007609C7"/>
    <w:rsid w:val="00761047"/>
    <w:rsid w:val="00761571"/>
    <w:rsid w:val="00761B9A"/>
    <w:rsid w:val="00761BDD"/>
    <w:rsid w:val="00762A74"/>
    <w:rsid w:val="007632F7"/>
    <w:rsid w:val="00763301"/>
    <w:rsid w:val="00763D8A"/>
    <w:rsid w:val="00763EAD"/>
    <w:rsid w:val="00764204"/>
    <w:rsid w:val="007643DC"/>
    <w:rsid w:val="00764B90"/>
    <w:rsid w:val="00765BE3"/>
    <w:rsid w:val="00766356"/>
    <w:rsid w:val="0076689E"/>
    <w:rsid w:val="0076738F"/>
    <w:rsid w:val="0076756A"/>
    <w:rsid w:val="007676C4"/>
    <w:rsid w:val="007679DB"/>
    <w:rsid w:val="00767B12"/>
    <w:rsid w:val="00767F5B"/>
    <w:rsid w:val="0077021E"/>
    <w:rsid w:val="007706B9"/>
    <w:rsid w:val="00770D5D"/>
    <w:rsid w:val="00770FF6"/>
    <w:rsid w:val="007710ED"/>
    <w:rsid w:val="00771D0B"/>
    <w:rsid w:val="0077259A"/>
    <w:rsid w:val="0077262F"/>
    <w:rsid w:val="0077293F"/>
    <w:rsid w:val="0077313A"/>
    <w:rsid w:val="0077399C"/>
    <w:rsid w:val="007739C5"/>
    <w:rsid w:val="00774388"/>
    <w:rsid w:val="007757AB"/>
    <w:rsid w:val="007761A7"/>
    <w:rsid w:val="007771F4"/>
    <w:rsid w:val="00777221"/>
    <w:rsid w:val="0077760B"/>
    <w:rsid w:val="00777D95"/>
    <w:rsid w:val="007804F7"/>
    <w:rsid w:val="00780691"/>
    <w:rsid w:val="007815A0"/>
    <w:rsid w:val="00781BF2"/>
    <w:rsid w:val="00782480"/>
    <w:rsid w:val="00783273"/>
    <w:rsid w:val="00784672"/>
    <w:rsid w:val="0078575E"/>
    <w:rsid w:val="007872F2"/>
    <w:rsid w:val="007875B3"/>
    <w:rsid w:val="00787716"/>
    <w:rsid w:val="007877B5"/>
    <w:rsid w:val="00787818"/>
    <w:rsid w:val="00787A0A"/>
    <w:rsid w:val="00787B7E"/>
    <w:rsid w:val="00787DAB"/>
    <w:rsid w:val="00790493"/>
    <w:rsid w:val="00790614"/>
    <w:rsid w:val="007906AC"/>
    <w:rsid w:val="007910CB"/>
    <w:rsid w:val="007924C1"/>
    <w:rsid w:val="0079337D"/>
    <w:rsid w:val="007934B3"/>
    <w:rsid w:val="00794599"/>
    <w:rsid w:val="007947D2"/>
    <w:rsid w:val="00795924"/>
    <w:rsid w:val="00795C6D"/>
    <w:rsid w:val="00795D4D"/>
    <w:rsid w:val="00797434"/>
    <w:rsid w:val="0079750A"/>
    <w:rsid w:val="0079774E"/>
    <w:rsid w:val="00797EF3"/>
    <w:rsid w:val="007A0041"/>
    <w:rsid w:val="007A067A"/>
    <w:rsid w:val="007A0C2C"/>
    <w:rsid w:val="007A1325"/>
    <w:rsid w:val="007A133C"/>
    <w:rsid w:val="007A1794"/>
    <w:rsid w:val="007A1DF4"/>
    <w:rsid w:val="007A268A"/>
    <w:rsid w:val="007A2B67"/>
    <w:rsid w:val="007A3582"/>
    <w:rsid w:val="007A393D"/>
    <w:rsid w:val="007A3BDC"/>
    <w:rsid w:val="007A42FC"/>
    <w:rsid w:val="007A4A0F"/>
    <w:rsid w:val="007A4C9D"/>
    <w:rsid w:val="007A5569"/>
    <w:rsid w:val="007A59DE"/>
    <w:rsid w:val="007A5AB0"/>
    <w:rsid w:val="007A746A"/>
    <w:rsid w:val="007A7E1A"/>
    <w:rsid w:val="007B062C"/>
    <w:rsid w:val="007B1821"/>
    <w:rsid w:val="007B1FE2"/>
    <w:rsid w:val="007B2792"/>
    <w:rsid w:val="007B2D5B"/>
    <w:rsid w:val="007B3037"/>
    <w:rsid w:val="007B4276"/>
    <w:rsid w:val="007B48EC"/>
    <w:rsid w:val="007B59AA"/>
    <w:rsid w:val="007B5D6A"/>
    <w:rsid w:val="007B61FA"/>
    <w:rsid w:val="007B6DBD"/>
    <w:rsid w:val="007B7047"/>
    <w:rsid w:val="007C0274"/>
    <w:rsid w:val="007C08C6"/>
    <w:rsid w:val="007C1A53"/>
    <w:rsid w:val="007C297E"/>
    <w:rsid w:val="007C2F47"/>
    <w:rsid w:val="007C3009"/>
    <w:rsid w:val="007C314C"/>
    <w:rsid w:val="007C39F4"/>
    <w:rsid w:val="007C3F23"/>
    <w:rsid w:val="007C43C2"/>
    <w:rsid w:val="007C4469"/>
    <w:rsid w:val="007C45B1"/>
    <w:rsid w:val="007C48F6"/>
    <w:rsid w:val="007C4948"/>
    <w:rsid w:val="007C4DF4"/>
    <w:rsid w:val="007C55CC"/>
    <w:rsid w:val="007C62C9"/>
    <w:rsid w:val="007C6E3E"/>
    <w:rsid w:val="007C788A"/>
    <w:rsid w:val="007C7F91"/>
    <w:rsid w:val="007D03AA"/>
    <w:rsid w:val="007D0550"/>
    <w:rsid w:val="007D0560"/>
    <w:rsid w:val="007D0A21"/>
    <w:rsid w:val="007D1F94"/>
    <w:rsid w:val="007D22CC"/>
    <w:rsid w:val="007D2DCE"/>
    <w:rsid w:val="007D2F1E"/>
    <w:rsid w:val="007D3C41"/>
    <w:rsid w:val="007D45E7"/>
    <w:rsid w:val="007D5A7C"/>
    <w:rsid w:val="007D5ECB"/>
    <w:rsid w:val="007D6691"/>
    <w:rsid w:val="007D683D"/>
    <w:rsid w:val="007D75CA"/>
    <w:rsid w:val="007D7772"/>
    <w:rsid w:val="007D7827"/>
    <w:rsid w:val="007D7B31"/>
    <w:rsid w:val="007E1394"/>
    <w:rsid w:val="007E15A2"/>
    <w:rsid w:val="007E2394"/>
    <w:rsid w:val="007E3DD8"/>
    <w:rsid w:val="007E53D9"/>
    <w:rsid w:val="007E6E75"/>
    <w:rsid w:val="007E7711"/>
    <w:rsid w:val="007F0234"/>
    <w:rsid w:val="007F04A2"/>
    <w:rsid w:val="007F0574"/>
    <w:rsid w:val="007F12EB"/>
    <w:rsid w:val="007F1C5B"/>
    <w:rsid w:val="007F2034"/>
    <w:rsid w:val="007F31AC"/>
    <w:rsid w:val="007F3E9B"/>
    <w:rsid w:val="007F4327"/>
    <w:rsid w:val="007F52FC"/>
    <w:rsid w:val="007F5359"/>
    <w:rsid w:val="007F5833"/>
    <w:rsid w:val="007F5847"/>
    <w:rsid w:val="007F5A85"/>
    <w:rsid w:val="007F5CDA"/>
    <w:rsid w:val="007F5E53"/>
    <w:rsid w:val="007F5FB2"/>
    <w:rsid w:val="007F6526"/>
    <w:rsid w:val="007F7193"/>
    <w:rsid w:val="007F77D7"/>
    <w:rsid w:val="007F77DA"/>
    <w:rsid w:val="007F79A0"/>
    <w:rsid w:val="007F7AAD"/>
    <w:rsid w:val="007F7AEC"/>
    <w:rsid w:val="007F7F12"/>
    <w:rsid w:val="008007F5"/>
    <w:rsid w:val="00801D27"/>
    <w:rsid w:val="00801D9A"/>
    <w:rsid w:val="008021D5"/>
    <w:rsid w:val="00803382"/>
    <w:rsid w:val="0080348D"/>
    <w:rsid w:val="00803DE8"/>
    <w:rsid w:val="008047F9"/>
    <w:rsid w:val="00804959"/>
    <w:rsid w:val="00805079"/>
    <w:rsid w:val="008056EF"/>
    <w:rsid w:val="00805CC4"/>
    <w:rsid w:val="008061EB"/>
    <w:rsid w:val="00806C94"/>
    <w:rsid w:val="00810078"/>
    <w:rsid w:val="00810214"/>
    <w:rsid w:val="0081035F"/>
    <w:rsid w:val="00810B1B"/>
    <w:rsid w:val="00810D1C"/>
    <w:rsid w:val="008111AA"/>
    <w:rsid w:val="0081121A"/>
    <w:rsid w:val="00811283"/>
    <w:rsid w:val="0081243D"/>
    <w:rsid w:val="00812C2C"/>
    <w:rsid w:val="0081406B"/>
    <w:rsid w:val="008145BA"/>
    <w:rsid w:val="0081486E"/>
    <w:rsid w:val="00814988"/>
    <w:rsid w:val="008154B1"/>
    <w:rsid w:val="00815A2C"/>
    <w:rsid w:val="0081677E"/>
    <w:rsid w:val="008167CF"/>
    <w:rsid w:val="00817675"/>
    <w:rsid w:val="00817CCE"/>
    <w:rsid w:val="00817F04"/>
    <w:rsid w:val="0082095F"/>
    <w:rsid w:val="00820A92"/>
    <w:rsid w:val="00820F13"/>
    <w:rsid w:val="0082184A"/>
    <w:rsid w:val="00821ADA"/>
    <w:rsid w:val="008221DD"/>
    <w:rsid w:val="00822A25"/>
    <w:rsid w:val="00822BA3"/>
    <w:rsid w:val="008231A8"/>
    <w:rsid w:val="00823866"/>
    <w:rsid w:val="00824ACB"/>
    <w:rsid w:val="00825183"/>
    <w:rsid w:val="00825297"/>
    <w:rsid w:val="00825477"/>
    <w:rsid w:val="008254E5"/>
    <w:rsid w:val="00825651"/>
    <w:rsid w:val="008259B1"/>
    <w:rsid w:val="00825E78"/>
    <w:rsid w:val="00826BED"/>
    <w:rsid w:val="00827E43"/>
    <w:rsid w:val="008311D1"/>
    <w:rsid w:val="00831E99"/>
    <w:rsid w:val="0083392C"/>
    <w:rsid w:val="00833C0C"/>
    <w:rsid w:val="008342B5"/>
    <w:rsid w:val="00834C13"/>
    <w:rsid w:val="008353AE"/>
    <w:rsid w:val="00836394"/>
    <w:rsid w:val="008377E8"/>
    <w:rsid w:val="008379C0"/>
    <w:rsid w:val="00837BE5"/>
    <w:rsid w:val="0084083D"/>
    <w:rsid w:val="00840E23"/>
    <w:rsid w:val="00840FEA"/>
    <w:rsid w:val="008431E0"/>
    <w:rsid w:val="008437ED"/>
    <w:rsid w:val="008442BE"/>
    <w:rsid w:val="008442F6"/>
    <w:rsid w:val="00844377"/>
    <w:rsid w:val="00844413"/>
    <w:rsid w:val="00844A81"/>
    <w:rsid w:val="00844B27"/>
    <w:rsid w:val="00846DB7"/>
    <w:rsid w:val="00846E3F"/>
    <w:rsid w:val="00846F47"/>
    <w:rsid w:val="00847BBB"/>
    <w:rsid w:val="0085006D"/>
    <w:rsid w:val="0085046B"/>
    <w:rsid w:val="00851235"/>
    <w:rsid w:val="008516E3"/>
    <w:rsid w:val="00852613"/>
    <w:rsid w:val="00852E56"/>
    <w:rsid w:val="0085363D"/>
    <w:rsid w:val="008538F1"/>
    <w:rsid w:val="008550FC"/>
    <w:rsid w:val="008557D9"/>
    <w:rsid w:val="00855967"/>
    <w:rsid w:val="00855D40"/>
    <w:rsid w:val="00856106"/>
    <w:rsid w:val="008565ED"/>
    <w:rsid w:val="00857BA7"/>
    <w:rsid w:val="0086004F"/>
    <w:rsid w:val="008602A6"/>
    <w:rsid w:val="00860E41"/>
    <w:rsid w:val="00860F96"/>
    <w:rsid w:val="008610E9"/>
    <w:rsid w:val="0086156F"/>
    <w:rsid w:val="00861CFA"/>
    <w:rsid w:val="00862460"/>
    <w:rsid w:val="00863349"/>
    <w:rsid w:val="00863F13"/>
    <w:rsid w:val="00864BC6"/>
    <w:rsid w:val="00865318"/>
    <w:rsid w:val="00865A23"/>
    <w:rsid w:val="00865BBA"/>
    <w:rsid w:val="00865E9F"/>
    <w:rsid w:val="00866BB8"/>
    <w:rsid w:val="00867EAA"/>
    <w:rsid w:val="00867EAD"/>
    <w:rsid w:val="008700B9"/>
    <w:rsid w:val="00871F19"/>
    <w:rsid w:val="00871F2A"/>
    <w:rsid w:val="00873958"/>
    <w:rsid w:val="00873C51"/>
    <w:rsid w:val="0087479E"/>
    <w:rsid w:val="00874B2A"/>
    <w:rsid w:val="00874C56"/>
    <w:rsid w:val="00875461"/>
    <w:rsid w:val="00875605"/>
    <w:rsid w:val="008763A5"/>
    <w:rsid w:val="00876CDF"/>
    <w:rsid w:val="00877152"/>
    <w:rsid w:val="00877506"/>
    <w:rsid w:val="0087753E"/>
    <w:rsid w:val="00877602"/>
    <w:rsid w:val="008779F3"/>
    <w:rsid w:val="00877FDF"/>
    <w:rsid w:val="008829AF"/>
    <w:rsid w:val="00882E91"/>
    <w:rsid w:val="008835E0"/>
    <w:rsid w:val="0088381A"/>
    <w:rsid w:val="00883959"/>
    <w:rsid w:val="00884333"/>
    <w:rsid w:val="00884737"/>
    <w:rsid w:val="008847D8"/>
    <w:rsid w:val="00884FE3"/>
    <w:rsid w:val="0088500C"/>
    <w:rsid w:val="0088677A"/>
    <w:rsid w:val="008867B0"/>
    <w:rsid w:val="00886AA8"/>
    <w:rsid w:val="0088763F"/>
    <w:rsid w:val="00887FB0"/>
    <w:rsid w:val="00890435"/>
    <w:rsid w:val="00891657"/>
    <w:rsid w:val="008919E9"/>
    <w:rsid w:val="00891A12"/>
    <w:rsid w:val="00892753"/>
    <w:rsid w:val="00892E98"/>
    <w:rsid w:val="00892F00"/>
    <w:rsid w:val="00893F1A"/>
    <w:rsid w:val="0089486F"/>
    <w:rsid w:val="00896514"/>
    <w:rsid w:val="00896A26"/>
    <w:rsid w:val="008972BF"/>
    <w:rsid w:val="00897D22"/>
    <w:rsid w:val="008A0523"/>
    <w:rsid w:val="008A053D"/>
    <w:rsid w:val="008A0FA5"/>
    <w:rsid w:val="008A1547"/>
    <w:rsid w:val="008A16B9"/>
    <w:rsid w:val="008A1F76"/>
    <w:rsid w:val="008A29F7"/>
    <w:rsid w:val="008A2B05"/>
    <w:rsid w:val="008A2FED"/>
    <w:rsid w:val="008A3305"/>
    <w:rsid w:val="008A3765"/>
    <w:rsid w:val="008A4391"/>
    <w:rsid w:val="008A4409"/>
    <w:rsid w:val="008A44AE"/>
    <w:rsid w:val="008A4776"/>
    <w:rsid w:val="008A47BD"/>
    <w:rsid w:val="008A57BF"/>
    <w:rsid w:val="008A6810"/>
    <w:rsid w:val="008A6857"/>
    <w:rsid w:val="008A6A84"/>
    <w:rsid w:val="008A6AEC"/>
    <w:rsid w:val="008A6B37"/>
    <w:rsid w:val="008A7095"/>
    <w:rsid w:val="008A7489"/>
    <w:rsid w:val="008A765C"/>
    <w:rsid w:val="008A7A72"/>
    <w:rsid w:val="008B0CD1"/>
    <w:rsid w:val="008B0DB1"/>
    <w:rsid w:val="008B1160"/>
    <w:rsid w:val="008B16AF"/>
    <w:rsid w:val="008B1DA1"/>
    <w:rsid w:val="008B2263"/>
    <w:rsid w:val="008B22FE"/>
    <w:rsid w:val="008B29FB"/>
    <w:rsid w:val="008B33B5"/>
    <w:rsid w:val="008B34C3"/>
    <w:rsid w:val="008B357A"/>
    <w:rsid w:val="008B3DD7"/>
    <w:rsid w:val="008B3FC2"/>
    <w:rsid w:val="008B42EE"/>
    <w:rsid w:val="008B445C"/>
    <w:rsid w:val="008B4AFB"/>
    <w:rsid w:val="008B4DFC"/>
    <w:rsid w:val="008B5343"/>
    <w:rsid w:val="008B61A8"/>
    <w:rsid w:val="008B66B0"/>
    <w:rsid w:val="008B6E36"/>
    <w:rsid w:val="008B700B"/>
    <w:rsid w:val="008C127B"/>
    <w:rsid w:val="008C1638"/>
    <w:rsid w:val="008C18F1"/>
    <w:rsid w:val="008C1AB8"/>
    <w:rsid w:val="008C2258"/>
    <w:rsid w:val="008C28FC"/>
    <w:rsid w:val="008C2AF8"/>
    <w:rsid w:val="008C32B7"/>
    <w:rsid w:val="008C4C00"/>
    <w:rsid w:val="008C4FC4"/>
    <w:rsid w:val="008C586C"/>
    <w:rsid w:val="008C5BA7"/>
    <w:rsid w:val="008C6309"/>
    <w:rsid w:val="008C6354"/>
    <w:rsid w:val="008C6832"/>
    <w:rsid w:val="008C758F"/>
    <w:rsid w:val="008C79DB"/>
    <w:rsid w:val="008D008E"/>
    <w:rsid w:val="008D0524"/>
    <w:rsid w:val="008D053B"/>
    <w:rsid w:val="008D07AA"/>
    <w:rsid w:val="008D0F3C"/>
    <w:rsid w:val="008D1141"/>
    <w:rsid w:val="008D17E9"/>
    <w:rsid w:val="008D1F9C"/>
    <w:rsid w:val="008D27C7"/>
    <w:rsid w:val="008D2BEB"/>
    <w:rsid w:val="008D3E36"/>
    <w:rsid w:val="008D4604"/>
    <w:rsid w:val="008D4B4A"/>
    <w:rsid w:val="008D5094"/>
    <w:rsid w:val="008D5214"/>
    <w:rsid w:val="008D53F4"/>
    <w:rsid w:val="008D6AC9"/>
    <w:rsid w:val="008D6C4C"/>
    <w:rsid w:val="008D7AA4"/>
    <w:rsid w:val="008E0026"/>
    <w:rsid w:val="008E0787"/>
    <w:rsid w:val="008E0D3C"/>
    <w:rsid w:val="008E0ED5"/>
    <w:rsid w:val="008E14DD"/>
    <w:rsid w:val="008E181D"/>
    <w:rsid w:val="008E18D5"/>
    <w:rsid w:val="008E23C9"/>
    <w:rsid w:val="008E242E"/>
    <w:rsid w:val="008E29B3"/>
    <w:rsid w:val="008E349B"/>
    <w:rsid w:val="008E37CC"/>
    <w:rsid w:val="008E3DE7"/>
    <w:rsid w:val="008E4B8F"/>
    <w:rsid w:val="008E52D9"/>
    <w:rsid w:val="008E629D"/>
    <w:rsid w:val="008E6CB0"/>
    <w:rsid w:val="008E7B1D"/>
    <w:rsid w:val="008E7D43"/>
    <w:rsid w:val="008F004E"/>
    <w:rsid w:val="008F04CE"/>
    <w:rsid w:val="008F069F"/>
    <w:rsid w:val="008F1EE1"/>
    <w:rsid w:val="008F274E"/>
    <w:rsid w:val="008F2883"/>
    <w:rsid w:val="008F2AC1"/>
    <w:rsid w:val="008F2C8B"/>
    <w:rsid w:val="008F36CE"/>
    <w:rsid w:val="008F371A"/>
    <w:rsid w:val="008F57BE"/>
    <w:rsid w:val="008F66E4"/>
    <w:rsid w:val="008F67E6"/>
    <w:rsid w:val="008F69E4"/>
    <w:rsid w:val="008F6CC4"/>
    <w:rsid w:val="008F7ACE"/>
    <w:rsid w:val="008F7D74"/>
    <w:rsid w:val="008F7F00"/>
    <w:rsid w:val="008F7F17"/>
    <w:rsid w:val="0090099B"/>
    <w:rsid w:val="00901552"/>
    <w:rsid w:val="00901B01"/>
    <w:rsid w:val="00902391"/>
    <w:rsid w:val="00903F96"/>
    <w:rsid w:val="00904247"/>
    <w:rsid w:val="009044F6"/>
    <w:rsid w:val="00904D7B"/>
    <w:rsid w:val="009053FF"/>
    <w:rsid w:val="009057EC"/>
    <w:rsid w:val="00905E31"/>
    <w:rsid w:val="00905ED1"/>
    <w:rsid w:val="00905FB8"/>
    <w:rsid w:val="00906085"/>
    <w:rsid w:val="00906B43"/>
    <w:rsid w:val="00907868"/>
    <w:rsid w:val="0090799B"/>
    <w:rsid w:val="00910709"/>
    <w:rsid w:val="00910E89"/>
    <w:rsid w:val="0091108A"/>
    <w:rsid w:val="00911806"/>
    <w:rsid w:val="00911F4F"/>
    <w:rsid w:val="00912C0F"/>
    <w:rsid w:val="00912D91"/>
    <w:rsid w:val="009136A9"/>
    <w:rsid w:val="00913B46"/>
    <w:rsid w:val="00913BC8"/>
    <w:rsid w:val="00914569"/>
    <w:rsid w:val="0091486F"/>
    <w:rsid w:val="00914C35"/>
    <w:rsid w:val="00915450"/>
    <w:rsid w:val="00915DC6"/>
    <w:rsid w:val="00916C3D"/>
    <w:rsid w:val="00916FB5"/>
    <w:rsid w:val="00916FD7"/>
    <w:rsid w:val="009175C4"/>
    <w:rsid w:val="00920071"/>
    <w:rsid w:val="00920479"/>
    <w:rsid w:val="0092054A"/>
    <w:rsid w:val="00920FFD"/>
    <w:rsid w:val="0092121E"/>
    <w:rsid w:val="00921370"/>
    <w:rsid w:val="00922978"/>
    <w:rsid w:val="00922A98"/>
    <w:rsid w:val="00922D13"/>
    <w:rsid w:val="00922F0F"/>
    <w:rsid w:val="0092300C"/>
    <w:rsid w:val="0092399D"/>
    <w:rsid w:val="00924091"/>
    <w:rsid w:val="00924AD2"/>
    <w:rsid w:val="00925242"/>
    <w:rsid w:val="00925458"/>
    <w:rsid w:val="0092725E"/>
    <w:rsid w:val="00927B04"/>
    <w:rsid w:val="00927F92"/>
    <w:rsid w:val="00930AA8"/>
    <w:rsid w:val="0093243B"/>
    <w:rsid w:val="009338F4"/>
    <w:rsid w:val="00933E8C"/>
    <w:rsid w:val="00933FC4"/>
    <w:rsid w:val="00934069"/>
    <w:rsid w:val="00934366"/>
    <w:rsid w:val="009343B3"/>
    <w:rsid w:val="00934D35"/>
    <w:rsid w:val="00934DD6"/>
    <w:rsid w:val="00935129"/>
    <w:rsid w:val="00935339"/>
    <w:rsid w:val="00935B62"/>
    <w:rsid w:val="0093652F"/>
    <w:rsid w:val="00936B07"/>
    <w:rsid w:val="0093746C"/>
    <w:rsid w:val="009374D1"/>
    <w:rsid w:val="00937964"/>
    <w:rsid w:val="00940174"/>
    <w:rsid w:val="009401C1"/>
    <w:rsid w:val="009405B2"/>
    <w:rsid w:val="00940C74"/>
    <w:rsid w:val="00941D81"/>
    <w:rsid w:val="00942AFD"/>
    <w:rsid w:val="009434DD"/>
    <w:rsid w:val="009436BF"/>
    <w:rsid w:val="00944917"/>
    <w:rsid w:val="00945355"/>
    <w:rsid w:val="00945B2D"/>
    <w:rsid w:val="009474E6"/>
    <w:rsid w:val="00947572"/>
    <w:rsid w:val="00947A45"/>
    <w:rsid w:val="00947A7E"/>
    <w:rsid w:val="00950359"/>
    <w:rsid w:val="009516D3"/>
    <w:rsid w:val="009519D3"/>
    <w:rsid w:val="009522BD"/>
    <w:rsid w:val="009525F4"/>
    <w:rsid w:val="00952A80"/>
    <w:rsid w:val="00952C81"/>
    <w:rsid w:val="00953395"/>
    <w:rsid w:val="00954220"/>
    <w:rsid w:val="0095449C"/>
    <w:rsid w:val="00954519"/>
    <w:rsid w:val="009554C9"/>
    <w:rsid w:val="009556B3"/>
    <w:rsid w:val="00956F88"/>
    <w:rsid w:val="00956F9B"/>
    <w:rsid w:val="0095777E"/>
    <w:rsid w:val="00957845"/>
    <w:rsid w:val="00957D67"/>
    <w:rsid w:val="00957E14"/>
    <w:rsid w:val="00960B42"/>
    <w:rsid w:val="00960CA2"/>
    <w:rsid w:val="00960FA0"/>
    <w:rsid w:val="009623E4"/>
    <w:rsid w:val="00962C5D"/>
    <w:rsid w:val="0096315A"/>
    <w:rsid w:val="00963B4D"/>
    <w:rsid w:val="009640D8"/>
    <w:rsid w:val="00964EF4"/>
    <w:rsid w:val="0096504B"/>
    <w:rsid w:val="00965AE1"/>
    <w:rsid w:val="00966742"/>
    <w:rsid w:val="00966808"/>
    <w:rsid w:val="00967329"/>
    <w:rsid w:val="00971DAA"/>
    <w:rsid w:val="0097269A"/>
    <w:rsid w:val="00972AB2"/>
    <w:rsid w:val="00972FFD"/>
    <w:rsid w:val="009750D6"/>
    <w:rsid w:val="00975AF4"/>
    <w:rsid w:val="00975C56"/>
    <w:rsid w:val="0097601D"/>
    <w:rsid w:val="009766FB"/>
    <w:rsid w:val="00976C7D"/>
    <w:rsid w:val="0097769B"/>
    <w:rsid w:val="00977786"/>
    <w:rsid w:val="00977CF2"/>
    <w:rsid w:val="00980CA9"/>
    <w:rsid w:val="00980F1B"/>
    <w:rsid w:val="009823AC"/>
    <w:rsid w:val="00982A26"/>
    <w:rsid w:val="00982C7C"/>
    <w:rsid w:val="009839FC"/>
    <w:rsid w:val="009859F6"/>
    <w:rsid w:val="00985B0F"/>
    <w:rsid w:val="009861D2"/>
    <w:rsid w:val="00986BDA"/>
    <w:rsid w:val="0098719A"/>
    <w:rsid w:val="009879E8"/>
    <w:rsid w:val="0099093B"/>
    <w:rsid w:val="00991C6C"/>
    <w:rsid w:val="009928DF"/>
    <w:rsid w:val="00992A0C"/>
    <w:rsid w:val="00994B19"/>
    <w:rsid w:val="00994DF9"/>
    <w:rsid w:val="00995572"/>
    <w:rsid w:val="00995575"/>
    <w:rsid w:val="00995D08"/>
    <w:rsid w:val="00995F77"/>
    <w:rsid w:val="00996199"/>
    <w:rsid w:val="00996899"/>
    <w:rsid w:val="00996B0E"/>
    <w:rsid w:val="00997518"/>
    <w:rsid w:val="00997D0C"/>
    <w:rsid w:val="009A0EFC"/>
    <w:rsid w:val="009A103A"/>
    <w:rsid w:val="009A1337"/>
    <w:rsid w:val="009A194E"/>
    <w:rsid w:val="009A1D4B"/>
    <w:rsid w:val="009A3395"/>
    <w:rsid w:val="009A49AA"/>
    <w:rsid w:val="009A4E61"/>
    <w:rsid w:val="009A4EA3"/>
    <w:rsid w:val="009A5A2F"/>
    <w:rsid w:val="009A5A60"/>
    <w:rsid w:val="009A7EB9"/>
    <w:rsid w:val="009B08E1"/>
    <w:rsid w:val="009B0D7C"/>
    <w:rsid w:val="009B115F"/>
    <w:rsid w:val="009B1F67"/>
    <w:rsid w:val="009B2A80"/>
    <w:rsid w:val="009B306C"/>
    <w:rsid w:val="009B35DB"/>
    <w:rsid w:val="009B3BC1"/>
    <w:rsid w:val="009B4185"/>
    <w:rsid w:val="009B47EE"/>
    <w:rsid w:val="009B4BC2"/>
    <w:rsid w:val="009B5551"/>
    <w:rsid w:val="009B5D36"/>
    <w:rsid w:val="009B6993"/>
    <w:rsid w:val="009B6BC2"/>
    <w:rsid w:val="009B7D7D"/>
    <w:rsid w:val="009C029B"/>
    <w:rsid w:val="009C073B"/>
    <w:rsid w:val="009C080E"/>
    <w:rsid w:val="009C1922"/>
    <w:rsid w:val="009C19E9"/>
    <w:rsid w:val="009C24FF"/>
    <w:rsid w:val="009C322E"/>
    <w:rsid w:val="009C3E4F"/>
    <w:rsid w:val="009C4851"/>
    <w:rsid w:val="009C4E9D"/>
    <w:rsid w:val="009C4EE7"/>
    <w:rsid w:val="009C56BB"/>
    <w:rsid w:val="009C5854"/>
    <w:rsid w:val="009C5F90"/>
    <w:rsid w:val="009C6553"/>
    <w:rsid w:val="009D107E"/>
    <w:rsid w:val="009D1682"/>
    <w:rsid w:val="009D1743"/>
    <w:rsid w:val="009D17C9"/>
    <w:rsid w:val="009D1937"/>
    <w:rsid w:val="009D1B45"/>
    <w:rsid w:val="009D1BED"/>
    <w:rsid w:val="009D1EDE"/>
    <w:rsid w:val="009D20E1"/>
    <w:rsid w:val="009D2802"/>
    <w:rsid w:val="009D29F8"/>
    <w:rsid w:val="009D3C02"/>
    <w:rsid w:val="009D6302"/>
    <w:rsid w:val="009E01FE"/>
    <w:rsid w:val="009E0379"/>
    <w:rsid w:val="009E053E"/>
    <w:rsid w:val="009E0799"/>
    <w:rsid w:val="009E0A31"/>
    <w:rsid w:val="009E1159"/>
    <w:rsid w:val="009E23C4"/>
    <w:rsid w:val="009E26BD"/>
    <w:rsid w:val="009E2F74"/>
    <w:rsid w:val="009E3D3B"/>
    <w:rsid w:val="009E3E0A"/>
    <w:rsid w:val="009E4147"/>
    <w:rsid w:val="009E4293"/>
    <w:rsid w:val="009E44D1"/>
    <w:rsid w:val="009E4A12"/>
    <w:rsid w:val="009E4D0E"/>
    <w:rsid w:val="009E4FCD"/>
    <w:rsid w:val="009E5304"/>
    <w:rsid w:val="009E6685"/>
    <w:rsid w:val="009E6D38"/>
    <w:rsid w:val="009E731B"/>
    <w:rsid w:val="009E7B16"/>
    <w:rsid w:val="009F0905"/>
    <w:rsid w:val="009F19F6"/>
    <w:rsid w:val="009F1A46"/>
    <w:rsid w:val="009F2B08"/>
    <w:rsid w:val="009F3DA2"/>
    <w:rsid w:val="009F4BD1"/>
    <w:rsid w:val="009F53A3"/>
    <w:rsid w:val="009F56D3"/>
    <w:rsid w:val="009F5ACB"/>
    <w:rsid w:val="009F5E27"/>
    <w:rsid w:val="009F5E78"/>
    <w:rsid w:val="009F6BEF"/>
    <w:rsid w:val="009F6E39"/>
    <w:rsid w:val="009F7293"/>
    <w:rsid w:val="009F74A0"/>
    <w:rsid w:val="009F7643"/>
    <w:rsid w:val="00A002EE"/>
    <w:rsid w:val="00A00D96"/>
    <w:rsid w:val="00A013ED"/>
    <w:rsid w:val="00A01752"/>
    <w:rsid w:val="00A01DA2"/>
    <w:rsid w:val="00A02044"/>
    <w:rsid w:val="00A023D3"/>
    <w:rsid w:val="00A02EFB"/>
    <w:rsid w:val="00A0365F"/>
    <w:rsid w:val="00A036C6"/>
    <w:rsid w:val="00A04784"/>
    <w:rsid w:val="00A049BD"/>
    <w:rsid w:val="00A0699D"/>
    <w:rsid w:val="00A06D79"/>
    <w:rsid w:val="00A0799E"/>
    <w:rsid w:val="00A1093C"/>
    <w:rsid w:val="00A10979"/>
    <w:rsid w:val="00A10ADC"/>
    <w:rsid w:val="00A10DCE"/>
    <w:rsid w:val="00A1184C"/>
    <w:rsid w:val="00A119AD"/>
    <w:rsid w:val="00A12220"/>
    <w:rsid w:val="00A12894"/>
    <w:rsid w:val="00A133DE"/>
    <w:rsid w:val="00A13732"/>
    <w:rsid w:val="00A14E82"/>
    <w:rsid w:val="00A14F1F"/>
    <w:rsid w:val="00A15167"/>
    <w:rsid w:val="00A1657B"/>
    <w:rsid w:val="00A1728A"/>
    <w:rsid w:val="00A175F4"/>
    <w:rsid w:val="00A178E0"/>
    <w:rsid w:val="00A17CD0"/>
    <w:rsid w:val="00A17EF4"/>
    <w:rsid w:val="00A20849"/>
    <w:rsid w:val="00A214ED"/>
    <w:rsid w:val="00A222AE"/>
    <w:rsid w:val="00A2254C"/>
    <w:rsid w:val="00A2267E"/>
    <w:rsid w:val="00A228AB"/>
    <w:rsid w:val="00A2368E"/>
    <w:rsid w:val="00A2395D"/>
    <w:rsid w:val="00A24312"/>
    <w:rsid w:val="00A247E2"/>
    <w:rsid w:val="00A2509B"/>
    <w:rsid w:val="00A252EB"/>
    <w:rsid w:val="00A25E4D"/>
    <w:rsid w:val="00A26433"/>
    <w:rsid w:val="00A271A6"/>
    <w:rsid w:val="00A27604"/>
    <w:rsid w:val="00A27858"/>
    <w:rsid w:val="00A307BD"/>
    <w:rsid w:val="00A3086B"/>
    <w:rsid w:val="00A30934"/>
    <w:rsid w:val="00A30A58"/>
    <w:rsid w:val="00A32DB4"/>
    <w:rsid w:val="00A32EC5"/>
    <w:rsid w:val="00A337ED"/>
    <w:rsid w:val="00A33C1D"/>
    <w:rsid w:val="00A343C1"/>
    <w:rsid w:val="00A34FC2"/>
    <w:rsid w:val="00A36176"/>
    <w:rsid w:val="00A36297"/>
    <w:rsid w:val="00A363B3"/>
    <w:rsid w:val="00A364C2"/>
    <w:rsid w:val="00A364F6"/>
    <w:rsid w:val="00A36740"/>
    <w:rsid w:val="00A37758"/>
    <w:rsid w:val="00A401B9"/>
    <w:rsid w:val="00A40306"/>
    <w:rsid w:val="00A40478"/>
    <w:rsid w:val="00A40846"/>
    <w:rsid w:val="00A422AC"/>
    <w:rsid w:val="00A43DAB"/>
    <w:rsid w:val="00A4458D"/>
    <w:rsid w:val="00A45510"/>
    <w:rsid w:val="00A460D7"/>
    <w:rsid w:val="00A468FA"/>
    <w:rsid w:val="00A46F4C"/>
    <w:rsid w:val="00A470ED"/>
    <w:rsid w:val="00A472F4"/>
    <w:rsid w:val="00A5150A"/>
    <w:rsid w:val="00A51742"/>
    <w:rsid w:val="00A51D02"/>
    <w:rsid w:val="00A52841"/>
    <w:rsid w:val="00A52950"/>
    <w:rsid w:val="00A568AC"/>
    <w:rsid w:val="00A56FAF"/>
    <w:rsid w:val="00A57025"/>
    <w:rsid w:val="00A5799E"/>
    <w:rsid w:val="00A607EC"/>
    <w:rsid w:val="00A614DD"/>
    <w:rsid w:val="00A61DE2"/>
    <w:rsid w:val="00A61DE9"/>
    <w:rsid w:val="00A62B0E"/>
    <w:rsid w:val="00A62E35"/>
    <w:rsid w:val="00A63447"/>
    <w:rsid w:val="00A63504"/>
    <w:rsid w:val="00A636F7"/>
    <w:rsid w:val="00A63F77"/>
    <w:rsid w:val="00A640DF"/>
    <w:rsid w:val="00A6508F"/>
    <w:rsid w:val="00A651C0"/>
    <w:rsid w:val="00A653BB"/>
    <w:rsid w:val="00A65600"/>
    <w:rsid w:val="00A65946"/>
    <w:rsid w:val="00A670BE"/>
    <w:rsid w:val="00A7046A"/>
    <w:rsid w:val="00A70C1A"/>
    <w:rsid w:val="00A71392"/>
    <w:rsid w:val="00A714D2"/>
    <w:rsid w:val="00A7193C"/>
    <w:rsid w:val="00A71A13"/>
    <w:rsid w:val="00A71A61"/>
    <w:rsid w:val="00A739BB"/>
    <w:rsid w:val="00A73BDD"/>
    <w:rsid w:val="00A7402F"/>
    <w:rsid w:val="00A77BDD"/>
    <w:rsid w:val="00A80AB6"/>
    <w:rsid w:val="00A812F8"/>
    <w:rsid w:val="00A81ECF"/>
    <w:rsid w:val="00A82320"/>
    <w:rsid w:val="00A82433"/>
    <w:rsid w:val="00A84508"/>
    <w:rsid w:val="00A84865"/>
    <w:rsid w:val="00A84C69"/>
    <w:rsid w:val="00A84DBE"/>
    <w:rsid w:val="00A8533D"/>
    <w:rsid w:val="00A85DB4"/>
    <w:rsid w:val="00A85F1F"/>
    <w:rsid w:val="00A87871"/>
    <w:rsid w:val="00A87C15"/>
    <w:rsid w:val="00A91115"/>
    <w:rsid w:val="00A92234"/>
    <w:rsid w:val="00A9285B"/>
    <w:rsid w:val="00A92A04"/>
    <w:rsid w:val="00A92C55"/>
    <w:rsid w:val="00A94E65"/>
    <w:rsid w:val="00A96455"/>
    <w:rsid w:val="00A96542"/>
    <w:rsid w:val="00AA0AB6"/>
    <w:rsid w:val="00AA0B7D"/>
    <w:rsid w:val="00AA1DAB"/>
    <w:rsid w:val="00AA250B"/>
    <w:rsid w:val="00AA27E7"/>
    <w:rsid w:val="00AA2825"/>
    <w:rsid w:val="00AA292A"/>
    <w:rsid w:val="00AA3616"/>
    <w:rsid w:val="00AA5823"/>
    <w:rsid w:val="00AA5D35"/>
    <w:rsid w:val="00AA5E83"/>
    <w:rsid w:val="00AA5EE5"/>
    <w:rsid w:val="00AA77D9"/>
    <w:rsid w:val="00AB00FF"/>
    <w:rsid w:val="00AB0400"/>
    <w:rsid w:val="00AB0B82"/>
    <w:rsid w:val="00AB1994"/>
    <w:rsid w:val="00AB2548"/>
    <w:rsid w:val="00AB2F39"/>
    <w:rsid w:val="00AB3AE5"/>
    <w:rsid w:val="00AB4186"/>
    <w:rsid w:val="00AB42ED"/>
    <w:rsid w:val="00AB4E81"/>
    <w:rsid w:val="00AB4FEB"/>
    <w:rsid w:val="00AB5084"/>
    <w:rsid w:val="00AB524B"/>
    <w:rsid w:val="00AB5614"/>
    <w:rsid w:val="00AB5877"/>
    <w:rsid w:val="00AB5EA1"/>
    <w:rsid w:val="00AB6C9A"/>
    <w:rsid w:val="00AB73AA"/>
    <w:rsid w:val="00AB7E1D"/>
    <w:rsid w:val="00AC010D"/>
    <w:rsid w:val="00AC0D51"/>
    <w:rsid w:val="00AC1083"/>
    <w:rsid w:val="00AC175D"/>
    <w:rsid w:val="00AC25ED"/>
    <w:rsid w:val="00AC3BEE"/>
    <w:rsid w:val="00AC3F73"/>
    <w:rsid w:val="00AC44A4"/>
    <w:rsid w:val="00AC4789"/>
    <w:rsid w:val="00AC4F8E"/>
    <w:rsid w:val="00AC50D5"/>
    <w:rsid w:val="00AC5992"/>
    <w:rsid w:val="00AC6EC5"/>
    <w:rsid w:val="00AC7027"/>
    <w:rsid w:val="00AC7661"/>
    <w:rsid w:val="00AC78B1"/>
    <w:rsid w:val="00AC7EDE"/>
    <w:rsid w:val="00AD051E"/>
    <w:rsid w:val="00AD072C"/>
    <w:rsid w:val="00AD080D"/>
    <w:rsid w:val="00AD17F4"/>
    <w:rsid w:val="00AD1B7E"/>
    <w:rsid w:val="00AD1F31"/>
    <w:rsid w:val="00AD1FD1"/>
    <w:rsid w:val="00AD250B"/>
    <w:rsid w:val="00AD29FD"/>
    <w:rsid w:val="00AD32CD"/>
    <w:rsid w:val="00AD446C"/>
    <w:rsid w:val="00AD529B"/>
    <w:rsid w:val="00AD5A1D"/>
    <w:rsid w:val="00AD6B07"/>
    <w:rsid w:val="00AD6CAD"/>
    <w:rsid w:val="00AD7F4E"/>
    <w:rsid w:val="00AE00E1"/>
    <w:rsid w:val="00AE0180"/>
    <w:rsid w:val="00AE026E"/>
    <w:rsid w:val="00AE0321"/>
    <w:rsid w:val="00AE0561"/>
    <w:rsid w:val="00AE0AE1"/>
    <w:rsid w:val="00AE0E97"/>
    <w:rsid w:val="00AE1A35"/>
    <w:rsid w:val="00AE23CA"/>
    <w:rsid w:val="00AE2D6C"/>
    <w:rsid w:val="00AE2E4F"/>
    <w:rsid w:val="00AE3503"/>
    <w:rsid w:val="00AE3D1C"/>
    <w:rsid w:val="00AE534B"/>
    <w:rsid w:val="00AE5D13"/>
    <w:rsid w:val="00AE63CB"/>
    <w:rsid w:val="00AE65C2"/>
    <w:rsid w:val="00AE6934"/>
    <w:rsid w:val="00AF0C59"/>
    <w:rsid w:val="00AF0FF9"/>
    <w:rsid w:val="00AF100F"/>
    <w:rsid w:val="00AF16EA"/>
    <w:rsid w:val="00AF25D5"/>
    <w:rsid w:val="00AF30AD"/>
    <w:rsid w:val="00AF3927"/>
    <w:rsid w:val="00AF3A6D"/>
    <w:rsid w:val="00AF3B18"/>
    <w:rsid w:val="00AF3F25"/>
    <w:rsid w:val="00AF5105"/>
    <w:rsid w:val="00AF5443"/>
    <w:rsid w:val="00AF548D"/>
    <w:rsid w:val="00AF56E6"/>
    <w:rsid w:val="00AF6256"/>
    <w:rsid w:val="00AF6599"/>
    <w:rsid w:val="00AF73CA"/>
    <w:rsid w:val="00B00626"/>
    <w:rsid w:val="00B00832"/>
    <w:rsid w:val="00B016F7"/>
    <w:rsid w:val="00B01E22"/>
    <w:rsid w:val="00B02A9D"/>
    <w:rsid w:val="00B04AAB"/>
    <w:rsid w:val="00B0524B"/>
    <w:rsid w:val="00B0755C"/>
    <w:rsid w:val="00B105FF"/>
    <w:rsid w:val="00B10BBF"/>
    <w:rsid w:val="00B10C96"/>
    <w:rsid w:val="00B10FB9"/>
    <w:rsid w:val="00B11FE5"/>
    <w:rsid w:val="00B12C64"/>
    <w:rsid w:val="00B13151"/>
    <w:rsid w:val="00B13282"/>
    <w:rsid w:val="00B135D9"/>
    <w:rsid w:val="00B136F2"/>
    <w:rsid w:val="00B140E0"/>
    <w:rsid w:val="00B140F1"/>
    <w:rsid w:val="00B14397"/>
    <w:rsid w:val="00B1440A"/>
    <w:rsid w:val="00B15C94"/>
    <w:rsid w:val="00B160C1"/>
    <w:rsid w:val="00B17870"/>
    <w:rsid w:val="00B17BD9"/>
    <w:rsid w:val="00B204EF"/>
    <w:rsid w:val="00B20CE3"/>
    <w:rsid w:val="00B2132D"/>
    <w:rsid w:val="00B214E5"/>
    <w:rsid w:val="00B218F3"/>
    <w:rsid w:val="00B219AC"/>
    <w:rsid w:val="00B21F7B"/>
    <w:rsid w:val="00B251D4"/>
    <w:rsid w:val="00B257C2"/>
    <w:rsid w:val="00B2633E"/>
    <w:rsid w:val="00B26B73"/>
    <w:rsid w:val="00B26D0D"/>
    <w:rsid w:val="00B2778B"/>
    <w:rsid w:val="00B308F5"/>
    <w:rsid w:val="00B32E92"/>
    <w:rsid w:val="00B3384C"/>
    <w:rsid w:val="00B338FB"/>
    <w:rsid w:val="00B33E5C"/>
    <w:rsid w:val="00B3467B"/>
    <w:rsid w:val="00B353A0"/>
    <w:rsid w:val="00B35821"/>
    <w:rsid w:val="00B35FE6"/>
    <w:rsid w:val="00B377B2"/>
    <w:rsid w:val="00B37DA5"/>
    <w:rsid w:val="00B37F55"/>
    <w:rsid w:val="00B40213"/>
    <w:rsid w:val="00B407BF"/>
    <w:rsid w:val="00B40873"/>
    <w:rsid w:val="00B40C69"/>
    <w:rsid w:val="00B40EC6"/>
    <w:rsid w:val="00B4132C"/>
    <w:rsid w:val="00B4133E"/>
    <w:rsid w:val="00B4159F"/>
    <w:rsid w:val="00B41786"/>
    <w:rsid w:val="00B417A2"/>
    <w:rsid w:val="00B467C2"/>
    <w:rsid w:val="00B47380"/>
    <w:rsid w:val="00B47851"/>
    <w:rsid w:val="00B5029B"/>
    <w:rsid w:val="00B51443"/>
    <w:rsid w:val="00B5201E"/>
    <w:rsid w:val="00B52288"/>
    <w:rsid w:val="00B52503"/>
    <w:rsid w:val="00B52ACC"/>
    <w:rsid w:val="00B534DE"/>
    <w:rsid w:val="00B53621"/>
    <w:rsid w:val="00B54418"/>
    <w:rsid w:val="00B54752"/>
    <w:rsid w:val="00B5480E"/>
    <w:rsid w:val="00B551C3"/>
    <w:rsid w:val="00B55224"/>
    <w:rsid w:val="00B5577B"/>
    <w:rsid w:val="00B5594E"/>
    <w:rsid w:val="00B55DAE"/>
    <w:rsid w:val="00B55E7C"/>
    <w:rsid w:val="00B56717"/>
    <w:rsid w:val="00B56824"/>
    <w:rsid w:val="00B56A59"/>
    <w:rsid w:val="00B56CBA"/>
    <w:rsid w:val="00B5706B"/>
    <w:rsid w:val="00B5730D"/>
    <w:rsid w:val="00B57CAE"/>
    <w:rsid w:val="00B57CE8"/>
    <w:rsid w:val="00B6010A"/>
    <w:rsid w:val="00B6024D"/>
    <w:rsid w:val="00B609D3"/>
    <w:rsid w:val="00B60B7C"/>
    <w:rsid w:val="00B6108C"/>
    <w:rsid w:val="00B612DB"/>
    <w:rsid w:val="00B61FD1"/>
    <w:rsid w:val="00B620A9"/>
    <w:rsid w:val="00B6242C"/>
    <w:rsid w:val="00B630B4"/>
    <w:rsid w:val="00B63CC9"/>
    <w:rsid w:val="00B64C43"/>
    <w:rsid w:val="00B65B51"/>
    <w:rsid w:val="00B65F6E"/>
    <w:rsid w:val="00B667A9"/>
    <w:rsid w:val="00B66A31"/>
    <w:rsid w:val="00B66A3B"/>
    <w:rsid w:val="00B700D4"/>
    <w:rsid w:val="00B70BA5"/>
    <w:rsid w:val="00B70E66"/>
    <w:rsid w:val="00B7127D"/>
    <w:rsid w:val="00B71DED"/>
    <w:rsid w:val="00B72C5E"/>
    <w:rsid w:val="00B73AE1"/>
    <w:rsid w:val="00B73BA8"/>
    <w:rsid w:val="00B73BE2"/>
    <w:rsid w:val="00B73DD7"/>
    <w:rsid w:val="00B7450E"/>
    <w:rsid w:val="00B74A56"/>
    <w:rsid w:val="00B76947"/>
    <w:rsid w:val="00B77080"/>
    <w:rsid w:val="00B771EC"/>
    <w:rsid w:val="00B7736F"/>
    <w:rsid w:val="00B778EC"/>
    <w:rsid w:val="00B80F85"/>
    <w:rsid w:val="00B8121C"/>
    <w:rsid w:val="00B8143F"/>
    <w:rsid w:val="00B81C40"/>
    <w:rsid w:val="00B82354"/>
    <w:rsid w:val="00B832BA"/>
    <w:rsid w:val="00B833A9"/>
    <w:rsid w:val="00B83C5C"/>
    <w:rsid w:val="00B8456D"/>
    <w:rsid w:val="00B849B7"/>
    <w:rsid w:val="00B84C84"/>
    <w:rsid w:val="00B84E9A"/>
    <w:rsid w:val="00B85E10"/>
    <w:rsid w:val="00B86277"/>
    <w:rsid w:val="00B869D5"/>
    <w:rsid w:val="00B86DEC"/>
    <w:rsid w:val="00B87357"/>
    <w:rsid w:val="00B905B3"/>
    <w:rsid w:val="00B90A2E"/>
    <w:rsid w:val="00B90E26"/>
    <w:rsid w:val="00B90F3D"/>
    <w:rsid w:val="00B910F7"/>
    <w:rsid w:val="00B91700"/>
    <w:rsid w:val="00B91D17"/>
    <w:rsid w:val="00B920F2"/>
    <w:rsid w:val="00B924F9"/>
    <w:rsid w:val="00B92665"/>
    <w:rsid w:val="00B93B59"/>
    <w:rsid w:val="00B94830"/>
    <w:rsid w:val="00B95737"/>
    <w:rsid w:val="00B9681F"/>
    <w:rsid w:val="00B96C07"/>
    <w:rsid w:val="00B96CA7"/>
    <w:rsid w:val="00B97161"/>
    <w:rsid w:val="00B974BF"/>
    <w:rsid w:val="00B974D4"/>
    <w:rsid w:val="00B97B03"/>
    <w:rsid w:val="00B97E74"/>
    <w:rsid w:val="00BA06D5"/>
    <w:rsid w:val="00BA078A"/>
    <w:rsid w:val="00BA205D"/>
    <w:rsid w:val="00BA4CFB"/>
    <w:rsid w:val="00BA4EE2"/>
    <w:rsid w:val="00BA5648"/>
    <w:rsid w:val="00BA61D8"/>
    <w:rsid w:val="00BA6325"/>
    <w:rsid w:val="00BA7372"/>
    <w:rsid w:val="00BA7AC8"/>
    <w:rsid w:val="00BA7DAE"/>
    <w:rsid w:val="00BA7F47"/>
    <w:rsid w:val="00BB0C86"/>
    <w:rsid w:val="00BB1724"/>
    <w:rsid w:val="00BB2E52"/>
    <w:rsid w:val="00BB2FD7"/>
    <w:rsid w:val="00BB317C"/>
    <w:rsid w:val="00BB42B6"/>
    <w:rsid w:val="00BB5180"/>
    <w:rsid w:val="00BB66DA"/>
    <w:rsid w:val="00BB68F3"/>
    <w:rsid w:val="00BB6A43"/>
    <w:rsid w:val="00BB6C3B"/>
    <w:rsid w:val="00BB6D1B"/>
    <w:rsid w:val="00BB6ED9"/>
    <w:rsid w:val="00BB7211"/>
    <w:rsid w:val="00BB7659"/>
    <w:rsid w:val="00BB78EA"/>
    <w:rsid w:val="00BB7983"/>
    <w:rsid w:val="00BC16F8"/>
    <w:rsid w:val="00BC2823"/>
    <w:rsid w:val="00BC2A4F"/>
    <w:rsid w:val="00BC50DF"/>
    <w:rsid w:val="00BC559B"/>
    <w:rsid w:val="00BC5836"/>
    <w:rsid w:val="00BC6277"/>
    <w:rsid w:val="00BC6642"/>
    <w:rsid w:val="00BD0D5B"/>
    <w:rsid w:val="00BD17A6"/>
    <w:rsid w:val="00BD1FDD"/>
    <w:rsid w:val="00BD22A8"/>
    <w:rsid w:val="00BD235E"/>
    <w:rsid w:val="00BD2432"/>
    <w:rsid w:val="00BD3AE3"/>
    <w:rsid w:val="00BD5D13"/>
    <w:rsid w:val="00BD63FE"/>
    <w:rsid w:val="00BD6723"/>
    <w:rsid w:val="00BD7A8C"/>
    <w:rsid w:val="00BD7C25"/>
    <w:rsid w:val="00BD7C93"/>
    <w:rsid w:val="00BD7F02"/>
    <w:rsid w:val="00BE01ED"/>
    <w:rsid w:val="00BE0E0A"/>
    <w:rsid w:val="00BE1116"/>
    <w:rsid w:val="00BE2660"/>
    <w:rsid w:val="00BE2D7D"/>
    <w:rsid w:val="00BE33E3"/>
    <w:rsid w:val="00BE4CFD"/>
    <w:rsid w:val="00BE6C09"/>
    <w:rsid w:val="00BE7415"/>
    <w:rsid w:val="00BE7520"/>
    <w:rsid w:val="00BF05BC"/>
    <w:rsid w:val="00BF07CE"/>
    <w:rsid w:val="00BF09E9"/>
    <w:rsid w:val="00BF0BF6"/>
    <w:rsid w:val="00BF0FB3"/>
    <w:rsid w:val="00BF2847"/>
    <w:rsid w:val="00BF30FA"/>
    <w:rsid w:val="00BF34E4"/>
    <w:rsid w:val="00BF353F"/>
    <w:rsid w:val="00BF361F"/>
    <w:rsid w:val="00BF4A32"/>
    <w:rsid w:val="00BF5BE7"/>
    <w:rsid w:val="00BF5D65"/>
    <w:rsid w:val="00BF61EF"/>
    <w:rsid w:val="00BF6A7F"/>
    <w:rsid w:val="00C00153"/>
    <w:rsid w:val="00C009BE"/>
    <w:rsid w:val="00C00A45"/>
    <w:rsid w:val="00C01463"/>
    <w:rsid w:val="00C01D54"/>
    <w:rsid w:val="00C0213F"/>
    <w:rsid w:val="00C02752"/>
    <w:rsid w:val="00C03110"/>
    <w:rsid w:val="00C0351A"/>
    <w:rsid w:val="00C03673"/>
    <w:rsid w:val="00C03760"/>
    <w:rsid w:val="00C039B9"/>
    <w:rsid w:val="00C04440"/>
    <w:rsid w:val="00C04866"/>
    <w:rsid w:val="00C048A3"/>
    <w:rsid w:val="00C0563D"/>
    <w:rsid w:val="00C05659"/>
    <w:rsid w:val="00C05C29"/>
    <w:rsid w:val="00C05CE9"/>
    <w:rsid w:val="00C061C0"/>
    <w:rsid w:val="00C069DF"/>
    <w:rsid w:val="00C06C40"/>
    <w:rsid w:val="00C06EDF"/>
    <w:rsid w:val="00C070D6"/>
    <w:rsid w:val="00C0773F"/>
    <w:rsid w:val="00C10551"/>
    <w:rsid w:val="00C10596"/>
    <w:rsid w:val="00C10946"/>
    <w:rsid w:val="00C10DF2"/>
    <w:rsid w:val="00C115BD"/>
    <w:rsid w:val="00C11AF2"/>
    <w:rsid w:val="00C127C2"/>
    <w:rsid w:val="00C12D9A"/>
    <w:rsid w:val="00C13F35"/>
    <w:rsid w:val="00C14C2F"/>
    <w:rsid w:val="00C14C76"/>
    <w:rsid w:val="00C15424"/>
    <w:rsid w:val="00C15509"/>
    <w:rsid w:val="00C15771"/>
    <w:rsid w:val="00C16973"/>
    <w:rsid w:val="00C16DD2"/>
    <w:rsid w:val="00C2223B"/>
    <w:rsid w:val="00C229C7"/>
    <w:rsid w:val="00C229F0"/>
    <w:rsid w:val="00C2346E"/>
    <w:rsid w:val="00C2372E"/>
    <w:rsid w:val="00C23E72"/>
    <w:rsid w:val="00C26D7A"/>
    <w:rsid w:val="00C27447"/>
    <w:rsid w:val="00C27480"/>
    <w:rsid w:val="00C277F0"/>
    <w:rsid w:val="00C27857"/>
    <w:rsid w:val="00C27AC4"/>
    <w:rsid w:val="00C27F7D"/>
    <w:rsid w:val="00C30D57"/>
    <w:rsid w:val="00C31884"/>
    <w:rsid w:val="00C31CFB"/>
    <w:rsid w:val="00C31EAC"/>
    <w:rsid w:val="00C3224D"/>
    <w:rsid w:val="00C32277"/>
    <w:rsid w:val="00C32982"/>
    <w:rsid w:val="00C32B16"/>
    <w:rsid w:val="00C32D60"/>
    <w:rsid w:val="00C33441"/>
    <w:rsid w:val="00C33A14"/>
    <w:rsid w:val="00C33EC5"/>
    <w:rsid w:val="00C34348"/>
    <w:rsid w:val="00C34359"/>
    <w:rsid w:val="00C34530"/>
    <w:rsid w:val="00C34991"/>
    <w:rsid w:val="00C350C2"/>
    <w:rsid w:val="00C3513F"/>
    <w:rsid w:val="00C3551A"/>
    <w:rsid w:val="00C3561E"/>
    <w:rsid w:val="00C363A8"/>
    <w:rsid w:val="00C37A3B"/>
    <w:rsid w:val="00C37B1A"/>
    <w:rsid w:val="00C40E83"/>
    <w:rsid w:val="00C413AC"/>
    <w:rsid w:val="00C41C37"/>
    <w:rsid w:val="00C4255D"/>
    <w:rsid w:val="00C4258D"/>
    <w:rsid w:val="00C42900"/>
    <w:rsid w:val="00C4378C"/>
    <w:rsid w:val="00C437A1"/>
    <w:rsid w:val="00C43971"/>
    <w:rsid w:val="00C43DA5"/>
    <w:rsid w:val="00C44D1B"/>
    <w:rsid w:val="00C453ED"/>
    <w:rsid w:val="00C46417"/>
    <w:rsid w:val="00C46A78"/>
    <w:rsid w:val="00C46BCC"/>
    <w:rsid w:val="00C46FF9"/>
    <w:rsid w:val="00C50002"/>
    <w:rsid w:val="00C5027D"/>
    <w:rsid w:val="00C5042F"/>
    <w:rsid w:val="00C516E6"/>
    <w:rsid w:val="00C517DA"/>
    <w:rsid w:val="00C518F2"/>
    <w:rsid w:val="00C5192D"/>
    <w:rsid w:val="00C51EA3"/>
    <w:rsid w:val="00C5234B"/>
    <w:rsid w:val="00C52E11"/>
    <w:rsid w:val="00C52EB6"/>
    <w:rsid w:val="00C534C4"/>
    <w:rsid w:val="00C53B83"/>
    <w:rsid w:val="00C53DE2"/>
    <w:rsid w:val="00C54313"/>
    <w:rsid w:val="00C54632"/>
    <w:rsid w:val="00C5522D"/>
    <w:rsid w:val="00C55561"/>
    <w:rsid w:val="00C55870"/>
    <w:rsid w:val="00C55EA7"/>
    <w:rsid w:val="00C5789B"/>
    <w:rsid w:val="00C600CF"/>
    <w:rsid w:val="00C609AD"/>
    <w:rsid w:val="00C6134A"/>
    <w:rsid w:val="00C61BC1"/>
    <w:rsid w:val="00C61C5E"/>
    <w:rsid w:val="00C61F3A"/>
    <w:rsid w:val="00C6220F"/>
    <w:rsid w:val="00C6224C"/>
    <w:rsid w:val="00C623DA"/>
    <w:rsid w:val="00C6277E"/>
    <w:rsid w:val="00C63378"/>
    <w:rsid w:val="00C63A0F"/>
    <w:rsid w:val="00C64277"/>
    <w:rsid w:val="00C64426"/>
    <w:rsid w:val="00C6461D"/>
    <w:rsid w:val="00C6554A"/>
    <w:rsid w:val="00C65B46"/>
    <w:rsid w:val="00C65C38"/>
    <w:rsid w:val="00C66773"/>
    <w:rsid w:val="00C66D7A"/>
    <w:rsid w:val="00C67A2B"/>
    <w:rsid w:val="00C67C58"/>
    <w:rsid w:val="00C7087E"/>
    <w:rsid w:val="00C70E23"/>
    <w:rsid w:val="00C71424"/>
    <w:rsid w:val="00C72162"/>
    <w:rsid w:val="00C7338C"/>
    <w:rsid w:val="00C7377E"/>
    <w:rsid w:val="00C73F90"/>
    <w:rsid w:val="00C75068"/>
    <w:rsid w:val="00C75E0D"/>
    <w:rsid w:val="00C764FD"/>
    <w:rsid w:val="00C765D6"/>
    <w:rsid w:val="00C772EF"/>
    <w:rsid w:val="00C778B3"/>
    <w:rsid w:val="00C80E68"/>
    <w:rsid w:val="00C811EE"/>
    <w:rsid w:val="00C818A1"/>
    <w:rsid w:val="00C81EBF"/>
    <w:rsid w:val="00C82735"/>
    <w:rsid w:val="00C83089"/>
    <w:rsid w:val="00C831F9"/>
    <w:rsid w:val="00C839E5"/>
    <w:rsid w:val="00C849F0"/>
    <w:rsid w:val="00C85599"/>
    <w:rsid w:val="00C85D06"/>
    <w:rsid w:val="00C861E8"/>
    <w:rsid w:val="00C866E8"/>
    <w:rsid w:val="00C86B76"/>
    <w:rsid w:val="00C87111"/>
    <w:rsid w:val="00C87C54"/>
    <w:rsid w:val="00C90630"/>
    <w:rsid w:val="00C907B1"/>
    <w:rsid w:val="00C90E05"/>
    <w:rsid w:val="00C92AA2"/>
    <w:rsid w:val="00C93B3D"/>
    <w:rsid w:val="00C93D0D"/>
    <w:rsid w:val="00C93EB5"/>
    <w:rsid w:val="00C945A5"/>
    <w:rsid w:val="00C94761"/>
    <w:rsid w:val="00C965C1"/>
    <w:rsid w:val="00C96845"/>
    <w:rsid w:val="00C96AAE"/>
    <w:rsid w:val="00C96DFF"/>
    <w:rsid w:val="00C97165"/>
    <w:rsid w:val="00C979D0"/>
    <w:rsid w:val="00C97D2B"/>
    <w:rsid w:val="00CA0829"/>
    <w:rsid w:val="00CA0E8E"/>
    <w:rsid w:val="00CA1347"/>
    <w:rsid w:val="00CA171E"/>
    <w:rsid w:val="00CA1D7E"/>
    <w:rsid w:val="00CA2529"/>
    <w:rsid w:val="00CA2563"/>
    <w:rsid w:val="00CA2CC4"/>
    <w:rsid w:val="00CA361E"/>
    <w:rsid w:val="00CA3FC4"/>
    <w:rsid w:val="00CA4355"/>
    <w:rsid w:val="00CA44DF"/>
    <w:rsid w:val="00CA4817"/>
    <w:rsid w:val="00CA57D0"/>
    <w:rsid w:val="00CA68FB"/>
    <w:rsid w:val="00CA6B68"/>
    <w:rsid w:val="00CA6D5B"/>
    <w:rsid w:val="00CA72D1"/>
    <w:rsid w:val="00CA7769"/>
    <w:rsid w:val="00CA7F87"/>
    <w:rsid w:val="00CB0163"/>
    <w:rsid w:val="00CB0651"/>
    <w:rsid w:val="00CB0C29"/>
    <w:rsid w:val="00CB22AA"/>
    <w:rsid w:val="00CB2CD1"/>
    <w:rsid w:val="00CB32C5"/>
    <w:rsid w:val="00CB46C3"/>
    <w:rsid w:val="00CB477A"/>
    <w:rsid w:val="00CB4D92"/>
    <w:rsid w:val="00CB553A"/>
    <w:rsid w:val="00CB5B2B"/>
    <w:rsid w:val="00CB5C38"/>
    <w:rsid w:val="00CB5E1F"/>
    <w:rsid w:val="00CB6760"/>
    <w:rsid w:val="00CB677D"/>
    <w:rsid w:val="00CB6866"/>
    <w:rsid w:val="00CB692A"/>
    <w:rsid w:val="00CB6986"/>
    <w:rsid w:val="00CB708F"/>
    <w:rsid w:val="00CB75C1"/>
    <w:rsid w:val="00CC07C1"/>
    <w:rsid w:val="00CC0A48"/>
    <w:rsid w:val="00CC1943"/>
    <w:rsid w:val="00CC25DE"/>
    <w:rsid w:val="00CC26CB"/>
    <w:rsid w:val="00CC304D"/>
    <w:rsid w:val="00CC39BC"/>
    <w:rsid w:val="00CC4090"/>
    <w:rsid w:val="00CC58F5"/>
    <w:rsid w:val="00CC6146"/>
    <w:rsid w:val="00CC6AE3"/>
    <w:rsid w:val="00CC6C79"/>
    <w:rsid w:val="00CC6D2D"/>
    <w:rsid w:val="00CC6E28"/>
    <w:rsid w:val="00CD01F5"/>
    <w:rsid w:val="00CD024F"/>
    <w:rsid w:val="00CD0B96"/>
    <w:rsid w:val="00CD0C2B"/>
    <w:rsid w:val="00CD17CD"/>
    <w:rsid w:val="00CD17D5"/>
    <w:rsid w:val="00CD24E3"/>
    <w:rsid w:val="00CD2553"/>
    <w:rsid w:val="00CD28D7"/>
    <w:rsid w:val="00CD2E7C"/>
    <w:rsid w:val="00CD2FA6"/>
    <w:rsid w:val="00CD363F"/>
    <w:rsid w:val="00CD3C46"/>
    <w:rsid w:val="00CD3EE7"/>
    <w:rsid w:val="00CD4D97"/>
    <w:rsid w:val="00CD4F76"/>
    <w:rsid w:val="00CD5B19"/>
    <w:rsid w:val="00CD5C00"/>
    <w:rsid w:val="00CD612F"/>
    <w:rsid w:val="00CD6E27"/>
    <w:rsid w:val="00CD72F2"/>
    <w:rsid w:val="00CD744F"/>
    <w:rsid w:val="00CD785C"/>
    <w:rsid w:val="00CD7DBB"/>
    <w:rsid w:val="00CE0435"/>
    <w:rsid w:val="00CE0607"/>
    <w:rsid w:val="00CE145A"/>
    <w:rsid w:val="00CE1F2C"/>
    <w:rsid w:val="00CE3657"/>
    <w:rsid w:val="00CE3CED"/>
    <w:rsid w:val="00CE46C7"/>
    <w:rsid w:val="00CE4ECE"/>
    <w:rsid w:val="00CE5501"/>
    <w:rsid w:val="00CE587F"/>
    <w:rsid w:val="00CE5F69"/>
    <w:rsid w:val="00CE6928"/>
    <w:rsid w:val="00CE6F0F"/>
    <w:rsid w:val="00CE762E"/>
    <w:rsid w:val="00CF03DF"/>
    <w:rsid w:val="00CF1D00"/>
    <w:rsid w:val="00CF272B"/>
    <w:rsid w:val="00CF27B2"/>
    <w:rsid w:val="00CF3863"/>
    <w:rsid w:val="00CF41B9"/>
    <w:rsid w:val="00CF449B"/>
    <w:rsid w:val="00CF499C"/>
    <w:rsid w:val="00CF4B51"/>
    <w:rsid w:val="00CF51B9"/>
    <w:rsid w:val="00CF538B"/>
    <w:rsid w:val="00CF551A"/>
    <w:rsid w:val="00CF554F"/>
    <w:rsid w:val="00CF5C2C"/>
    <w:rsid w:val="00CF67C7"/>
    <w:rsid w:val="00CF6DB6"/>
    <w:rsid w:val="00CF70AB"/>
    <w:rsid w:val="00CF79F2"/>
    <w:rsid w:val="00D00616"/>
    <w:rsid w:val="00D00E23"/>
    <w:rsid w:val="00D017B4"/>
    <w:rsid w:val="00D028E6"/>
    <w:rsid w:val="00D03233"/>
    <w:rsid w:val="00D04E78"/>
    <w:rsid w:val="00D04F4E"/>
    <w:rsid w:val="00D058D4"/>
    <w:rsid w:val="00D062E4"/>
    <w:rsid w:val="00D07011"/>
    <w:rsid w:val="00D07996"/>
    <w:rsid w:val="00D103F3"/>
    <w:rsid w:val="00D1092D"/>
    <w:rsid w:val="00D11835"/>
    <w:rsid w:val="00D120ED"/>
    <w:rsid w:val="00D126ED"/>
    <w:rsid w:val="00D12F08"/>
    <w:rsid w:val="00D1305C"/>
    <w:rsid w:val="00D14673"/>
    <w:rsid w:val="00D14740"/>
    <w:rsid w:val="00D14B71"/>
    <w:rsid w:val="00D1513C"/>
    <w:rsid w:val="00D15982"/>
    <w:rsid w:val="00D16545"/>
    <w:rsid w:val="00D16734"/>
    <w:rsid w:val="00D169F2"/>
    <w:rsid w:val="00D172EB"/>
    <w:rsid w:val="00D17B70"/>
    <w:rsid w:val="00D17C08"/>
    <w:rsid w:val="00D2018D"/>
    <w:rsid w:val="00D2087F"/>
    <w:rsid w:val="00D20DD0"/>
    <w:rsid w:val="00D2241D"/>
    <w:rsid w:val="00D22B9D"/>
    <w:rsid w:val="00D22BE8"/>
    <w:rsid w:val="00D22C12"/>
    <w:rsid w:val="00D23188"/>
    <w:rsid w:val="00D24CEB"/>
    <w:rsid w:val="00D24D3C"/>
    <w:rsid w:val="00D257A4"/>
    <w:rsid w:val="00D2623E"/>
    <w:rsid w:val="00D2631A"/>
    <w:rsid w:val="00D30171"/>
    <w:rsid w:val="00D31E40"/>
    <w:rsid w:val="00D32601"/>
    <w:rsid w:val="00D32A33"/>
    <w:rsid w:val="00D32AF4"/>
    <w:rsid w:val="00D331CB"/>
    <w:rsid w:val="00D3406C"/>
    <w:rsid w:val="00D34CA4"/>
    <w:rsid w:val="00D35151"/>
    <w:rsid w:val="00D3696D"/>
    <w:rsid w:val="00D36D09"/>
    <w:rsid w:val="00D37203"/>
    <w:rsid w:val="00D3737C"/>
    <w:rsid w:val="00D379A1"/>
    <w:rsid w:val="00D405E9"/>
    <w:rsid w:val="00D40EFF"/>
    <w:rsid w:val="00D41291"/>
    <w:rsid w:val="00D41B9D"/>
    <w:rsid w:val="00D41C2E"/>
    <w:rsid w:val="00D42CCB"/>
    <w:rsid w:val="00D4335C"/>
    <w:rsid w:val="00D43EB3"/>
    <w:rsid w:val="00D440B1"/>
    <w:rsid w:val="00D44598"/>
    <w:rsid w:val="00D449CE"/>
    <w:rsid w:val="00D45771"/>
    <w:rsid w:val="00D45B53"/>
    <w:rsid w:val="00D45E20"/>
    <w:rsid w:val="00D461E2"/>
    <w:rsid w:val="00D4628F"/>
    <w:rsid w:val="00D469A4"/>
    <w:rsid w:val="00D4715A"/>
    <w:rsid w:val="00D47B08"/>
    <w:rsid w:val="00D5034D"/>
    <w:rsid w:val="00D511DD"/>
    <w:rsid w:val="00D51C63"/>
    <w:rsid w:val="00D52A80"/>
    <w:rsid w:val="00D52D20"/>
    <w:rsid w:val="00D52F94"/>
    <w:rsid w:val="00D53E58"/>
    <w:rsid w:val="00D53EA0"/>
    <w:rsid w:val="00D573AF"/>
    <w:rsid w:val="00D575E5"/>
    <w:rsid w:val="00D57C4A"/>
    <w:rsid w:val="00D60017"/>
    <w:rsid w:val="00D600B8"/>
    <w:rsid w:val="00D6070D"/>
    <w:rsid w:val="00D60A04"/>
    <w:rsid w:val="00D61080"/>
    <w:rsid w:val="00D618ED"/>
    <w:rsid w:val="00D61B16"/>
    <w:rsid w:val="00D62465"/>
    <w:rsid w:val="00D62578"/>
    <w:rsid w:val="00D62873"/>
    <w:rsid w:val="00D62D8E"/>
    <w:rsid w:val="00D63660"/>
    <w:rsid w:val="00D6367C"/>
    <w:rsid w:val="00D6434B"/>
    <w:rsid w:val="00D64719"/>
    <w:rsid w:val="00D65140"/>
    <w:rsid w:val="00D6514B"/>
    <w:rsid w:val="00D65DC7"/>
    <w:rsid w:val="00D65E9C"/>
    <w:rsid w:val="00D66613"/>
    <w:rsid w:val="00D67B0C"/>
    <w:rsid w:val="00D70198"/>
    <w:rsid w:val="00D704A2"/>
    <w:rsid w:val="00D705E9"/>
    <w:rsid w:val="00D70DAA"/>
    <w:rsid w:val="00D71DFC"/>
    <w:rsid w:val="00D72641"/>
    <w:rsid w:val="00D72FCE"/>
    <w:rsid w:val="00D7370C"/>
    <w:rsid w:val="00D7455D"/>
    <w:rsid w:val="00D74DFF"/>
    <w:rsid w:val="00D7508B"/>
    <w:rsid w:val="00D75F22"/>
    <w:rsid w:val="00D76049"/>
    <w:rsid w:val="00D76793"/>
    <w:rsid w:val="00D80A9D"/>
    <w:rsid w:val="00D80AE4"/>
    <w:rsid w:val="00D80B23"/>
    <w:rsid w:val="00D80D4E"/>
    <w:rsid w:val="00D81B43"/>
    <w:rsid w:val="00D821B8"/>
    <w:rsid w:val="00D822CE"/>
    <w:rsid w:val="00D828FD"/>
    <w:rsid w:val="00D829A5"/>
    <w:rsid w:val="00D8405D"/>
    <w:rsid w:val="00D84AEB"/>
    <w:rsid w:val="00D8534E"/>
    <w:rsid w:val="00D856F7"/>
    <w:rsid w:val="00D858C7"/>
    <w:rsid w:val="00D85B40"/>
    <w:rsid w:val="00D85D68"/>
    <w:rsid w:val="00D85F57"/>
    <w:rsid w:val="00D86ECF"/>
    <w:rsid w:val="00D8727E"/>
    <w:rsid w:val="00D87379"/>
    <w:rsid w:val="00D87A75"/>
    <w:rsid w:val="00D90084"/>
    <w:rsid w:val="00D90697"/>
    <w:rsid w:val="00D90887"/>
    <w:rsid w:val="00D90922"/>
    <w:rsid w:val="00D910A0"/>
    <w:rsid w:val="00D92BD5"/>
    <w:rsid w:val="00D93577"/>
    <w:rsid w:val="00D93F60"/>
    <w:rsid w:val="00D93FDE"/>
    <w:rsid w:val="00D94892"/>
    <w:rsid w:val="00D94898"/>
    <w:rsid w:val="00D94FB4"/>
    <w:rsid w:val="00D950B6"/>
    <w:rsid w:val="00D9648C"/>
    <w:rsid w:val="00D9679A"/>
    <w:rsid w:val="00D97B29"/>
    <w:rsid w:val="00D97C2D"/>
    <w:rsid w:val="00DA07DB"/>
    <w:rsid w:val="00DA149D"/>
    <w:rsid w:val="00DA194A"/>
    <w:rsid w:val="00DA2049"/>
    <w:rsid w:val="00DA212C"/>
    <w:rsid w:val="00DA2624"/>
    <w:rsid w:val="00DA2858"/>
    <w:rsid w:val="00DA2ED8"/>
    <w:rsid w:val="00DA3317"/>
    <w:rsid w:val="00DA3D42"/>
    <w:rsid w:val="00DA406E"/>
    <w:rsid w:val="00DA4CA9"/>
    <w:rsid w:val="00DA4DEC"/>
    <w:rsid w:val="00DA4F4C"/>
    <w:rsid w:val="00DA64C5"/>
    <w:rsid w:val="00DA6A80"/>
    <w:rsid w:val="00DA6BD5"/>
    <w:rsid w:val="00DA724C"/>
    <w:rsid w:val="00DA773B"/>
    <w:rsid w:val="00DB0138"/>
    <w:rsid w:val="00DB026B"/>
    <w:rsid w:val="00DB127F"/>
    <w:rsid w:val="00DB1971"/>
    <w:rsid w:val="00DB1A21"/>
    <w:rsid w:val="00DB1E78"/>
    <w:rsid w:val="00DB2494"/>
    <w:rsid w:val="00DB2566"/>
    <w:rsid w:val="00DB2EF2"/>
    <w:rsid w:val="00DB347B"/>
    <w:rsid w:val="00DB4564"/>
    <w:rsid w:val="00DB45BE"/>
    <w:rsid w:val="00DB4936"/>
    <w:rsid w:val="00DB4F2A"/>
    <w:rsid w:val="00DB5AB4"/>
    <w:rsid w:val="00DB6025"/>
    <w:rsid w:val="00DB62EC"/>
    <w:rsid w:val="00DB7BB4"/>
    <w:rsid w:val="00DB7EC9"/>
    <w:rsid w:val="00DC009E"/>
    <w:rsid w:val="00DC010A"/>
    <w:rsid w:val="00DC0C45"/>
    <w:rsid w:val="00DC0D5D"/>
    <w:rsid w:val="00DC10A1"/>
    <w:rsid w:val="00DC11DA"/>
    <w:rsid w:val="00DC41FC"/>
    <w:rsid w:val="00DC424C"/>
    <w:rsid w:val="00DC4919"/>
    <w:rsid w:val="00DC4933"/>
    <w:rsid w:val="00DC49C4"/>
    <w:rsid w:val="00DC5075"/>
    <w:rsid w:val="00DC5341"/>
    <w:rsid w:val="00DC5477"/>
    <w:rsid w:val="00DC68FA"/>
    <w:rsid w:val="00DC75D6"/>
    <w:rsid w:val="00DC7931"/>
    <w:rsid w:val="00DC7AB0"/>
    <w:rsid w:val="00DD0A72"/>
    <w:rsid w:val="00DD1C35"/>
    <w:rsid w:val="00DD1CCD"/>
    <w:rsid w:val="00DD1D69"/>
    <w:rsid w:val="00DD2669"/>
    <w:rsid w:val="00DD34E4"/>
    <w:rsid w:val="00DD36DB"/>
    <w:rsid w:val="00DD3B2B"/>
    <w:rsid w:val="00DD40AA"/>
    <w:rsid w:val="00DD4F43"/>
    <w:rsid w:val="00DD5093"/>
    <w:rsid w:val="00DD5837"/>
    <w:rsid w:val="00DD6056"/>
    <w:rsid w:val="00DD6A0B"/>
    <w:rsid w:val="00DD6E06"/>
    <w:rsid w:val="00DD7077"/>
    <w:rsid w:val="00DD7747"/>
    <w:rsid w:val="00DD79BD"/>
    <w:rsid w:val="00DE0149"/>
    <w:rsid w:val="00DE0A35"/>
    <w:rsid w:val="00DE0B8D"/>
    <w:rsid w:val="00DE1324"/>
    <w:rsid w:val="00DE2931"/>
    <w:rsid w:val="00DE2B74"/>
    <w:rsid w:val="00DE3123"/>
    <w:rsid w:val="00DE37B9"/>
    <w:rsid w:val="00DE4020"/>
    <w:rsid w:val="00DE4E73"/>
    <w:rsid w:val="00DE5C1B"/>
    <w:rsid w:val="00DE6215"/>
    <w:rsid w:val="00DE7B54"/>
    <w:rsid w:val="00DE7C5B"/>
    <w:rsid w:val="00DF0B85"/>
    <w:rsid w:val="00DF2807"/>
    <w:rsid w:val="00DF424E"/>
    <w:rsid w:val="00DF442E"/>
    <w:rsid w:val="00DF573E"/>
    <w:rsid w:val="00DF6935"/>
    <w:rsid w:val="00DF6C47"/>
    <w:rsid w:val="00DF748D"/>
    <w:rsid w:val="00DF76DD"/>
    <w:rsid w:val="00DF7C32"/>
    <w:rsid w:val="00DF7D0C"/>
    <w:rsid w:val="00E00AE9"/>
    <w:rsid w:val="00E00F68"/>
    <w:rsid w:val="00E00FDA"/>
    <w:rsid w:val="00E01464"/>
    <w:rsid w:val="00E014B6"/>
    <w:rsid w:val="00E01678"/>
    <w:rsid w:val="00E02949"/>
    <w:rsid w:val="00E032F2"/>
    <w:rsid w:val="00E04036"/>
    <w:rsid w:val="00E04388"/>
    <w:rsid w:val="00E04460"/>
    <w:rsid w:val="00E05192"/>
    <w:rsid w:val="00E058A7"/>
    <w:rsid w:val="00E05B28"/>
    <w:rsid w:val="00E06380"/>
    <w:rsid w:val="00E06540"/>
    <w:rsid w:val="00E069FD"/>
    <w:rsid w:val="00E07E1D"/>
    <w:rsid w:val="00E107ED"/>
    <w:rsid w:val="00E10EC0"/>
    <w:rsid w:val="00E1107E"/>
    <w:rsid w:val="00E1255E"/>
    <w:rsid w:val="00E1283A"/>
    <w:rsid w:val="00E12934"/>
    <w:rsid w:val="00E1324E"/>
    <w:rsid w:val="00E13A77"/>
    <w:rsid w:val="00E15037"/>
    <w:rsid w:val="00E154A5"/>
    <w:rsid w:val="00E15AB9"/>
    <w:rsid w:val="00E162C8"/>
    <w:rsid w:val="00E1683A"/>
    <w:rsid w:val="00E16DFE"/>
    <w:rsid w:val="00E20247"/>
    <w:rsid w:val="00E2090A"/>
    <w:rsid w:val="00E21179"/>
    <w:rsid w:val="00E21A0A"/>
    <w:rsid w:val="00E21FAA"/>
    <w:rsid w:val="00E22C96"/>
    <w:rsid w:val="00E23200"/>
    <w:rsid w:val="00E23406"/>
    <w:rsid w:val="00E234FF"/>
    <w:rsid w:val="00E24570"/>
    <w:rsid w:val="00E246B7"/>
    <w:rsid w:val="00E24FCE"/>
    <w:rsid w:val="00E25376"/>
    <w:rsid w:val="00E26BB9"/>
    <w:rsid w:val="00E314CD"/>
    <w:rsid w:val="00E323AA"/>
    <w:rsid w:val="00E32BA2"/>
    <w:rsid w:val="00E32ED3"/>
    <w:rsid w:val="00E32FDF"/>
    <w:rsid w:val="00E337F3"/>
    <w:rsid w:val="00E33A25"/>
    <w:rsid w:val="00E348BA"/>
    <w:rsid w:val="00E34EF7"/>
    <w:rsid w:val="00E3562C"/>
    <w:rsid w:val="00E36237"/>
    <w:rsid w:val="00E36559"/>
    <w:rsid w:val="00E370E7"/>
    <w:rsid w:val="00E37BFF"/>
    <w:rsid w:val="00E37C78"/>
    <w:rsid w:val="00E400F9"/>
    <w:rsid w:val="00E4037B"/>
    <w:rsid w:val="00E405D6"/>
    <w:rsid w:val="00E40735"/>
    <w:rsid w:val="00E40B86"/>
    <w:rsid w:val="00E40B97"/>
    <w:rsid w:val="00E41BF8"/>
    <w:rsid w:val="00E42B25"/>
    <w:rsid w:val="00E42FCA"/>
    <w:rsid w:val="00E43DB6"/>
    <w:rsid w:val="00E4416C"/>
    <w:rsid w:val="00E44192"/>
    <w:rsid w:val="00E44BE1"/>
    <w:rsid w:val="00E451F2"/>
    <w:rsid w:val="00E45F4A"/>
    <w:rsid w:val="00E461E5"/>
    <w:rsid w:val="00E466DC"/>
    <w:rsid w:val="00E46777"/>
    <w:rsid w:val="00E515F2"/>
    <w:rsid w:val="00E51C01"/>
    <w:rsid w:val="00E51D70"/>
    <w:rsid w:val="00E5227D"/>
    <w:rsid w:val="00E54630"/>
    <w:rsid w:val="00E54D9E"/>
    <w:rsid w:val="00E560B7"/>
    <w:rsid w:val="00E569D8"/>
    <w:rsid w:val="00E56BED"/>
    <w:rsid w:val="00E56E57"/>
    <w:rsid w:val="00E571CF"/>
    <w:rsid w:val="00E574CA"/>
    <w:rsid w:val="00E57C5E"/>
    <w:rsid w:val="00E601EA"/>
    <w:rsid w:val="00E634E3"/>
    <w:rsid w:val="00E63512"/>
    <w:rsid w:val="00E63728"/>
    <w:rsid w:val="00E639F5"/>
    <w:rsid w:val="00E6421D"/>
    <w:rsid w:val="00E6524A"/>
    <w:rsid w:val="00E652C6"/>
    <w:rsid w:val="00E65E1B"/>
    <w:rsid w:val="00E66CCE"/>
    <w:rsid w:val="00E67A09"/>
    <w:rsid w:val="00E67F48"/>
    <w:rsid w:val="00E70144"/>
    <w:rsid w:val="00E70168"/>
    <w:rsid w:val="00E70694"/>
    <w:rsid w:val="00E71674"/>
    <w:rsid w:val="00E71886"/>
    <w:rsid w:val="00E719C3"/>
    <w:rsid w:val="00E71C8D"/>
    <w:rsid w:val="00E72037"/>
    <w:rsid w:val="00E7219C"/>
    <w:rsid w:val="00E7252D"/>
    <w:rsid w:val="00E72806"/>
    <w:rsid w:val="00E72D59"/>
    <w:rsid w:val="00E7305B"/>
    <w:rsid w:val="00E738CA"/>
    <w:rsid w:val="00E73DA7"/>
    <w:rsid w:val="00E7525F"/>
    <w:rsid w:val="00E75471"/>
    <w:rsid w:val="00E757A4"/>
    <w:rsid w:val="00E75C40"/>
    <w:rsid w:val="00E76C1E"/>
    <w:rsid w:val="00E7703D"/>
    <w:rsid w:val="00E773BC"/>
    <w:rsid w:val="00E8017C"/>
    <w:rsid w:val="00E814FF"/>
    <w:rsid w:val="00E81E2E"/>
    <w:rsid w:val="00E81FAA"/>
    <w:rsid w:val="00E820ED"/>
    <w:rsid w:val="00E8223E"/>
    <w:rsid w:val="00E846CF"/>
    <w:rsid w:val="00E85548"/>
    <w:rsid w:val="00E856CF"/>
    <w:rsid w:val="00E86460"/>
    <w:rsid w:val="00E8656B"/>
    <w:rsid w:val="00E86CCD"/>
    <w:rsid w:val="00E86E9E"/>
    <w:rsid w:val="00E878CE"/>
    <w:rsid w:val="00E8795C"/>
    <w:rsid w:val="00E90E86"/>
    <w:rsid w:val="00E90EA8"/>
    <w:rsid w:val="00E91056"/>
    <w:rsid w:val="00E9156B"/>
    <w:rsid w:val="00E91B3C"/>
    <w:rsid w:val="00E91EEB"/>
    <w:rsid w:val="00E92916"/>
    <w:rsid w:val="00E92C90"/>
    <w:rsid w:val="00E93200"/>
    <w:rsid w:val="00E9379B"/>
    <w:rsid w:val="00E93951"/>
    <w:rsid w:val="00E940C0"/>
    <w:rsid w:val="00E941C7"/>
    <w:rsid w:val="00E9484C"/>
    <w:rsid w:val="00E948A6"/>
    <w:rsid w:val="00E95655"/>
    <w:rsid w:val="00E95D0A"/>
    <w:rsid w:val="00E96519"/>
    <w:rsid w:val="00E967FE"/>
    <w:rsid w:val="00E97084"/>
    <w:rsid w:val="00E974AD"/>
    <w:rsid w:val="00EA018A"/>
    <w:rsid w:val="00EA02B6"/>
    <w:rsid w:val="00EA033E"/>
    <w:rsid w:val="00EA03DD"/>
    <w:rsid w:val="00EA0A77"/>
    <w:rsid w:val="00EA163D"/>
    <w:rsid w:val="00EA17E8"/>
    <w:rsid w:val="00EA1C9A"/>
    <w:rsid w:val="00EA1CF1"/>
    <w:rsid w:val="00EA234E"/>
    <w:rsid w:val="00EA242E"/>
    <w:rsid w:val="00EA26B1"/>
    <w:rsid w:val="00EA2700"/>
    <w:rsid w:val="00EA28E1"/>
    <w:rsid w:val="00EA35E1"/>
    <w:rsid w:val="00EA378F"/>
    <w:rsid w:val="00EA4358"/>
    <w:rsid w:val="00EA4705"/>
    <w:rsid w:val="00EA4F1C"/>
    <w:rsid w:val="00EA5343"/>
    <w:rsid w:val="00EA5D82"/>
    <w:rsid w:val="00EA61BF"/>
    <w:rsid w:val="00EA668E"/>
    <w:rsid w:val="00EA68F0"/>
    <w:rsid w:val="00EA696A"/>
    <w:rsid w:val="00EA7FB2"/>
    <w:rsid w:val="00EB0D04"/>
    <w:rsid w:val="00EB1859"/>
    <w:rsid w:val="00EB1D7D"/>
    <w:rsid w:val="00EB1DB0"/>
    <w:rsid w:val="00EB213D"/>
    <w:rsid w:val="00EB2810"/>
    <w:rsid w:val="00EB2F82"/>
    <w:rsid w:val="00EB359E"/>
    <w:rsid w:val="00EB3896"/>
    <w:rsid w:val="00EB39BB"/>
    <w:rsid w:val="00EB3A3F"/>
    <w:rsid w:val="00EB3B5C"/>
    <w:rsid w:val="00EB3C95"/>
    <w:rsid w:val="00EB3DBA"/>
    <w:rsid w:val="00EB425C"/>
    <w:rsid w:val="00EB4787"/>
    <w:rsid w:val="00EB5326"/>
    <w:rsid w:val="00EB566B"/>
    <w:rsid w:val="00EB6646"/>
    <w:rsid w:val="00EB6825"/>
    <w:rsid w:val="00EB6BA5"/>
    <w:rsid w:val="00EB6CDE"/>
    <w:rsid w:val="00EB75D0"/>
    <w:rsid w:val="00EB7A5F"/>
    <w:rsid w:val="00EB7D15"/>
    <w:rsid w:val="00EC094B"/>
    <w:rsid w:val="00EC09D5"/>
    <w:rsid w:val="00EC18EB"/>
    <w:rsid w:val="00EC19C7"/>
    <w:rsid w:val="00EC2AAB"/>
    <w:rsid w:val="00EC2ED2"/>
    <w:rsid w:val="00EC3B71"/>
    <w:rsid w:val="00EC439C"/>
    <w:rsid w:val="00EC477B"/>
    <w:rsid w:val="00EC49E2"/>
    <w:rsid w:val="00EC5316"/>
    <w:rsid w:val="00EC533A"/>
    <w:rsid w:val="00EC5385"/>
    <w:rsid w:val="00EC60DB"/>
    <w:rsid w:val="00EC63D8"/>
    <w:rsid w:val="00EC6893"/>
    <w:rsid w:val="00EC7358"/>
    <w:rsid w:val="00EC7543"/>
    <w:rsid w:val="00EC756F"/>
    <w:rsid w:val="00EC7EC2"/>
    <w:rsid w:val="00EC7FAD"/>
    <w:rsid w:val="00ED01C1"/>
    <w:rsid w:val="00ED0C02"/>
    <w:rsid w:val="00ED1329"/>
    <w:rsid w:val="00ED1971"/>
    <w:rsid w:val="00ED1CBA"/>
    <w:rsid w:val="00ED20CB"/>
    <w:rsid w:val="00ED24C7"/>
    <w:rsid w:val="00ED296C"/>
    <w:rsid w:val="00ED29A6"/>
    <w:rsid w:val="00ED2BCC"/>
    <w:rsid w:val="00ED2C0E"/>
    <w:rsid w:val="00ED37D9"/>
    <w:rsid w:val="00ED3A8D"/>
    <w:rsid w:val="00ED3CE9"/>
    <w:rsid w:val="00ED4B0E"/>
    <w:rsid w:val="00ED5234"/>
    <w:rsid w:val="00ED5291"/>
    <w:rsid w:val="00ED614D"/>
    <w:rsid w:val="00ED63BA"/>
    <w:rsid w:val="00EE0DCB"/>
    <w:rsid w:val="00EE0EE1"/>
    <w:rsid w:val="00EE112D"/>
    <w:rsid w:val="00EE21D8"/>
    <w:rsid w:val="00EE2821"/>
    <w:rsid w:val="00EE499B"/>
    <w:rsid w:val="00EE52D9"/>
    <w:rsid w:val="00EE5889"/>
    <w:rsid w:val="00EE6292"/>
    <w:rsid w:val="00EE656A"/>
    <w:rsid w:val="00EE6A4F"/>
    <w:rsid w:val="00EE6D23"/>
    <w:rsid w:val="00EE7616"/>
    <w:rsid w:val="00EE761A"/>
    <w:rsid w:val="00EF0783"/>
    <w:rsid w:val="00EF10FA"/>
    <w:rsid w:val="00EF17B7"/>
    <w:rsid w:val="00EF3CB7"/>
    <w:rsid w:val="00EF3F39"/>
    <w:rsid w:val="00EF3FCF"/>
    <w:rsid w:val="00EF4020"/>
    <w:rsid w:val="00EF42B7"/>
    <w:rsid w:val="00EF4D5B"/>
    <w:rsid w:val="00EF4FB5"/>
    <w:rsid w:val="00EF6034"/>
    <w:rsid w:val="00EF64AD"/>
    <w:rsid w:val="00EF6805"/>
    <w:rsid w:val="00EF6D06"/>
    <w:rsid w:val="00EF7285"/>
    <w:rsid w:val="00EF75D9"/>
    <w:rsid w:val="00EF7615"/>
    <w:rsid w:val="00EF7955"/>
    <w:rsid w:val="00F00A3C"/>
    <w:rsid w:val="00F00B54"/>
    <w:rsid w:val="00F00F2B"/>
    <w:rsid w:val="00F00F35"/>
    <w:rsid w:val="00F02D2C"/>
    <w:rsid w:val="00F02DFD"/>
    <w:rsid w:val="00F02E24"/>
    <w:rsid w:val="00F02EC2"/>
    <w:rsid w:val="00F034D9"/>
    <w:rsid w:val="00F04127"/>
    <w:rsid w:val="00F045B0"/>
    <w:rsid w:val="00F045EB"/>
    <w:rsid w:val="00F04CCE"/>
    <w:rsid w:val="00F04DD2"/>
    <w:rsid w:val="00F0505C"/>
    <w:rsid w:val="00F056B7"/>
    <w:rsid w:val="00F05C59"/>
    <w:rsid w:val="00F05F3A"/>
    <w:rsid w:val="00F05F76"/>
    <w:rsid w:val="00F0679C"/>
    <w:rsid w:val="00F06F79"/>
    <w:rsid w:val="00F10F70"/>
    <w:rsid w:val="00F10F87"/>
    <w:rsid w:val="00F11164"/>
    <w:rsid w:val="00F116AE"/>
    <w:rsid w:val="00F117DD"/>
    <w:rsid w:val="00F131E1"/>
    <w:rsid w:val="00F13C09"/>
    <w:rsid w:val="00F1414E"/>
    <w:rsid w:val="00F14632"/>
    <w:rsid w:val="00F15B8E"/>
    <w:rsid w:val="00F1611F"/>
    <w:rsid w:val="00F16D01"/>
    <w:rsid w:val="00F2004A"/>
    <w:rsid w:val="00F20161"/>
    <w:rsid w:val="00F20468"/>
    <w:rsid w:val="00F209E0"/>
    <w:rsid w:val="00F21B22"/>
    <w:rsid w:val="00F220D6"/>
    <w:rsid w:val="00F22BC1"/>
    <w:rsid w:val="00F22E7C"/>
    <w:rsid w:val="00F22ED8"/>
    <w:rsid w:val="00F23DEB"/>
    <w:rsid w:val="00F23E9D"/>
    <w:rsid w:val="00F24242"/>
    <w:rsid w:val="00F25407"/>
    <w:rsid w:val="00F25CE7"/>
    <w:rsid w:val="00F25E15"/>
    <w:rsid w:val="00F25E73"/>
    <w:rsid w:val="00F25EE2"/>
    <w:rsid w:val="00F26E1A"/>
    <w:rsid w:val="00F27168"/>
    <w:rsid w:val="00F27206"/>
    <w:rsid w:val="00F27656"/>
    <w:rsid w:val="00F27734"/>
    <w:rsid w:val="00F279D0"/>
    <w:rsid w:val="00F302FB"/>
    <w:rsid w:val="00F30736"/>
    <w:rsid w:val="00F30B1E"/>
    <w:rsid w:val="00F30EAA"/>
    <w:rsid w:val="00F311B4"/>
    <w:rsid w:val="00F31ACA"/>
    <w:rsid w:val="00F3230D"/>
    <w:rsid w:val="00F33447"/>
    <w:rsid w:val="00F3411A"/>
    <w:rsid w:val="00F35050"/>
    <w:rsid w:val="00F35638"/>
    <w:rsid w:val="00F371DE"/>
    <w:rsid w:val="00F372F3"/>
    <w:rsid w:val="00F376F0"/>
    <w:rsid w:val="00F4104A"/>
    <w:rsid w:val="00F42229"/>
    <w:rsid w:val="00F43710"/>
    <w:rsid w:val="00F4389E"/>
    <w:rsid w:val="00F440D3"/>
    <w:rsid w:val="00F443E8"/>
    <w:rsid w:val="00F45192"/>
    <w:rsid w:val="00F455AE"/>
    <w:rsid w:val="00F46328"/>
    <w:rsid w:val="00F46A08"/>
    <w:rsid w:val="00F46BCF"/>
    <w:rsid w:val="00F47742"/>
    <w:rsid w:val="00F509C8"/>
    <w:rsid w:val="00F50DF0"/>
    <w:rsid w:val="00F50E6D"/>
    <w:rsid w:val="00F51038"/>
    <w:rsid w:val="00F5189D"/>
    <w:rsid w:val="00F51BF0"/>
    <w:rsid w:val="00F52169"/>
    <w:rsid w:val="00F56084"/>
    <w:rsid w:val="00F561AB"/>
    <w:rsid w:val="00F5685C"/>
    <w:rsid w:val="00F56A8B"/>
    <w:rsid w:val="00F56C41"/>
    <w:rsid w:val="00F56F93"/>
    <w:rsid w:val="00F5770F"/>
    <w:rsid w:val="00F57894"/>
    <w:rsid w:val="00F57BD6"/>
    <w:rsid w:val="00F57CCE"/>
    <w:rsid w:val="00F60123"/>
    <w:rsid w:val="00F609E5"/>
    <w:rsid w:val="00F61254"/>
    <w:rsid w:val="00F61489"/>
    <w:rsid w:val="00F619AC"/>
    <w:rsid w:val="00F62551"/>
    <w:rsid w:val="00F625BE"/>
    <w:rsid w:val="00F6379E"/>
    <w:rsid w:val="00F63A67"/>
    <w:rsid w:val="00F6468B"/>
    <w:rsid w:val="00F65DAC"/>
    <w:rsid w:val="00F66D1C"/>
    <w:rsid w:val="00F66D66"/>
    <w:rsid w:val="00F67694"/>
    <w:rsid w:val="00F6785E"/>
    <w:rsid w:val="00F702E5"/>
    <w:rsid w:val="00F70722"/>
    <w:rsid w:val="00F709D8"/>
    <w:rsid w:val="00F70B3A"/>
    <w:rsid w:val="00F71122"/>
    <w:rsid w:val="00F71889"/>
    <w:rsid w:val="00F724CB"/>
    <w:rsid w:val="00F727D6"/>
    <w:rsid w:val="00F7294D"/>
    <w:rsid w:val="00F72D18"/>
    <w:rsid w:val="00F72E38"/>
    <w:rsid w:val="00F7375A"/>
    <w:rsid w:val="00F73BB0"/>
    <w:rsid w:val="00F73F17"/>
    <w:rsid w:val="00F74501"/>
    <w:rsid w:val="00F7455E"/>
    <w:rsid w:val="00F74CEC"/>
    <w:rsid w:val="00F755DA"/>
    <w:rsid w:val="00F75D91"/>
    <w:rsid w:val="00F76389"/>
    <w:rsid w:val="00F76A45"/>
    <w:rsid w:val="00F76DF7"/>
    <w:rsid w:val="00F76F0F"/>
    <w:rsid w:val="00F77D46"/>
    <w:rsid w:val="00F77EE2"/>
    <w:rsid w:val="00F80092"/>
    <w:rsid w:val="00F823D4"/>
    <w:rsid w:val="00F8260F"/>
    <w:rsid w:val="00F82BDF"/>
    <w:rsid w:val="00F83654"/>
    <w:rsid w:val="00F8371B"/>
    <w:rsid w:val="00F83BE1"/>
    <w:rsid w:val="00F83CF5"/>
    <w:rsid w:val="00F83DB7"/>
    <w:rsid w:val="00F846E2"/>
    <w:rsid w:val="00F86636"/>
    <w:rsid w:val="00F86D0B"/>
    <w:rsid w:val="00F9135E"/>
    <w:rsid w:val="00F914AF"/>
    <w:rsid w:val="00F929E6"/>
    <w:rsid w:val="00F9327E"/>
    <w:rsid w:val="00F9366A"/>
    <w:rsid w:val="00F9455D"/>
    <w:rsid w:val="00F94636"/>
    <w:rsid w:val="00F95BE4"/>
    <w:rsid w:val="00F96731"/>
    <w:rsid w:val="00F96869"/>
    <w:rsid w:val="00F97230"/>
    <w:rsid w:val="00F9724E"/>
    <w:rsid w:val="00F97DCF"/>
    <w:rsid w:val="00F97E7E"/>
    <w:rsid w:val="00FA13A7"/>
    <w:rsid w:val="00FA14C4"/>
    <w:rsid w:val="00FA167B"/>
    <w:rsid w:val="00FA2071"/>
    <w:rsid w:val="00FA2F72"/>
    <w:rsid w:val="00FA3374"/>
    <w:rsid w:val="00FA3E83"/>
    <w:rsid w:val="00FA45CD"/>
    <w:rsid w:val="00FA49C8"/>
    <w:rsid w:val="00FA57B3"/>
    <w:rsid w:val="00FA5CD5"/>
    <w:rsid w:val="00FA5D26"/>
    <w:rsid w:val="00FA691A"/>
    <w:rsid w:val="00FA6E9F"/>
    <w:rsid w:val="00FA7666"/>
    <w:rsid w:val="00FA7932"/>
    <w:rsid w:val="00FA7985"/>
    <w:rsid w:val="00FB00D2"/>
    <w:rsid w:val="00FB0505"/>
    <w:rsid w:val="00FB0E13"/>
    <w:rsid w:val="00FB199A"/>
    <w:rsid w:val="00FB1A10"/>
    <w:rsid w:val="00FB2034"/>
    <w:rsid w:val="00FB214D"/>
    <w:rsid w:val="00FB2475"/>
    <w:rsid w:val="00FB29AD"/>
    <w:rsid w:val="00FB32BF"/>
    <w:rsid w:val="00FB445F"/>
    <w:rsid w:val="00FB4CFF"/>
    <w:rsid w:val="00FB4F8A"/>
    <w:rsid w:val="00FB50FB"/>
    <w:rsid w:val="00FB57B8"/>
    <w:rsid w:val="00FB57F7"/>
    <w:rsid w:val="00FB5CBB"/>
    <w:rsid w:val="00FB6581"/>
    <w:rsid w:val="00FB7625"/>
    <w:rsid w:val="00FC04D0"/>
    <w:rsid w:val="00FC0F27"/>
    <w:rsid w:val="00FC1EF9"/>
    <w:rsid w:val="00FC243F"/>
    <w:rsid w:val="00FC428C"/>
    <w:rsid w:val="00FC42D7"/>
    <w:rsid w:val="00FC4408"/>
    <w:rsid w:val="00FC4FD5"/>
    <w:rsid w:val="00FC5A86"/>
    <w:rsid w:val="00FC5B56"/>
    <w:rsid w:val="00FC6400"/>
    <w:rsid w:val="00FC6BCC"/>
    <w:rsid w:val="00FD0D68"/>
    <w:rsid w:val="00FD0F82"/>
    <w:rsid w:val="00FD133F"/>
    <w:rsid w:val="00FD2134"/>
    <w:rsid w:val="00FD26F3"/>
    <w:rsid w:val="00FD3419"/>
    <w:rsid w:val="00FD35CD"/>
    <w:rsid w:val="00FD38ED"/>
    <w:rsid w:val="00FD39A6"/>
    <w:rsid w:val="00FD55F7"/>
    <w:rsid w:val="00FD5988"/>
    <w:rsid w:val="00FD5CC3"/>
    <w:rsid w:val="00FD60E2"/>
    <w:rsid w:val="00FD7A92"/>
    <w:rsid w:val="00FE00D1"/>
    <w:rsid w:val="00FE035B"/>
    <w:rsid w:val="00FE0604"/>
    <w:rsid w:val="00FE0A79"/>
    <w:rsid w:val="00FE148F"/>
    <w:rsid w:val="00FE1F34"/>
    <w:rsid w:val="00FE240A"/>
    <w:rsid w:val="00FE32AC"/>
    <w:rsid w:val="00FE3456"/>
    <w:rsid w:val="00FE34E8"/>
    <w:rsid w:val="00FE35E6"/>
    <w:rsid w:val="00FE3FBB"/>
    <w:rsid w:val="00FE6E42"/>
    <w:rsid w:val="00FE7113"/>
    <w:rsid w:val="00FF0021"/>
    <w:rsid w:val="00FF0973"/>
    <w:rsid w:val="00FF13D8"/>
    <w:rsid w:val="00FF14A2"/>
    <w:rsid w:val="00FF38B7"/>
    <w:rsid w:val="00FF596E"/>
    <w:rsid w:val="00FF6364"/>
    <w:rsid w:val="00FF67AD"/>
    <w:rsid w:val="00FF74BF"/>
    <w:rsid w:val="00FF77BE"/>
    <w:rsid w:val="00FF7D19"/>
    <w:rsid w:val="00FF7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543FE8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macro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0948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qFormat/>
    <w:rsid w:val="007E3DD8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next w:val="Normal"/>
    <w:link w:val="Heading2Char"/>
    <w:unhideWhenUsed/>
    <w:qFormat/>
    <w:rsid w:val="007E3DD8"/>
    <w:pPr>
      <w:keepNext/>
      <w:keepLines/>
      <w:spacing w:before="200" w:after="0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Heading3">
    <w:name w:val="heading 3"/>
    <w:basedOn w:val="Normal"/>
    <w:next w:val="Normal"/>
    <w:link w:val="Heading3Char"/>
    <w:unhideWhenUsed/>
    <w:qFormat/>
    <w:rsid w:val="007E3DD8"/>
    <w:pPr>
      <w:keepNext/>
      <w:keepLines/>
      <w:spacing w:before="200" w:after="0"/>
      <w:outlineLvl w:val="2"/>
    </w:pPr>
    <w:rPr>
      <w:rFonts w:ascii="Cambria" w:eastAsia="Times New Roman" w:hAnsi="Cambria" w:cs="Angsana New"/>
      <w:b/>
      <w:bCs/>
      <w:color w:val="4F81BD"/>
    </w:rPr>
  </w:style>
  <w:style w:type="paragraph" w:styleId="Heading4">
    <w:name w:val="heading 4"/>
    <w:basedOn w:val="Normal"/>
    <w:next w:val="Normal"/>
    <w:link w:val="Heading4Char"/>
    <w:unhideWhenUsed/>
    <w:qFormat/>
    <w:rsid w:val="007E3DD8"/>
    <w:pPr>
      <w:keepNext/>
      <w:keepLines/>
      <w:spacing w:before="200" w:after="0"/>
      <w:outlineLvl w:val="3"/>
    </w:pPr>
    <w:rPr>
      <w:rFonts w:ascii="Cambria" w:eastAsia="Times New Roman" w:hAnsi="Cambria" w:cs="Angsana New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nhideWhenUsed/>
    <w:qFormat/>
    <w:rsid w:val="007E3DD8"/>
    <w:pPr>
      <w:keepNext/>
      <w:keepLines/>
      <w:spacing w:before="200" w:after="0"/>
      <w:outlineLvl w:val="4"/>
    </w:pPr>
    <w:rPr>
      <w:rFonts w:ascii="Cambria" w:eastAsia="Times New Roman" w:hAnsi="Cambria" w:cs="Angsana New"/>
      <w:color w:val="243F60"/>
    </w:rPr>
  </w:style>
  <w:style w:type="paragraph" w:styleId="Heading6">
    <w:name w:val="heading 6"/>
    <w:basedOn w:val="Normal"/>
    <w:next w:val="Normal"/>
    <w:link w:val="Heading6Char"/>
    <w:unhideWhenUsed/>
    <w:qFormat/>
    <w:rsid w:val="007E3DD8"/>
    <w:pPr>
      <w:keepNext/>
      <w:keepLines/>
      <w:spacing w:before="200" w:after="0"/>
      <w:outlineLvl w:val="5"/>
    </w:pPr>
    <w:rPr>
      <w:rFonts w:ascii="Cambria" w:eastAsia="Times New Roman" w:hAnsi="Cambria" w:cs="Angsana New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3DD8"/>
    <w:pPr>
      <w:keepNext/>
      <w:keepLines/>
      <w:spacing w:before="200" w:after="0"/>
      <w:outlineLvl w:val="6"/>
    </w:pPr>
    <w:rPr>
      <w:rFonts w:ascii="Cambria" w:eastAsia="Times New Roman" w:hAnsi="Cambria" w:cs="Angsana New"/>
      <w:i/>
      <w:iCs/>
      <w:color w:val="4040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MTitle">
    <w:name w:val="MM Title"/>
    <w:basedOn w:val="Title"/>
    <w:link w:val="MMTitleChar"/>
    <w:rsid w:val="007E3DD8"/>
  </w:style>
  <w:style w:type="character" w:customStyle="1" w:styleId="MMTitleChar">
    <w:name w:val="MM Title Char"/>
    <w:link w:val="MM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styleId="Title">
    <w:name w:val="Title"/>
    <w:basedOn w:val="Normal"/>
    <w:next w:val="Normal"/>
    <w:link w:val="TitleChar"/>
    <w:qFormat/>
    <w:rsid w:val="007E3DD8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character" w:customStyle="1" w:styleId="TitleChar">
    <w:name w:val="Title Char"/>
    <w:link w:val="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customStyle="1" w:styleId="MMTopic1">
    <w:name w:val="MM Topic 1"/>
    <w:basedOn w:val="Heading1"/>
    <w:link w:val="MMTopic1Char"/>
    <w:rsid w:val="007E3DD8"/>
    <w:pPr>
      <w:numPr>
        <w:numId w:val="1"/>
      </w:numPr>
      <w:tabs>
        <w:tab w:val="left" w:pos="0"/>
      </w:tabs>
    </w:pPr>
  </w:style>
  <w:style w:type="character" w:customStyle="1" w:styleId="MMTopic1Char">
    <w:name w:val="MM Topic 1 Char"/>
    <w:link w:val="MMTopic1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1Char">
    <w:name w:val="Heading 1 Char"/>
    <w:link w:val="Heading1"/>
    <w:uiPriority w:val="9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customStyle="1" w:styleId="MMTopic2">
    <w:name w:val="MM Topic 2"/>
    <w:basedOn w:val="Heading2"/>
    <w:link w:val="MMTopic2Char"/>
    <w:rsid w:val="007E3DD8"/>
    <w:pPr>
      <w:numPr>
        <w:ilvl w:val="1"/>
        <w:numId w:val="1"/>
      </w:numPr>
      <w:tabs>
        <w:tab w:val="left" w:pos="0"/>
      </w:tabs>
    </w:pPr>
  </w:style>
  <w:style w:type="character" w:customStyle="1" w:styleId="MMTopic2Char">
    <w:name w:val="MM Topic 2 Char"/>
    <w:link w:val="MMTopic2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Heading2Char">
    <w:name w:val="Heading 2 Char"/>
    <w:link w:val="Heading2"/>
    <w:uiPriority w:val="9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customStyle="1" w:styleId="MMTopic3">
    <w:name w:val="MM Topic 3"/>
    <w:basedOn w:val="Heading3"/>
    <w:link w:val="MMTopic3Char"/>
    <w:rsid w:val="007E3DD8"/>
    <w:pPr>
      <w:numPr>
        <w:ilvl w:val="2"/>
        <w:numId w:val="1"/>
      </w:numPr>
      <w:tabs>
        <w:tab w:val="left" w:pos="0"/>
      </w:tabs>
    </w:pPr>
  </w:style>
  <w:style w:type="character" w:customStyle="1" w:styleId="MMTopic3Char">
    <w:name w:val="MM Topic 3 Char"/>
    <w:link w:val="MMTopic3"/>
    <w:rsid w:val="007E3DD8"/>
    <w:rPr>
      <w:rFonts w:ascii="Cambria" w:eastAsia="Times New Roman" w:hAnsi="Cambria" w:cs="Angsana New"/>
      <w:b/>
      <w:bCs/>
      <w:color w:val="4F81BD"/>
      <w:sz w:val="22"/>
      <w:szCs w:val="28"/>
    </w:rPr>
  </w:style>
  <w:style w:type="character" w:customStyle="1" w:styleId="Heading3Char">
    <w:name w:val="Heading 3 Char"/>
    <w:link w:val="Heading3"/>
    <w:uiPriority w:val="9"/>
    <w:semiHidden/>
    <w:rsid w:val="007E3DD8"/>
    <w:rPr>
      <w:rFonts w:ascii="Cambria" w:eastAsia="Times New Roman" w:hAnsi="Cambria" w:cs="Angsana New"/>
      <w:b/>
      <w:bCs/>
      <w:color w:val="4F81BD"/>
    </w:rPr>
  </w:style>
  <w:style w:type="paragraph" w:customStyle="1" w:styleId="MMTopic4">
    <w:name w:val="MM Topic 4"/>
    <w:basedOn w:val="Heading4"/>
    <w:link w:val="MMTopic4Char"/>
    <w:rsid w:val="007E3DD8"/>
  </w:style>
  <w:style w:type="character" w:customStyle="1" w:styleId="MMTopic4Char">
    <w:name w:val="MM Topic 4 Char"/>
    <w:link w:val="MMTopic4"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character" w:customStyle="1" w:styleId="Heading4Char">
    <w:name w:val="Heading 4 Char"/>
    <w:link w:val="Heading4"/>
    <w:uiPriority w:val="9"/>
    <w:semiHidden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paragraph" w:customStyle="1" w:styleId="MMTopic5">
    <w:name w:val="MM Topic 5"/>
    <w:basedOn w:val="Heading5"/>
    <w:link w:val="MMTopic5Char"/>
    <w:rsid w:val="007E3DD8"/>
  </w:style>
  <w:style w:type="character" w:customStyle="1" w:styleId="MMTopic5Char">
    <w:name w:val="MM Topic 5 Char"/>
    <w:link w:val="MMTopic5"/>
    <w:rsid w:val="007E3DD8"/>
    <w:rPr>
      <w:rFonts w:ascii="Cambria" w:eastAsia="Times New Roman" w:hAnsi="Cambria" w:cs="Angsana New"/>
      <w:color w:val="243F60"/>
    </w:rPr>
  </w:style>
  <w:style w:type="character" w:customStyle="1" w:styleId="Heading5Char">
    <w:name w:val="Heading 5 Char"/>
    <w:link w:val="Heading5"/>
    <w:uiPriority w:val="9"/>
    <w:semiHidden/>
    <w:rsid w:val="007E3DD8"/>
    <w:rPr>
      <w:rFonts w:ascii="Cambria" w:eastAsia="Times New Roman" w:hAnsi="Cambria" w:cs="Angsana New"/>
      <w:color w:val="243F60"/>
    </w:rPr>
  </w:style>
  <w:style w:type="paragraph" w:customStyle="1" w:styleId="MMTopic6">
    <w:name w:val="MM Topic 6"/>
    <w:basedOn w:val="Heading6"/>
    <w:link w:val="MMTopic6Char"/>
    <w:rsid w:val="007E3DD8"/>
  </w:style>
  <w:style w:type="character" w:customStyle="1" w:styleId="MMTopic6Char">
    <w:name w:val="MM Topic 6 Char"/>
    <w:link w:val="MMTopic6"/>
    <w:rsid w:val="007E3DD8"/>
    <w:rPr>
      <w:rFonts w:ascii="Cambria" w:eastAsia="Times New Roman" w:hAnsi="Cambria" w:cs="Angsana New"/>
      <w:i/>
      <w:iCs/>
      <w:color w:val="243F60"/>
    </w:rPr>
  </w:style>
  <w:style w:type="character" w:customStyle="1" w:styleId="Heading6Char">
    <w:name w:val="Heading 6 Char"/>
    <w:link w:val="Heading6"/>
    <w:uiPriority w:val="9"/>
    <w:semiHidden/>
    <w:rsid w:val="007E3DD8"/>
    <w:rPr>
      <w:rFonts w:ascii="Cambria" w:eastAsia="Times New Roman" w:hAnsi="Cambria" w:cs="Angsana New"/>
      <w:i/>
      <w:iCs/>
      <w:color w:val="243F60"/>
    </w:rPr>
  </w:style>
  <w:style w:type="paragraph" w:customStyle="1" w:styleId="MMTopic7">
    <w:name w:val="MM Topic 7"/>
    <w:basedOn w:val="Heading7"/>
    <w:link w:val="MMTopic7Char"/>
    <w:rsid w:val="007E3DD8"/>
  </w:style>
  <w:style w:type="character" w:customStyle="1" w:styleId="MMTopic7Char">
    <w:name w:val="MM Topic 7 Char"/>
    <w:link w:val="MMTopic7"/>
    <w:rsid w:val="007E3DD8"/>
    <w:rPr>
      <w:rFonts w:ascii="Cambria" w:eastAsia="Times New Roman" w:hAnsi="Cambria" w:cs="Angsana New"/>
      <w:i/>
      <w:iCs/>
      <w:color w:val="404040"/>
    </w:rPr>
  </w:style>
  <w:style w:type="character" w:customStyle="1" w:styleId="Heading7Char">
    <w:name w:val="Heading 7 Char"/>
    <w:link w:val="Heading7"/>
    <w:uiPriority w:val="9"/>
    <w:semiHidden/>
    <w:rsid w:val="007E3DD8"/>
    <w:rPr>
      <w:rFonts w:ascii="Cambria" w:eastAsia="Times New Roman" w:hAnsi="Cambria" w:cs="Angsana New"/>
      <w:i/>
      <w:iCs/>
      <w:color w:val="404040"/>
    </w:rPr>
  </w:style>
  <w:style w:type="paragraph" w:styleId="Header">
    <w:name w:val="header"/>
    <w:basedOn w:val="Normal"/>
    <w:link w:val="HeaderChar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70FC"/>
  </w:style>
  <w:style w:type="paragraph" w:styleId="Footer">
    <w:name w:val="footer"/>
    <w:basedOn w:val="Normal"/>
    <w:link w:val="FooterChar"/>
    <w:uiPriority w:val="99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70FC"/>
  </w:style>
  <w:style w:type="paragraph" w:styleId="BalloonText">
    <w:name w:val="Balloon Text"/>
    <w:basedOn w:val="Normal"/>
    <w:link w:val="BalloonTextChar"/>
    <w:unhideWhenUsed/>
    <w:rsid w:val="002370F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2370FC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EB7A5F"/>
    <w:rPr>
      <w:color w:val="0000FF"/>
      <w:u w:val="single"/>
    </w:rPr>
  </w:style>
  <w:style w:type="table" w:styleId="TableGrid">
    <w:name w:val="Table Grid"/>
    <w:basedOn w:val="TableNormal"/>
    <w:uiPriority w:val="59"/>
    <w:rsid w:val="004A315B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A315B"/>
    <w:pPr>
      <w:spacing w:after="0" w:line="240" w:lineRule="auto"/>
      <w:ind w:left="720"/>
      <w:contextualSpacing/>
    </w:pPr>
  </w:style>
  <w:style w:type="character" w:customStyle="1" w:styleId="apple-converted-space">
    <w:name w:val="apple-converted-space"/>
    <w:rsid w:val="004A315B"/>
  </w:style>
  <w:style w:type="character" w:customStyle="1" w:styleId="bbccolor">
    <w:name w:val="bbc_color"/>
    <w:rsid w:val="004A315B"/>
  </w:style>
  <w:style w:type="character" w:customStyle="1" w:styleId="plainlinksneverexpand">
    <w:name w:val="plainlinksneverexpand"/>
    <w:rsid w:val="004A315B"/>
  </w:style>
  <w:style w:type="character" w:styleId="FollowedHyperlink">
    <w:name w:val="FollowedHyperlink"/>
    <w:uiPriority w:val="99"/>
    <w:semiHidden/>
    <w:unhideWhenUsed/>
    <w:rsid w:val="004A315B"/>
    <w:rPr>
      <w:color w:val="800080"/>
      <w:u w:val="single"/>
    </w:rPr>
  </w:style>
  <w:style w:type="paragraph" w:customStyle="1" w:styleId="xl65">
    <w:name w:val="xl65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Normal"/>
    <w:rsid w:val="004A315B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Normal"/>
    <w:rsid w:val="004A3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Normal"/>
    <w:rsid w:val="004A3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Normal"/>
    <w:rsid w:val="004A3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Normal"/>
    <w:rsid w:val="004A3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1">
    <w:name w:val="xl81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3">
    <w:name w:val="xl83"/>
    <w:basedOn w:val="Normal"/>
    <w:rsid w:val="004A3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4">
    <w:name w:val="xl84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styleId="NormalWeb">
    <w:name w:val="Normal (Web)"/>
    <w:basedOn w:val="Normal"/>
    <w:uiPriority w:val="99"/>
    <w:unhideWhenUsed/>
    <w:rsid w:val="004A315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uiPriority w:val="22"/>
    <w:qFormat/>
    <w:rsid w:val="004A315B"/>
    <w:rPr>
      <w:b/>
      <w:bCs/>
    </w:rPr>
  </w:style>
  <w:style w:type="paragraph" w:styleId="BodyText2">
    <w:name w:val="Body Text 2"/>
    <w:basedOn w:val="Normal"/>
    <w:link w:val="BodyText2Char"/>
    <w:rsid w:val="004A315B"/>
    <w:pPr>
      <w:numPr>
        <w:ilvl w:val="12"/>
      </w:numPr>
      <w:spacing w:after="0" w:line="240" w:lineRule="auto"/>
      <w:jc w:val="center"/>
    </w:pPr>
    <w:rPr>
      <w:rFonts w:ascii="Times New Roman" w:eastAsia="Times New Roman" w:hAnsi="Times New Roman" w:cs="EucrosiaUPC"/>
      <w:sz w:val="32"/>
      <w:szCs w:val="32"/>
      <w:lang w:val="th-TH"/>
    </w:rPr>
  </w:style>
  <w:style w:type="character" w:customStyle="1" w:styleId="BodyText2Char">
    <w:name w:val="Body Text 2 Char"/>
    <w:link w:val="BodyText2"/>
    <w:rsid w:val="004A315B"/>
    <w:rPr>
      <w:rFonts w:ascii="Times New Roman" w:eastAsia="Times New Roman" w:hAnsi="Times New Roman" w:cs="EucrosiaUPC"/>
      <w:sz w:val="32"/>
      <w:szCs w:val="32"/>
      <w:lang w:val="th-TH"/>
    </w:rPr>
  </w:style>
  <w:style w:type="paragraph" w:styleId="BodyTextIndent">
    <w:name w:val="Body Text Indent"/>
    <w:basedOn w:val="Normal"/>
    <w:link w:val="BodyTextIndentChar"/>
    <w:unhideWhenUsed/>
    <w:rsid w:val="004A315B"/>
    <w:pPr>
      <w:spacing w:after="120" w:line="240" w:lineRule="auto"/>
      <w:ind w:left="283"/>
    </w:pPr>
  </w:style>
  <w:style w:type="character" w:customStyle="1" w:styleId="BodyTextIndentChar">
    <w:name w:val="Body Text Indent Char"/>
    <w:link w:val="BodyTextIndent"/>
    <w:uiPriority w:val="99"/>
    <w:semiHidden/>
    <w:rsid w:val="004A315B"/>
    <w:rPr>
      <w:sz w:val="22"/>
      <w:szCs w:val="28"/>
    </w:rPr>
  </w:style>
  <w:style w:type="paragraph" w:styleId="Subtitle">
    <w:name w:val="Subtitle"/>
    <w:aliases w:val=" อักขระ อักขระ"/>
    <w:basedOn w:val="Normal"/>
    <w:link w:val="SubtitleChar"/>
    <w:uiPriority w:val="11"/>
    <w:qFormat/>
    <w:rsid w:val="004A315B"/>
    <w:pPr>
      <w:spacing w:after="0" w:line="240" w:lineRule="auto"/>
      <w:jc w:val="center"/>
    </w:pPr>
    <w:rPr>
      <w:rFonts w:ascii="Cordia New" w:eastAsia="PMingLiU" w:hAnsi="Cordia New"/>
      <w:b/>
      <w:bCs/>
      <w:sz w:val="32"/>
      <w:szCs w:val="32"/>
    </w:rPr>
  </w:style>
  <w:style w:type="character" w:customStyle="1" w:styleId="SubtitleChar">
    <w:name w:val="Subtitle Char"/>
    <w:aliases w:val=" อักขระ อักขระ Char"/>
    <w:link w:val="Subtitle"/>
    <w:uiPriority w:val="11"/>
    <w:rsid w:val="004A315B"/>
    <w:rPr>
      <w:rFonts w:ascii="Cordia New" w:eastAsia="PMingLiU" w:hAnsi="Cordia New"/>
      <w:b/>
      <w:bCs/>
      <w:sz w:val="32"/>
      <w:szCs w:val="32"/>
    </w:rPr>
  </w:style>
  <w:style w:type="paragraph" w:customStyle="1" w:styleId="Default">
    <w:name w:val="Default"/>
    <w:rsid w:val="004A315B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NoSpacing">
    <w:name w:val="No Spacing"/>
    <w:link w:val="NoSpacingChar"/>
    <w:uiPriority w:val="1"/>
    <w:qFormat/>
    <w:rsid w:val="004A315B"/>
    <w:rPr>
      <w:rFonts w:eastAsia="Times New Roman"/>
      <w:sz w:val="22"/>
      <w:szCs w:val="22"/>
      <w:lang w:eastAsia="ja-JP" w:bidi="ar-SA"/>
    </w:rPr>
  </w:style>
  <w:style w:type="character" w:customStyle="1" w:styleId="NoSpacingChar">
    <w:name w:val="No Spacing Char"/>
    <w:link w:val="NoSpacing"/>
    <w:uiPriority w:val="1"/>
    <w:rsid w:val="004A315B"/>
    <w:rPr>
      <w:rFonts w:eastAsia="Times New Roman"/>
      <w:sz w:val="22"/>
      <w:szCs w:val="22"/>
      <w:lang w:eastAsia="ja-JP" w:bidi="ar-SA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A315B"/>
    <w:pPr>
      <w:spacing w:after="120" w:line="480" w:lineRule="auto"/>
      <w:ind w:left="283"/>
    </w:pPr>
  </w:style>
  <w:style w:type="character" w:customStyle="1" w:styleId="BodyTextIndent2Char">
    <w:name w:val="Body Text Indent 2 Char"/>
    <w:link w:val="BodyTextIndent2"/>
    <w:uiPriority w:val="99"/>
    <w:semiHidden/>
    <w:rsid w:val="004A315B"/>
    <w:rPr>
      <w:sz w:val="22"/>
      <w:szCs w:val="28"/>
    </w:rPr>
  </w:style>
  <w:style w:type="paragraph" w:styleId="Caption">
    <w:name w:val="caption"/>
    <w:basedOn w:val="Normal"/>
    <w:next w:val="Normal"/>
    <w:uiPriority w:val="35"/>
    <w:qFormat/>
    <w:rsid w:val="004A315B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character" w:customStyle="1" w:styleId="spelle">
    <w:name w:val="spelle"/>
    <w:rsid w:val="00010DE0"/>
  </w:style>
  <w:style w:type="character" w:customStyle="1" w:styleId="fnblue">
    <w:name w:val="fnblue"/>
    <w:rsid w:val="008835E0"/>
  </w:style>
  <w:style w:type="paragraph" w:customStyle="1" w:styleId="xl63">
    <w:name w:val="xl63"/>
    <w:basedOn w:val="Normal"/>
    <w:rsid w:val="00E757A4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4">
    <w:name w:val="xl64"/>
    <w:basedOn w:val="Normal"/>
    <w:rsid w:val="00E757A4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Normal"/>
    <w:rsid w:val="00E757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Normal"/>
    <w:rsid w:val="00E757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styleId="BodyText">
    <w:name w:val="Body Text"/>
    <w:basedOn w:val="Normal"/>
    <w:link w:val="BodyTextChar"/>
    <w:unhideWhenUsed/>
    <w:rsid w:val="00CA1D7E"/>
    <w:pPr>
      <w:spacing w:after="120"/>
    </w:pPr>
  </w:style>
  <w:style w:type="character" w:customStyle="1" w:styleId="BodyTextChar">
    <w:name w:val="Body Text Char"/>
    <w:link w:val="BodyText"/>
    <w:uiPriority w:val="99"/>
    <w:rsid w:val="00CA1D7E"/>
    <w:rPr>
      <w:sz w:val="22"/>
      <w:szCs w:val="28"/>
    </w:rPr>
  </w:style>
  <w:style w:type="character" w:styleId="Emphasis">
    <w:name w:val="Emphasis"/>
    <w:uiPriority w:val="20"/>
    <w:qFormat/>
    <w:rsid w:val="008557D9"/>
    <w:rPr>
      <w:i/>
      <w:iCs/>
    </w:rPr>
  </w:style>
  <w:style w:type="character" w:customStyle="1" w:styleId="style42">
    <w:name w:val="style42"/>
    <w:rsid w:val="00D1513C"/>
  </w:style>
  <w:style w:type="character" w:customStyle="1" w:styleId="textexposedshow">
    <w:name w:val="text_exposed_show"/>
    <w:rsid w:val="002F04B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77A98"/>
    <w:pPr>
      <w:outlineLvl w:val="9"/>
    </w:pPr>
    <w:rPr>
      <w:sz w:val="35"/>
      <w:cs/>
    </w:rPr>
  </w:style>
  <w:style w:type="paragraph" w:styleId="TOC1">
    <w:name w:val="toc 1"/>
    <w:basedOn w:val="Normal"/>
    <w:next w:val="Normal"/>
    <w:autoRedefine/>
    <w:uiPriority w:val="39"/>
    <w:unhideWhenUsed/>
    <w:rsid w:val="00177A98"/>
  </w:style>
  <w:style w:type="paragraph" w:styleId="FootnoteText">
    <w:name w:val="footnote text"/>
    <w:basedOn w:val="Normal"/>
    <w:link w:val="FootnoteTextChar"/>
    <w:uiPriority w:val="99"/>
    <w:semiHidden/>
    <w:unhideWhenUsed/>
    <w:rsid w:val="00177A98"/>
    <w:rPr>
      <w:sz w:val="20"/>
      <w:szCs w:val="25"/>
    </w:rPr>
  </w:style>
  <w:style w:type="character" w:customStyle="1" w:styleId="FootnoteTextChar">
    <w:name w:val="Footnote Text Char"/>
    <w:link w:val="FootnoteText"/>
    <w:uiPriority w:val="99"/>
    <w:semiHidden/>
    <w:rsid w:val="00177A98"/>
    <w:rPr>
      <w:szCs w:val="25"/>
    </w:rPr>
  </w:style>
  <w:style w:type="character" w:styleId="FootnoteReference">
    <w:name w:val="footnote reference"/>
    <w:uiPriority w:val="99"/>
    <w:semiHidden/>
    <w:unhideWhenUsed/>
    <w:rsid w:val="00177A98"/>
    <w:rPr>
      <w:sz w:val="32"/>
      <w:szCs w:val="32"/>
      <w:vertAlign w:val="superscript"/>
    </w:rPr>
  </w:style>
  <w:style w:type="table" w:customStyle="1" w:styleId="1">
    <w:name w:val="เส้นตาราง1"/>
    <w:basedOn w:val="TableNormal"/>
    <w:next w:val="TableGrid"/>
    <w:uiPriority w:val="59"/>
    <w:rsid w:val="002730E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เนื้อหา"/>
    <w:rsid w:val="00F77EE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table" w:customStyle="1" w:styleId="11">
    <w:name w:val="เส้นตาราง11"/>
    <w:basedOn w:val="TableNormal"/>
    <w:next w:val="TableGrid"/>
    <w:rsid w:val="0080348D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ไม่มีรายการ1"/>
    <w:next w:val="NoList"/>
    <w:semiHidden/>
    <w:rsid w:val="0080348D"/>
  </w:style>
  <w:style w:type="paragraph" w:styleId="MacroText">
    <w:name w:val="macro"/>
    <w:link w:val="MacroTextChar"/>
    <w:semiHidden/>
    <w:rsid w:val="00803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EucrosiaUPC" w:eastAsia="Times New Roman" w:hAnsi="EucrosiaUPC" w:cs="EucrosiaUPC"/>
      <w:sz w:val="28"/>
      <w:szCs w:val="28"/>
      <w:lang w:eastAsia="zh-CN"/>
    </w:rPr>
  </w:style>
  <w:style w:type="character" w:customStyle="1" w:styleId="MacroTextChar">
    <w:name w:val="Macro Text Char"/>
    <w:basedOn w:val="DefaultParagraphFont"/>
    <w:link w:val="MacroText"/>
    <w:semiHidden/>
    <w:rsid w:val="0080348D"/>
    <w:rPr>
      <w:rFonts w:ascii="EucrosiaUPC" w:eastAsia="Times New Roman" w:hAnsi="EucrosiaUPC" w:cs="EucrosiaUPC"/>
      <w:sz w:val="28"/>
      <w:szCs w:val="28"/>
      <w:lang w:eastAsia="zh-CN"/>
    </w:rPr>
  </w:style>
  <w:style w:type="character" w:styleId="PageNumber">
    <w:name w:val="page number"/>
    <w:basedOn w:val="DefaultParagraphFont"/>
    <w:rsid w:val="0080348D"/>
  </w:style>
  <w:style w:type="table" w:customStyle="1" w:styleId="TableGrid1">
    <w:name w:val="Table Grid1"/>
    <w:basedOn w:val="TableNormal"/>
    <w:next w:val="TableGrid"/>
    <w:uiPriority w:val="59"/>
    <w:rsid w:val="003A3FC6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macro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0948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qFormat/>
    <w:rsid w:val="007E3DD8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next w:val="Normal"/>
    <w:link w:val="Heading2Char"/>
    <w:unhideWhenUsed/>
    <w:qFormat/>
    <w:rsid w:val="007E3DD8"/>
    <w:pPr>
      <w:keepNext/>
      <w:keepLines/>
      <w:spacing w:before="200" w:after="0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Heading3">
    <w:name w:val="heading 3"/>
    <w:basedOn w:val="Normal"/>
    <w:next w:val="Normal"/>
    <w:link w:val="Heading3Char"/>
    <w:unhideWhenUsed/>
    <w:qFormat/>
    <w:rsid w:val="007E3DD8"/>
    <w:pPr>
      <w:keepNext/>
      <w:keepLines/>
      <w:spacing w:before="200" w:after="0"/>
      <w:outlineLvl w:val="2"/>
    </w:pPr>
    <w:rPr>
      <w:rFonts w:ascii="Cambria" w:eastAsia="Times New Roman" w:hAnsi="Cambria" w:cs="Angsana New"/>
      <w:b/>
      <w:bCs/>
      <w:color w:val="4F81BD"/>
    </w:rPr>
  </w:style>
  <w:style w:type="paragraph" w:styleId="Heading4">
    <w:name w:val="heading 4"/>
    <w:basedOn w:val="Normal"/>
    <w:next w:val="Normal"/>
    <w:link w:val="Heading4Char"/>
    <w:unhideWhenUsed/>
    <w:qFormat/>
    <w:rsid w:val="007E3DD8"/>
    <w:pPr>
      <w:keepNext/>
      <w:keepLines/>
      <w:spacing w:before="200" w:after="0"/>
      <w:outlineLvl w:val="3"/>
    </w:pPr>
    <w:rPr>
      <w:rFonts w:ascii="Cambria" w:eastAsia="Times New Roman" w:hAnsi="Cambria" w:cs="Angsana New"/>
      <w:b/>
      <w:bCs/>
      <w:i/>
      <w:iCs/>
      <w:color w:val="4F81BD"/>
    </w:rPr>
  </w:style>
  <w:style w:type="paragraph" w:styleId="Heading5">
    <w:name w:val="heading 5"/>
    <w:basedOn w:val="Normal"/>
    <w:next w:val="Normal"/>
    <w:link w:val="Heading5Char"/>
    <w:unhideWhenUsed/>
    <w:qFormat/>
    <w:rsid w:val="007E3DD8"/>
    <w:pPr>
      <w:keepNext/>
      <w:keepLines/>
      <w:spacing w:before="200" w:after="0"/>
      <w:outlineLvl w:val="4"/>
    </w:pPr>
    <w:rPr>
      <w:rFonts w:ascii="Cambria" w:eastAsia="Times New Roman" w:hAnsi="Cambria" w:cs="Angsana New"/>
      <w:color w:val="243F60"/>
    </w:rPr>
  </w:style>
  <w:style w:type="paragraph" w:styleId="Heading6">
    <w:name w:val="heading 6"/>
    <w:basedOn w:val="Normal"/>
    <w:next w:val="Normal"/>
    <w:link w:val="Heading6Char"/>
    <w:unhideWhenUsed/>
    <w:qFormat/>
    <w:rsid w:val="007E3DD8"/>
    <w:pPr>
      <w:keepNext/>
      <w:keepLines/>
      <w:spacing w:before="200" w:after="0"/>
      <w:outlineLvl w:val="5"/>
    </w:pPr>
    <w:rPr>
      <w:rFonts w:ascii="Cambria" w:eastAsia="Times New Roman" w:hAnsi="Cambria" w:cs="Angsana New"/>
      <w:i/>
      <w:iCs/>
      <w:color w:val="243F6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3DD8"/>
    <w:pPr>
      <w:keepNext/>
      <w:keepLines/>
      <w:spacing w:before="200" w:after="0"/>
      <w:outlineLvl w:val="6"/>
    </w:pPr>
    <w:rPr>
      <w:rFonts w:ascii="Cambria" w:eastAsia="Times New Roman" w:hAnsi="Cambria" w:cs="Angsana New"/>
      <w:i/>
      <w:iCs/>
      <w:color w:val="4040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MTitle">
    <w:name w:val="MM Title"/>
    <w:basedOn w:val="Title"/>
    <w:link w:val="MMTitleChar"/>
    <w:rsid w:val="007E3DD8"/>
  </w:style>
  <w:style w:type="character" w:customStyle="1" w:styleId="MMTitleChar">
    <w:name w:val="MM Title Char"/>
    <w:link w:val="MM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styleId="Title">
    <w:name w:val="Title"/>
    <w:basedOn w:val="Normal"/>
    <w:next w:val="Normal"/>
    <w:link w:val="TitleChar"/>
    <w:qFormat/>
    <w:rsid w:val="007E3DD8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character" w:customStyle="1" w:styleId="TitleChar">
    <w:name w:val="Title Char"/>
    <w:link w:val="Title"/>
    <w:rsid w:val="007E3DD8"/>
    <w:rPr>
      <w:rFonts w:ascii="Cambria" w:eastAsia="Times New Roman" w:hAnsi="Cambria" w:cs="Angsana New"/>
      <w:color w:val="17365D"/>
      <w:spacing w:val="5"/>
      <w:kern w:val="28"/>
      <w:sz w:val="52"/>
      <w:szCs w:val="66"/>
    </w:rPr>
  </w:style>
  <w:style w:type="paragraph" w:customStyle="1" w:styleId="MMTopic1">
    <w:name w:val="MM Topic 1"/>
    <w:basedOn w:val="Heading1"/>
    <w:link w:val="MMTopic1Char"/>
    <w:rsid w:val="007E3DD8"/>
    <w:pPr>
      <w:numPr>
        <w:numId w:val="1"/>
      </w:numPr>
      <w:tabs>
        <w:tab w:val="left" w:pos="0"/>
      </w:tabs>
    </w:pPr>
  </w:style>
  <w:style w:type="character" w:customStyle="1" w:styleId="MMTopic1Char">
    <w:name w:val="MM Topic 1 Char"/>
    <w:link w:val="MMTopic1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1Char">
    <w:name w:val="Heading 1 Char"/>
    <w:link w:val="Heading1"/>
    <w:uiPriority w:val="9"/>
    <w:rsid w:val="007E3DD8"/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customStyle="1" w:styleId="MMTopic2">
    <w:name w:val="MM Topic 2"/>
    <w:basedOn w:val="Heading2"/>
    <w:link w:val="MMTopic2Char"/>
    <w:rsid w:val="007E3DD8"/>
    <w:pPr>
      <w:numPr>
        <w:ilvl w:val="1"/>
        <w:numId w:val="1"/>
      </w:numPr>
      <w:tabs>
        <w:tab w:val="left" w:pos="0"/>
      </w:tabs>
    </w:pPr>
  </w:style>
  <w:style w:type="character" w:customStyle="1" w:styleId="MMTopic2Char">
    <w:name w:val="MM Topic 2 Char"/>
    <w:link w:val="MMTopic2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Heading2Char">
    <w:name w:val="Heading 2 Char"/>
    <w:link w:val="Heading2"/>
    <w:uiPriority w:val="9"/>
    <w:rsid w:val="007E3DD8"/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customStyle="1" w:styleId="MMTopic3">
    <w:name w:val="MM Topic 3"/>
    <w:basedOn w:val="Heading3"/>
    <w:link w:val="MMTopic3Char"/>
    <w:rsid w:val="007E3DD8"/>
    <w:pPr>
      <w:numPr>
        <w:ilvl w:val="2"/>
        <w:numId w:val="1"/>
      </w:numPr>
      <w:tabs>
        <w:tab w:val="left" w:pos="0"/>
      </w:tabs>
    </w:pPr>
  </w:style>
  <w:style w:type="character" w:customStyle="1" w:styleId="MMTopic3Char">
    <w:name w:val="MM Topic 3 Char"/>
    <w:link w:val="MMTopic3"/>
    <w:rsid w:val="007E3DD8"/>
    <w:rPr>
      <w:rFonts w:ascii="Cambria" w:eastAsia="Times New Roman" w:hAnsi="Cambria" w:cs="Angsana New"/>
      <w:b/>
      <w:bCs/>
      <w:color w:val="4F81BD"/>
      <w:sz w:val="22"/>
      <w:szCs w:val="28"/>
    </w:rPr>
  </w:style>
  <w:style w:type="character" w:customStyle="1" w:styleId="Heading3Char">
    <w:name w:val="Heading 3 Char"/>
    <w:link w:val="Heading3"/>
    <w:uiPriority w:val="9"/>
    <w:semiHidden/>
    <w:rsid w:val="007E3DD8"/>
    <w:rPr>
      <w:rFonts w:ascii="Cambria" w:eastAsia="Times New Roman" w:hAnsi="Cambria" w:cs="Angsana New"/>
      <w:b/>
      <w:bCs/>
      <w:color w:val="4F81BD"/>
    </w:rPr>
  </w:style>
  <w:style w:type="paragraph" w:customStyle="1" w:styleId="MMTopic4">
    <w:name w:val="MM Topic 4"/>
    <w:basedOn w:val="Heading4"/>
    <w:link w:val="MMTopic4Char"/>
    <w:rsid w:val="007E3DD8"/>
  </w:style>
  <w:style w:type="character" w:customStyle="1" w:styleId="MMTopic4Char">
    <w:name w:val="MM Topic 4 Char"/>
    <w:link w:val="MMTopic4"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character" w:customStyle="1" w:styleId="Heading4Char">
    <w:name w:val="Heading 4 Char"/>
    <w:link w:val="Heading4"/>
    <w:uiPriority w:val="9"/>
    <w:semiHidden/>
    <w:rsid w:val="007E3DD8"/>
    <w:rPr>
      <w:rFonts w:ascii="Cambria" w:eastAsia="Times New Roman" w:hAnsi="Cambria" w:cs="Angsana New"/>
      <w:b/>
      <w:bCs/>
      <w:i/>
      <w:iCs/>
      <w:color w:val="4F81BD"/>
    </w:rPr>
  </w:style>
  <w:style w:type="paragraph" w:customStyle="1" w:styleId="MMTopic5">
    <w:name w:val="MM Topic 5"/>
    <w:basedOn w:val="Heading5"/>
    <w:link w:val="MMTopic5Char"/>
    <w:rsid w:val="007E3DD8"/>
  </w:style>
  <w:style w:type="character" w:customStyle="1" w:styleId="MMTopic5Char">
    <w:name w:val="MM Topic 5 Char"/>
    <w:link w:val="MMTopic5"/>
    <w:rsid w:val="007E3DD8"/>
    <w:rPr>
      <w:rFonts w:ascii="Cambria" w:eastAsia="Times New Roman" w:hAnsi="Cambria" w:cs="Angsana New"/>
      <w:color w:val="243F60"/>
    </w:rPr>
  </w:style>
  <w:style w:type="character" w:customStyle="1" w:styleId="Heading5Char">
    <w:name w:val="Heading 5 Char"/>
    <w:link w:val="Heading5"/>
    <w:uiPriority w:val="9"/>
    <w:semiHidden/>
    <w:rsid w:val="007E3DD8"/>
    <w:rPr>
      <w:rFonts w:ascii="Cambria" w:eastAsia="Times New Roman" w:hAnsi="Cambria" w:cs="Angsana New"/>
      <w:color w:val="243F60"/>
    </w:rPr>
  </w:style>
  <w:style w:type="paragraph" w:customStyle="1" w:styleId="MMTopic6">
    <w:name w:val="MM Topic 6"/>
    <w:basedOn w:val="Heading6"/>
    <w:link w:val="MMTopic6Char"/>
    <w:rsid w:val="007E3DD8"/>
  </w:style>
  <w:style w:type="character" w:customStyle="1" w:styleId="MMTopic6Char">
    <w:name w:val="MM Topic 6 Char"/>
    <w:link w:val="MMTopic6"/>
    <w:rsid w:val="007E3DD8"/>
    <w:rPr>
      <w:rFonts w:ascii="Cambria" w:eastAsia="Times New Roman" w:hAnsi="Cambria" w:cs="Angsana New"/>
      <w:i/>
      <w:iCs/>
      <w:color w:val="243F60"/>
    </w:rPr>
  </w:style>
  <w:style w:type="character" w:customStyle="1" w:styleId="Heading6Char">
    <w:name w:val="Heading 6 Char"/>
    <w:link w:val="Heading6"/>
    <w:uiPriority w:val="9"/>
    <w:semiHidden/>
    <w:rsid w:val="007E3DD8"/>
    <w:rPr>
      <w:rFonts w:ascii="Cambria" w:eastAsia="Times New Roman" w:hAnsi="Cambria" w:cs="Angsana New"/>
      <w:i/>
      <w:iCs/>
      <w:color w:val="243F60"/>
    </w:rPr>
  </w:style>
  <w:style w:type="paragraph" w:customStyle="1" w:styleId="MMTopic7">
    <w:name w:val="MM Topic 7"/>
    <w:basedOn w:val="Heading7"/>
    <w:link w:val="MMTopic7Char"/>
    <w:rsid w:val="007E3DD8"/>
  </w:style>
  <w:style w:type="character" w:customStyle="1" w:styleId="MMTopic7Char">
    <w:name w:val="MM Topic 7 Char"/>
    <w:link w:val="MMTopic7"/>
    <w:rsid w:val="007E3DD8"/>
    <w:rPr>
      <w:rFonts w:ascii="Cambria" w:eastAsia="Times New Roman" w:hAnsi="Cambria" w:cs="Angsana New"/>
      <w:i/>
      <w:iCs/>
      <w:color w:val="404040"/>
    </w:rPr>
  </w:style>
  <w:style w:type="character" w:customStyle="1" w:styleId="Heading7Char">
    <w:name w:val="Heading 7 Char"/>
    <w:link w:val="Heading7"/>
    <w:uiPriority w:val="9"/>
    <w:semiHidden/>
    <w:rsid w:val="007E3DD8"/>
    <w:rPr>
      <w:rFonts w:ascii="Cambria" w:eastAsia="Times New Roman" w:hAnsi="Cambria" w:cs="Angsana New"/>
      <w:i/>
      <w:iCs/>
      <w:color w:val="404040"/>
    </w:rPr>
  </w:style>
  <w:style w:type="paragraph" w:styleId="Header">
    <w:name w:val="header"/>
    <w:basedOn w:val="Normal"/>
    <w:link w:val="HeaderChar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70FC"/>
  </w:style>
  <w:style w:type="paragraph" w:styleId="Footer">
    <w:name w:val="footer"/>
    <w:basedOn w:val="Normal"/>
    <w:link w:val="FooterChar"/>
    <w:uiPriority w:val="99"/>
    <w:unhideWhenUsed/>
    <w:rsid w:val="00237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70FC"/>
  </w:style>
  <w:style w:type="paragraph" w:styleId="BalloonText">
    <w:name w:val="Balloon Text"/>
    <w:basedOn w:val="Normal"/>
    <w:link w:val="BalloonTextChar"/>
    <w:unhideWhenUsed/>
    <w:rsid w:val="002370F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2370FC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EB7A5F"/>
    <w:rPr>
      <w:color w:val="0000FF"/>
      <w:u w:val="single"/>
    </w:rPr>
  </w:style>
  <w:style w:type="table" w:styleId="TableGrid">
    <w:name w:val="Table Grid"/>
    <w:basedOn w:val="TableNormal"/>
    <w:uiPriority w:val="59"/>
    <w:rsid w:val="004A315B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4A315B"/>
    <w:pPr>
      <w:spacing w:after="0" w:line="240" w:lineRule="auto"/>
      <w:ind w:left="720"/>
      <w:contextualSpacing/>
    </w:pPr>
  </w:style>
  <w:style w:type="character" w:customStyle="1" w:styleId="apple-converted-space">
    <w:name w:val="apple-converted-space"/>
    <w:rsid w:val="004A315B"/>
  </w:style>
  <w:style w:type="character" w:customStyle="1" w:styleId="bbccolor">
    <w:name w:val="bbc_color"/>
    <w:rsid w:val="004A315B"/>
  </w:style>
  <w:style w:type="character" w:customStyle="1" w:styleId="plainlinksneverexpand">
    <w:name w:val="plainlinksneverexpand"/>
    <w:rsid w:val="004A315B"/>
  </w:style>
  <w:style w:type="character" w:styleId="FollowedHyperlink">
    <w:name w:val="FollowedHyperlink"/>
    <w:uiPriority w:val="99"/>
    <w:semiHidden/>
    <w:unhideWhenUsed/>
    <w:rsid w:val="004A315B"/>
    <w:rPr>
      <w:color w:val="800080"/>
      <w:u w:val="single"/>
    </w:rPr>
  </w:style>
  <w:style w:type="paragraph" w:customStyle="1" w:styleId="xl65">
    <w:name w:val="xl65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Normal"/>
    <w:rsid w:val="004A315B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Normal"/>
    <w:rsid w:val="004A315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Normal"/>
    <w:rsid w:val="004A315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Normal"/>
    <w:rsid w:val="004A315B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Normal"/>
    <w:rsid w:val="004A315B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Normal"/>
    <w:rsid w:val="004A315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Normal"/>
    <w:rsid w:val="004A315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Normal"/>
    <w:rsid w:val="004A315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Normal"/>
    <w:rsid w:val="004A315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1">
    <w:name w:val="xl81"/>
    <w:basedOn w:val="Normal"/>
    <w:rsid w:val="004A315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3">
    <w:name w:val="xl83"/>
    <w:basedOn w:val="Normal"/>
    <w:rsid w:val="004A315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84">
    <w:name w:val="xl84"/>
    <w:basedOn w:val="Normal"/>
    <w:rsid w:val="004A315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styleId="NormalWeb">
    <w:name w:val="Normal (Web)"/>
    <w:basedOn w:val="Normal"/>
    <w:uiPriority w:val="99"/>
    <w:unhideWhenUsed/>
    <w:rsid w:val="004A315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uiPriority w:val="22"/>
    <w:qFormat/>
    <w:rsid w:val="004A315B"/>
    <w:rPr>
      <w:b/>
      <w:bCs/>
    </w:rPr>
  </w:style>
  <w:style w:type="paragraph" w:styleId="BodyText2">
    <w:name w:val="Body Text 2"/>
    <w:basedOn w:val="Normal"/>
    <w:link w:val="BodyText2Char"/>
    <w:rsid w:val="004A315B"/>
    <w:pPr>
      <w:numPr>
        <w:ilvl w:val="12"/>
      </w:numPr>
      <w:spacing w:after="0" w:line="240" w:lineRule="auto"/>
      <w:jc w:val="center"/>
    </w:pPr>
    <w:rPr>
      <w:rFonts w:ascii="Times New Roman" w:eastAsia="Times New Roman" w:hAnsi="Times New Roman" w:cs="EucrosiaUPC"/>
      <w:sz w:val="32"/>
      <w:szCs w:val="32"/>
      <w:lang w:val="th-TH"/>
    </w:rPr>
  </w:style>
  <w:style w:type="character" w:customStyle="1" w:styleId="BodyText2Char">
    <w:name w:val="Body Text 2 Char"/>
    <w:link w:val="BodyText2"/>
    <w:rsid w:val="004A315B"/>
    <w:rPr>
      <w:rFonts w:ascii="Times New Roman" w:eastAsia="Times New Roman" w:hAnsi="Times New Roman" w:cs="EucrosiaUPC"/>
      <w:sz w:val="32"/>
      <w:szCs w:val="32"/>
      <w:lang w:val="th-TH"/>
    </w:rPr>
  </w:style>
  <w:style w:type="paragraph" w:styleId="BodyTextIndent">
    <w:name w:val="Body Text Indent"/>
    <w:basedOn w:val="Normal"/>
    <w:link w:val="BodyTextIndentChar"/>
    <w:unhideWhenUsed/>
    <w:rsid w:val="004A315B"/>
    <w:pPr>
      <w:spacing w:after="120" w:line="240" w:lineRule="auto"/>
      <w:ind w:left="283"/>
    </w:pPr>
  </w:style>
  <w:style w:type="character" w:customStyle="1" w:styleId="BodyTextIndentChar">
    <w:name w:val="Body Text Indent Char"/>
    <w:link w:val="BodyTextIndent"/>
    <w:uiPriority w:val="99"/>
    <w:semiHidden/>
    <w:rsid w:val="004A315B"/>
    <w:rPr>
      <w:sz w:val="22"/>
      <w:szCs w:val="28"/>
    </w:rPr>
  </w:style>
  <w:style w:type="paragraph" w:styleId="Subtitle">
    <w:name w:val="Subtitle"/>
    <w:aliases w:val=" อักขระ อักขระ"/>
    <w:basedOn w:val="Normal"/>
    <w:link w:val="SubtitleChar"/>
    <w:uiPriority w:val="11"/>
    <w:qFormat/>
    <w:rsid w:val="004A315B"/>
    <w:pPr>
      <w:spacing w:after="0" w:line="240" w:lineRule="auto"/>
      <w:jc w:val="center"/>
    </w:pPr>
    <w:rPr>
      <w:rFonts w:ascii="Cordia New" w:eastAsia="PMingLiU" w:hAnsi="Cordia New"/>
      <w:b/>
      <w:bCs/>
      <w:sz w:val="32"/>
      <w:szCs w:val="32"/>
    </w:rPr>
  </w:style>
  <w:style w:type="character" w:customStyle="1" w:styleId="SubtitleChar">
    <w:name w:val="Subtitle Char"/>
    <w:aliases w:val=" อักขระ อักขระ Char"/>
    <w:link w:val="Subtitle"/>
    <w:uiPriority w:val="11"/>
    <w:rsid w:val="004A315B"/>
    <w:rPr>
      <w:rFonts w:ascii="Cordia New" w:eastAsia="PMingLiU" w:hAnsi="Cordia New"/>
      <w:b/>
      <w:bCs/>
      <w:sz w:val="32"/>
      <w:szCs w:val="32"/>
    </w:rPr>
  </w:style>
  <w:style w:type="paragraph" w:customStyle="1" w:styleId="Default">
    <w:name w:val="Default"/>
    <w:rsid w:val="004A315B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NoSpacing">
    <w:name w:val="No Spacing"/>
    <w:link w:val="NoSpacingChar"/>
    <w:uiPriority w:val="1"/>
    <w:qFormat/>
    <w:rsid w:val="004A315B"/>
    <w:rPr>
      <w:rFonts w:eastAsia="Times New Roman"/>
      <w:sz w:val="22"/>
      <w:szCs w:val="22"/>
      <w:lang w:eastAsia="ja-JP" w:bidi="ar-SA"/>
    </w:rPr>
  </w:style>
  <w:style w:type="character" w:customStyle="1" w:styleId="NoSpacingChar">
    <w:name w:val="No Spacing Char"/>
    <w:link w:val="NoSpacing"/>
    <w:uiPriority w:val="1"/>
    <w:rsid w:val="004A315B"/>
    <w:rPr>
      <w:rFonts w:eastAsia="Times New Roman"/>
      <w:sz w:val="22"/>
      <w:szCs w:val="22"/>
      <w:lang w:eastAsia="ja-JP" w:bidi="ar-SA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A315B"/>
    <w:pPr>
      <w:spacing w:after="120" w:line="480" w:lineRule="auto"/>
      <w:ind w:left="283"/>
    </w:pPr>
  </w:style>
  <w:style w:type="character" w:customStyle="1" w:styleId="BodyTextIndent2Char">
    <w:name w:val="Body Text Indent 2 Char"/>
    <w:link w:val="BodyTextIndent2"/>
    <w:uiPriority w:val="99"/>
    <w:semiHidden/>
    <w:rsid w:val="004A315B"/>
    <w:rPr>
      <w:sz w:val="22"/>
      <w:szCs w:val="28"/>
    </w:rPr>
  </w:style>
  <w:style w:type="paragraph" w:styleId="Caption">
    <w:name w:val="caption"/>
    <w:basedOn w:val="Normal"/>
    <w:next w:val="Normal"/>
    <w:uiPriority w:val="35"/>
    <w:qFormat/>
    <w:rsid w:val="004A315B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character" w:customStyle="1" w:styleId="spelle">
    <w:name w:val="spelle"/>
    <w:rsid w:val="00010DE0"/>
  </w:style>
  <w:style w:type="character" w:customStyle="1" w:styleId="fnblue">
    <w:name w:val="fnblue"/>
    <w:rsid w:val="008835E0"/>
  </w:style>
  <w:style w:type="paragraph" w:customStyle="1" w:styleId="xl63">
    <w:name w:val="xl63"/>
    <w:basedOn w:val="Normal"/>
    <w:rsid w:val="00E757A4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4">
    <w:name w:val="xl64"/>
    <w:basedOn w:val="Normal"/>
    <w:rsid w:val="00E757A4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Normal"/>
    <w:rsid w:val="00E757A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Normal"/>
    <w:rsid w:val="00E757A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styleId="BodyText">
    <w:name w:val="Body Text"/>
    <w:basedOn w:val="Normal"/>
    <w:link w:val="BodyTextChar"/>
    <w:unhideWhenUsed/>
    <w:rsid w:val="00CA1D7E"/>
    <w:pPr>
      <w:spacing w:after="120"/>
    </w:pPr>
  </w:style>
  <w:style w:type="character" w:customStyle="1" w:styleId="BodyTextChar">
    <w:name w:val="Body Text Char"/>
    <w:link w:val="BodyText"/>
    <w:uiPriority w:val="99"/>
    <w:rsid w:val="00CA1D7E"/>
    <w:rPr>
      <w:sz w:val="22"/>
      <w:szCs w:val="28"/>
    </w:rPr>
  </w:style>
  <w:style w:type="character" w:styleId="Emphasis">
    <w:name w:val="Emphasis"/>
    <w:uiPriority w:val="20"/>
    <w:qFormat/>
    <w:rsid w:val="008557D9"/>
    <w:rPr>
      <w:i/>
      <w:iCs/>
    </w:rPr>
  </w:style>
  <w:style w:type="character" w:customStyle="1" w:styleId="style42">
    <w:name w:val="style42"/>
    <w:rsid w:val="00D1513C"/>
  </w:style>
  <w:style w:type="character" w:customStyle="1" w:styleId="textexposedshow">
    <w:name w:val="text_exposed_show"/>
    <w:rsid w:val="002F04B3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77A98"/>
    <w:pPr>
      <w:outlineLvl w:val="9"/>
    </w:pPr>
    <w:rPr>
      <w:sz w:val="35"/>
      <w:cs/>
    </w:rPr>
  </w:style>
  <w:style w:type="paragraph" w:styleId="TOC1">
    <w:name w:val="toc 1"/>
    <w:basedOn w:val="Normal"/>
    <w:next w:val="Normal"/>
    <w:autoRedefine/>
    <w:uiPriority w:val="39"/>
    <w:unhideWhenUsed/>
    <w:rsid w:val="00177A98"/>
  </w:style>
  <w:style w:type="paragraph" w:styleId="FootnoteText">
    <w:name w:val="footnote text"/>
    <w:basedOn w:val="Normal"/>
    <w:link w:val="FootnoteTextChar"/>
    <w:uiPriority w:val="99"/>
    <w:semiHidden/>
    <w:unhideWhenUsed/>
    <w:rsid w:val="00177A98"/>
    <w:rPr>
      <w:sz w:val="20"/>
      <w:szCs w:val="25"/>
    </w:rPr>
  </w:style>
  <w:style w:type="character" w:customStyle="1" w:styleId="FootnoteTextChar">
    <w:name w:val="Footnote Text Char"/>
    <w:link w:val="FootnoteText"/>
    <w:uiPriority w:val="99"/>
    <w:semiHidden/>
    <w:rsid w:val="00177A98"/>
    <w:rPr>
      <w:szCs w:val="25"/>
    </w:rPr>
  </w:style>
  <w:style w:type="character" w:styleId="FootnoteReference">
    <w:name w:val="footnote reference"/>
    <w:uiPriority w:val="99"/>
    <w:semiHidden/>
    <w:unhideWhenUsed/>
    <w:rsid w:val="00177A98"/>
    <w:rPr>
      <w:sz w:val="32"/>
      <w:szCs w:val="32"/>
      <w:vertAlign w:val="superscript"/>
    </w:rPr>
  </w:style>
  <w:style w:type="table" w:customStyle="1" w:styleId="1">
    <w:name w:val="เส้นตาราง1"/>
    <w:basedOn w:val="TableNormal"/>
    <w:next w:val="TableGrid"/>
    <w:uiPriority w:val="59"/>
    <w:rsid w:val="002730E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เนื้อหา"/>
    <w:rsid w:val="00F77EE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table" w:customStyle="1" w:styleId="11">
    <w:name w:val="เส้นตาราง11"/>
    <w:basedOn w:val="TableNormal"/>
    <w:next w:val="TableGrid"/>
    <w:rsid w:val="0080348D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">
    <w:name w:val="ไม่มีรายการ1"/>
    <w:next w:val="NoList"/>
    <w:semiHidden/>
    <w:rsid w:val="0080348D"/>
  </w:style>
  <w:style w:type="paragraph" w:styleId="MacroText">
    <w:name w:val="macro"/>
    <w:link w:val="MacroTextChar"/>
    <w:semiHidden/>
    <w:rsid w:val="008034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EucrosiaUPC" w:eastAsia="Times New Roman" w:hAnsi="EucrosiaUPC" w:cs="EucrosiaUPC"/>
      <w:sz w:val="28"/>
      <w:szCs w:val="28"/>
      <w:lang w:eastAsia="zh-CN"/>
    </w:rPr>
  </w:style>
  <w:style w:type="character" w:customStyle="1" w:styleId="MacroTextChar">
    <w:name w:val="Macro Text Char"/>
    <w:basedOn w:val="DefaultParagraphFont"/>
    <w:link w:val="MacroText"/>
    <w:semiHidden/>
    <w:rsid w:val="0080348D"/>
    <w:rPr>
      <w:rFonts w:ascii="EucrosiaUPC" w:eastAsia="Times New Roman" w:hAnsi="EucrosiaUPC" w:cs="EucrosiaUPC"/>
      <w:sz w:val="28"/>
      <w:szCs w:val="28"/>
      <w:lang w:eastAsia="zh-CN"/>
    </w:rPr>
  </w:style>
  <w:style w:type="character" w:styleId="PageNumber">
    <w:name w:val="page number"/>
    <w:basedOn w:val="DefaultParagraphFont"/>
    <w:rsid w:val="0080348D"/>
  </w:style>
  <w:style w:type="table" w:customStyle="1" w:styleId="TableGrid1">
    <w:name w:val="Table Grid1"/>
    <w:basedOn w:val="TableNormal"/>
    <w:next w:val="TableGrid"/>
    <w:uiPriority w:val="59"/>
    <w:rsid w:val="003A3FC6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22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6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35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78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8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7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819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2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8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45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348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23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520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45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1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7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1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140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330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7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7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5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4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3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7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9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1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0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3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6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5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73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9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32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7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9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0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1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5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1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6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7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7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07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2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8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6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1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6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65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4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8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5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91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9" Type="http://schemas.openxmlformats.org/officeDocument/2006/relationships/image" Target="media/image81.jpeg"/><Relationship Id="rId112" Type="http://schemas.openxmlformats.org/officeDocument/2006/relationships/image" Target="media/image86.jpeg"/><Relationship Id="rId16" Type="http://schemas.openxmlformats.org/officeDocument/2006/relationships/image" Target="media/image8.jpeg"/><Relationship Id="rId107" Type="http://schemas.openxmlformats.org/officeDocument/2006/relationships/image" Target="media/image85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8" Type="http://schemas.openxmlformats.org/officeDocument/2006/relationships/image" Target="media/image4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4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microsoft.com/office/2007/relationships/hdphoto" Target="media/hdphoto1.wdp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113" Type="http://schemas.openxmlformats.org/officeDocument/2006/relationships/image" Target="media/image89.jpeg"/><Relationship Id="rId118" Type="http://schemas.openxmlformats.org/officeDocument/2006/relationships/header" Target="header1.xml"/><Relationship Id="rId80" Type="http://schemas.openxmlformats.org/officeDocument/2006/relationships/image" Target="media/image68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45.jpeg"/><Relationship Id="rId103" Type="http://schemas.openxmlformats.org/officeDocument/2006/relationships/image" Target="media/image75.jpeg"/><Relationship Id="rId108" Type="http://schemas.openxmlformats.org/officeDocument/2006/relationships/image" Target="media/image10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3.jpeg"/><Relationship Id="rId106" Type="http://schemas.openxmlformats.org/officeDocument/2006/relationships/image" Target="media/image78.jpeg"/><Relationship Id="rId114" Type="http://schemas.openxmlformats.org/officeDocument/2006/relationships/image" Target="media/image106.jpeg"/><Relationship Id="rId119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60" Type="http://schemas.openxmlformats.org/officeDocument/2006/relationships/image" Target="media/image46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94" Type="http://schemas.openxmlformats.org/officeDocument/2006/relationships/image" Target="media/image71.jpeg"/><Relationship Id="rId99" Type="http://schemas.openxmlformats.org/officeDocument/2006/relationships/image" Target="media/image74.jpe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7.jpeg"/><Relationship Id="rId76" Type="http://schemas.openxmlformats.org/officeDocument/2006/relationships/image" Target="media/image64.jpeg"/><Relationship Id="rId97" Type="http://schemas.openxmlformats.org/officeDocument/2006/relationships/image" Target="media/image72.jpeg"/><Relationship Id="rId104" Type="http://schemas.openxmlformats.org/officeDocument/2006/relationships/image" Target="media/image76.jpeg"/><Relationship Id="rId120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4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61" Type="http://schemas.openxmlformats.org/officeDocument/2006/relationships/image" Target="media/image49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5.jpeg"/><Relationship Id="rId100" Type="http://schemas.openxmlformats.org/officeDocument/2006/relationships/image" Target="media/image92.jpeg"/><Relationship Id="rId105" Type="http://schemas.openxmlformats.org/officeDocument/2006/relationships/image" Target="media/image77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0.jpeg"/><Relationship Id="rId93" Type="http://schemas.openxmlformats.org/officeDocument/2006/relationships/image" Target="media/image70.jpeg"/><Relationship Id="rId98" Type="http://schemas.openxmlformats.org/officeDocument/2006/relationships/image" Target="media/image73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5.jpeg"/><Relationship Id="rId116" Type="http://schemas.openxmlformats.org/officeDocument/2006/relationships/image" Target="media/image9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0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&#3626;&#3612;-&#3648;&#3586;&#3605;&#3649;&#3621;&#3632;&#3617;&#3634;&#3605;&#3619;&#3585;&#3634;&#3619;&#3588;&#3640;&#3657;&#3617;&#3588;&#3619;&#3629;&#3591;&#3626;&#3636;&#3656;&#3591;&#3649;&#3623;&#3604;&#3621;&#3657;&#3629;&#3617;&#3648;&#3621;&#3626;&#3634;&#3610;\Proposal%206_1_54\&#3605;&#3657;&#3609;&#3649;&#3610;&#3610;&#3588;&#3635;&#3609;&#3635;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307EEA-FAE1-4D65-B269-D04B2AA4A3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ต้นแบบคำนำ</Template>
  <TotalTime>342</TotalTime>
  <Pages>17</Pages>
  <Words>1784</Words>
  <Characters>10171</Characters>
  <Application>Microsoft Office Word</Application>
  <DocSecurity>0</DocSecurity>
  <Lines>84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11932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Hamida</cp:lastModifiedBy>
  <cp:revision>22</cp:revision>
  <cp:lastPrinted>2019-05-25T01:04:00Z</cp:lastPrinted>
  <dcterms:created xsi:type="dcterms:W3CDTF">2019-04-14T09:39:00Z</dcterms:created>
  <dcterms:modified xsi:type="dcterms:W3CDTF">2019-06-23T04:10:00Z</dcterms:modified>
</cp:coreProperties>
</file>