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59D67CF" w14:textId="77777777" w:rsidR="005D464C" w:rsidRPr="000640DB" w:rsidRDefault="00304E42" w:rsidP="000C731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0640DB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บท</w:t>
      </w:r>
      <w:r w:rsidR="000C731C" w:rsidRPr="000640DB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ที่ 1</w:t>
      </w:r>
    </w:p>
    <w:p w14:paraId="32A47353" w14:textId="77777777" w:rsidR="000C731C" w:rsidRPr="000640DB" w:rsidRDefault="000C731C" w:rsidP="000C731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6"/>
          <w:szCs w:val="36"/>
        </w:rPr>
      </w:pPr>
      <w:r w:rsidRPr="000640DB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อาหารพื้นบ้านคาบสมุทรสทิงพระ</w:t>
      </w:r>
    </w:p>
    <w:p w14:paraId="69E90C32" w14:textId="77777777" w:rsidR="00A364F6" w:rsidRDefault="00A364F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DC95858" w14:textId="77777777" w:rsidR="009910E4" w:rsidRDefault="009910E4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วัฒนธรรมอาหารคาบสมุทรสทิงพระมีทั้งส่วนที่คล้ายกับพื้นที่อื่นในภาคใต้และส่วนที่แตกต่างออกไป ทั้งนี้เกิดจากฐานทรัพยากรธรรมชาติที่แตกต่างกันไปในแต่ละพื้นที่ที่มีสภาพทางภูมิศาสตร์แตกต่างกัน บางส่วนยังเป็นผลมาจากคติทางศาสนา ความเชื่อ และชาติพันธุ์ อันเนื่องมาจากการเป็นพื้นที่ในเส้นทางการค้าทางทะเลของนักเดินทางจากภูมิภาคต่าง ๆ ตั้งแต่อดีต ประกอบกับการปรับปรุงกันเองต่อ ๆ กันมาโดยตลอด</w:t>
      </w:r>
    </w:p>
    <w:p w14:paraId="1889D30C" w14:textId="1F221CDE" w:rsidR="009910E4" w:rsidRDefault="009910E4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D09F395" w14:textId="09A6099B" w:rsidR="001B69DB" w:rsidRDefault="009910E4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คาบสมุทรสทิงพระเป็นพื้นที่ริมทะเล มีทะเลโอบรอบเกือบทั้งพื้นที่ </w:t>
      </w:r>
      <w:r w:rsidR="000640DB">
        <w:rPr>
          <w:rFonts w:ascii="TH SarabunPSK" w:eastAsia="Times New Roman" w:hAnsi="TH SarabunPSK" w:cs="TH SarabunPSK" w:hint="cs"/>
          <w:sz w:val="32"/>
          <w:szCs w:val="32"/>
          <w:cs/>
        </w:rPr>
        <w:t>อาหารพื้นบ้านคาบสมุทรสทิงพระโดยทั่วไปมีความเหมือนกันทั้งคาบสมุทร จะมีความแตกต่างกันบ้าง</w:t>
      </w:r>
      <w:r w:rsidR="005E5B19">
        <w:rPr>
          <w:rFonts w:ascii="TH SarabunPSK" w:eastAsia="Times New Roman" w:hAnsi="TH SarabunPSK" w:cs="TH SarabunPSK" w:hint="cs"/>
          <w:sz w:val="32"/>
          <w:szCs w:val="32"/>
          <w:cs/>
        </w:rPr>
        <w:t>ก็</w:t>
      </w:r>
      <w:r w:rsidR="000640DB">
        <w:rPr>
          <w:rFonts w:ascii="TH SarabunPSK" w:eastAsia="Times New Roman" w:hAnsi="TH SarabunPSK" w:cs="TH SarabunPSK" w:hint="cs"/>
          <w:sz w:val="32"/>
          <w:szCs w:val="32"/>
          <w:cs/>
        </w:rPr>
        <w:t>เพียงในบางพื้นที่และบางฤดูกาลเท่านั้น ข้อมูลที่คณะทำงานรวบรวมจาก</w:t>
      </w:r>
      <w:r w:rsidR="005E5B19">
        <w:rPr>
          <w:rFonts w:ascii="TH SarabunPSK" w:eastAsia="Times New Roman" w:hAnsi="TH SarabunPSK" w:cs="TH SarabunPSK" w:hint="cs"/>
          <w:sz w:val="32"/>
          <w:szCs w:val="32"/>
          <w:cs/>
        </w:rPr>
        <w:t>ตัวแทนของชุมชน</w:t>
      </w:r>
      <w:r w:rsidR="000640DB">
        <w:rPr>
          <w:rFonts w:ascii="TH SarabunPSK" w:eastAsia="Times New Roman" w:hAnsi="TH SarabunPSK" w:cs="TH SarabunPSK" w:hint="cs"/>
          <w:sz w:val="32"/>
          <w:szCs w:val="32"/>
          <w:cs/>
        </w:rPr>
        <w:t>ทั้ง 4 พื้นที่ในโครงการ</w:t>
      </w:r>
      <w:r w:rsidR="005E5B1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จาก </w:t>
      </w:r>
      <w:r w:rsidR="005E5B19" w:rsidRPr="005E5B19">
        <w:rPr>
          <w:rFonts w:ascii="TH SarabunPSK" w:eastAsia="Times New Roman" w:hAnsi="TH SarabunPSK" w:cs="TH SarabunPSK" w:hint="cs"/>
          <w:sz w:val="32"/>
          <w:szCs w:val="32"/>
          <w:cs/>
        </w:rPr>
        <w:t>(1) ตลาดน้ำคลองแดน อำเภอระโนด (2) บ้านเขาใน ตำบลเชิงแส อำเภอ</w:t>
      </w:r>
      <w:r w:rsidR="005E5B19" w:rsidRPr="005D4323">
        <w:rPr>
          <w:rFonts w:ascii="TH SarabunPSK" w:eastAsia="Times New Roman" w:hAnsi="TH SarabunPSK" w:cs="TH SarabunPSK" w:hint="cs"/>
          <w:sz w:val="32"/>
          <w:szCs w:val="32"/>
          <w:cs/>
        </w:rPr>
        <w:t>กระแสสินธุ์ (3) ศูนย์การเรียนรู้ภูมิปัญญาชาวบก อำเภอสทิงพระ และ (4) ศูนย์เรียนรู้ครัวใบ</w:t>
      </w:r>
      <w:proofErr w:type="spellStart"/>
      <w:r w:rsidR="005E5B19" w:rsidRPr="005D4323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  <w:r w:rsidR="005E5B19" w:rsidRPr="005D432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อำเภอสิงหน</w:t>
      </w:r>
      <w:proofErr w:type="spellStart"/>
      <w:r w:rsidR="005E5B19" w:rsidRPr="005D4323">
        <w:rPr>
          <w:rFonts w:ascii="TH SarabunPSK" w:eastAsia="Times New Roman" w:hAnsi="TH SarabunPSK" w:cs="TH SarabunPSK" w:hint="cs"/>
          <w:sz w:val="32"/>
          <w:szCs w:val="32"/>
          <w:cs/>
        </w:rPr>
        <w:t>คร</w:t>
      </w:r>
      <w:proofErr w:type="spellEnd"/>
      <w:r w:rsidR="005E5B19" w:rsidRPr="005D432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รวบรวมเฉพาะอาหารที่แต่ละพื้นที่เลือกใช้สำหรับต้อนรับนักท่องเที่ยวในระยะทดลอง</w:t>
      </w:r>
      <w:r w:rsidR="000640DB" w:rsidRPr="005D432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และ</w:t>
      </w:r>
      <w:r w:rsidR="005E5B19" w:rsidRPr="005D4323">
        <w:rPr>
          <w:rFonts w:ascii="TH SarabunPSK" w:eastAsia="Times New Roman" w:hAnsi="TH SarabunPSK" w:cs="TH SarabunPSK" w:hint="cs"/>
          <w:sz w:val="32"/>
          <w:szCs w:val="32"/>
          <w:cs/>
        </w:rPr>
        <w:t>เพิ่มเติมรายละเอียดจาก</w:t>
      </w:r>
      <w:r w:rsidR="000640DB" w:rsidRPr="005D4323">
        <w:rPr>
          <w:rFonts w:ascii="TH SarabunPSK" w:eastAsia="Times New Roman" w:hAnsi="TH SarabunPSK" w:cs="TH SarabunPSK" w:hint="cs"/>
          <w:sz w:val="32"/>
          <w:szCs w:val="32"/>
          <w:cs/>
        </w:rPr>
        <w:t>เอกสาร</w:t>
      </w:r>
      <w:r w:rsidR="005D432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และ </w:t>
      </w:r>
      <w:r w:rsidR="005D4323">
        <w:rPr>
          <w:rFonts w:ascii="TH SarabunPSK" w:eastAsia="Times New Roman" w:hAnsi="TH SarabunPSK" w:cs="TH SarabunPSK"/>
          <w:sz w:val="32"/>
          <w:szCs w:val="32"/>
        </w:rPr>
        <w:t xml:space="preserve">Website </w:t>
      </w:r>
      <w:proofErr w:type="spellStart"/>
      <w:r w:rsidR="005D4323">
        <w:rPr>
          <w:rFonts w:ascii="TH SarabunPSK" w:eastAsia="Times New Roman" w:hAnsi="TH SarabunPSK" w:cs="TH SarabunPSK" w:hint="cs"/>
          <w:sz w:val="32"/>
          <w:szCs w:val="32"/>
          <w:cs/>
        </w:rPr>
        <w:t>ต่างๆ</w:t>
      </w:r>
      <w:proofErr w:type="spellEnd"/>
      <w:r w:rsidR="005D432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0640DB" w:rsidRPr="005D4323">
        <w:rPr>
          <w:rFonts w:ascii="TH SarabunPSK" w:eastAsia="Times New Roman" w:hAnsi="TH SarabunPSK" w:cs="TH SarabunPSK" w:hint="cs"/>
          <w:sz w:val="32"/>
          <w:szCs w:val="32"/>
          <w:cs/>
        </w:rPr>
        <w:t>ที่เกี่ยวข้อง</w:t>
      </w:r>
      <w:r w:rsidR="005D432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เช่น </w:t>
      </w:r>
      <w:r w:rsidR="00602DD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(1) ผักแถวพื้น </w:t>
      </w:r>
      <w:r w:rsidR="00602DDF">
        <w:rPr>
          <w:rFonts w:ascii="TH SarabunPSK" w:eastAsia="Times New Roman" w:hAnsi="TH SarabunPSK" w:cs="TH SarabunPSK"/>
          <w:sz w:val="32"/>
          <w:szCs w:val="32"/>
        </w:rPr>
        <w:t xml:space="preserve">: </w:t>
      </w:r>
      <w:r w:rsidR="00602DDF">
        <w:rPr>
          <w:rFonts w:ascii="TH SarabunPSK" w:eastAsia="Times New Roman" w:hAnsi="TH SarabunPSK" w:cs="TH SarabunPSK" w:hint="cs"/>
          <w:sz w:val="32"/>
          <w:szCs w:val="32"/>
          <w:cs/>
        </w:rPr>
        <w:t>แกงแถวบ้าน ผักพื้นบ้านและอาหารพื้นถิ่นจากคาบสมุทรสทิงพระ โดย โครงการอนุรักษ์และฟื้นฟูความหลากหลายทางชีวภาพและวัฒนธรรมอาหารท้องถิ่นในพื้นที่คาบสมุทรสทิงพระ ลุ่มน้ำทะเลสาบสงขลา (2) ภูมิปัญญาอาหารไทยภาคใต้ ชุดเคล็ดลับจากแม่ “หรอยจัง</w:t>
      </w:r>
      <w:proofErr w:type="spellStart"/>
      <w:r w:rsidR="00602DDF">
        <w:rPr>
          <w:rFonts w:ascii="TH SarabunPSK" w:eastAsia="Times New Roman" w:hAnsi="TH SarabunPSK" w:cs="TH SarabunPSK" w:hint="cs"/>
          <w:sz w:val="32"/>
          <w:szCs w:val="32"/>
          <w:cs/>
        </w:rPr>
        <w:t>ฮู้</w:t>
      </w:r>
      <w:proofErr w:type="spellEnd"/>
      <w:r w:rsidR="00602DDF">
        <w:rPr>
          <w:rFonts w:ascii="TH SarabunPSK" w:eastAsia="Times New Roman" w:hAnsi="TH SarabunPSK" w:cs="TH SarabunPSK" w:hint="cs"/>
          <w:sz w:val="32"/>
          <w:szCs w:val="32"/>
          <w:cs/>
        </w:rPr>
        <w:t>” โดย ลุงพร - พรศักดิ์ พงศาปาน (3) ตำรับเครื่องแกงภาคใต้ โดย ร้านครัวใบ</w:t>
      </w:r>
      <w:proofErr w:type="spellStart"/>
      <w:r w:rsidR="00602DDF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  <w:r w:rsidR="00602DD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(4) ตำรับอาหารเป็นยาสมุนไพร และอาหารพื้นบ้านภาคใต้ โดย ผศ.ดร.สุกัญญา เดชอดิศัย และคณะ</w:t>
      </w:r>
      <w:r w:rsidR="001B69D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(5) คู่มือเส้นทางท่องเที่ยวเชิงสร้างสรรค์ ในพื้นที่ลุ่มน้ำทะเลสาบสงขลา โดย ดร.ปรัชญากรณ์ ไชยคช และคณะ เป็นต้น</w:t>
      </w:r>
    </w:p>
    <w:p w14:paraId="3270B92C" w14:textId="77777777" w:rsidR="001B69DB" w:rsidRDefault="001B69D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C85BA39" w14:textId="60C3527B" w:rsidR="005D464C" w:rsidRDefault="001B69D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B82554">
        <w:rPr>
          <w:rFonts w:ascii="TH SarabunPSK" w:eastAsia="Times New Roman" w:hAnsi="TH SarabunPSK" w:cs="TH SarabunPSK" w:hint="cs"/>
          <w:sz w:val="32"/>
          <w:szCs w:val="32"/>
          <w:cs/>
        </w:rPr>
        <w:t>รายการ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อาหารพื้นบ้านคาบสมุทรสทิงพระ ที่รวบรวมภายใต้การดำเนินงานครั้งนี้</w:t>
      </w:r>
      <w:r w:rsidR="00B82554">
        <w:rPr>
          <w:rFonts w:ascii="TH SarabunPSK" w:eastAsia="Times New Roman" w:hAnsi="TH SarabunPSK" w:cs="TH SarabunPSK" w:hint="cs"/>
          <w:sz w:val="32"/>
          <w:szCs w:val="32"/>
          <w:cs/>
        </w:rPr>
        <w:t>เป็นการรวบรวม</w:t>
      </w:r>
      <w:r w:rsidR="0030521D">
        <w:rPr>
          <w:rFonts w:ascii="TH SarabunPSK" w:eastAsia="Times New Roman" w:hAnsi="TH SarabunPSK" w:cs="TH SarabunPSK" w:hint="cs"/>
          <w:sz w:val="32"/>
          <w:szCs w:val="32"/>
          <w:cs/>
        </w:rPr>
        <w:t>ผ่านการทดลองท่องเที่ยวในพื้นที่นำร่อง 4 พื้นที่ ๆ ละ 1 ครั้ง</w:t>
      </w:r>
      <w:r w:rsidR="000640DB" w:rsidRPr="005D432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5E5B19" w:rsidRPr="005D4323">
        <w:rPr>
          <w:rFonts w:ascii="TH SarabunPSK" w:eastAsia="Times New Roman" w:hAnsi="TH SarabunPSK" w:cs="TH SarabunPSK" w:hint="cs"/>
          <w:sz w:val="32"/>
          <w:szCs w:val="32"/>
          <w:cs/>
        </w:rPr>
        <w:t>มีดังนี้</w:t>
      </w:r>
    </w:p>
    <w:p w14:paraId="356C85A8" w14:textId="1F504152" w:rsidR="0030521D" w:rsidRDefault="0030521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65AFA7F" w14:textId="77777777" w:rsidR="0030521D" w:rsidRDefault="0030521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64E69E9C" w14:textId="63AEE919" w:rsidR="0030521D" w:rsidRPr="0030521D" w:rsidRDefault="0030521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30521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1.1 อำเภอระโนด (ตลาดน้ำคลองแดน)</w:t>
      </w:r>
    </w:p>
    <w:p w14:paraId="2C483E96" w14:textId="2EA1AEE2" w:rsidR="0030521D" w:rsidRDefault="0030521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bookmarkStart w:id="0" w:name="_Hlk8310692"/>
    </w:p>
    <w:p w14:paraId="332C9C9E" w14:textId="7CB9851F" w:rsidR="00826942" w:rsidRDefault="0082694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การต่อยอดวัฒนธรรมอาหารผ่านกิจกรรมการท่องเที่ยวตลาดน้ำคลองแดน อำเภอระโนด โดยมี “เรินพี่โย” เป็นพื้นที่ตัวแทนของคาบสมุทรสทิงพระตอนบน ในวันที่ 2 ธันวาคม 2561 ประกอบด้วย</w:t>
      </w:r>
    </w:p>
    <w:p w14:paraId="7434EF31" w14:textId="2B13A4D5" w:rsidR="00B82554" w:rsidRDefault="00B82554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26AF9B5" w14:textId="1E6B1049" w:rsidR="0030521D" w:rsidRDefault="00B82554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รายการ</w:t>
      </w:r>
      <w:r w:rsidR="0030521D">
        <w:rPr>
          <w:rFonts w:ascii="TH SarabunPSK" w:eastAsia="Times New Roman" w:hAnsi="TH SarabunPSK" w:cs="TH SarabunPSK" w:hint="cs"/>
          <w:sz w:val="32"/>
          <w:szCs w:val="32"/>
          <w:cs/>
        </w:rPr>
        <w:t>อาหารคาว</w:t>
      </w:r>
      <w:r w:rsidR="00673D3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8 รายการ</w:t>
      </w:r>
    </w:p>
    <w:p w14:paraId="3FC756D5" w14:textId="615593FB" w:rsidR="0030521D" w:rsidRDefault="0029377B" w:rsidP="00642323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29377B">
        <w:rPr>
          <w:rFonts w:ascii="TH SarabunPSK" w:eastAsia="Times New Roman" w:hAnsi="TH SarabunPSK" w:cs="TH SarabunPSK"/>
          <w:sz w:val="32"/>
          <w:szCs w:val="32"/>
          <w:cs/>
        </w:rPr>
        <w:t>ข้าวยำสมุนไพร</w:t>
      </w:r>
    </w:p>
    <w:p w14:paraId="0B758EF7" w14:textId="015A14D4" w:rsidR="0029377B" w:rsidRDefault="0029377B" w:rsidP="00B82554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29377B">
        <w:rPr>
          <w:rFonts w:ascii="TH SarabunPSK" w:eastAsia="Times New Roman" w:hAnsi="TH SarabunPSK" w:cs="TH SarabunPSK"/>
          <w:sz w:val="32"/>
          <w:szCs w:val="32"/>
          <w:cs/>
        </w:rPr>
        <w:t>แกงส้มปลานิล</w:t>
      </w:r>
      <w:r w:rsidR="00370532">
        <w:rPr>
          <w:rFonts w:ascii="TH SarabunPSK" w:eastAsia="Times New Roman" w:hAnsi="TH SarabunPSK" w:cs="TH SarabunPSK" w:hint="cs"/>
          <w:sz w:val="32"/>
          <w:szCs w:val="32"/>
          <w:cs/>
        </w:rPr>
        <w:t>กับลูกเขาคัน</w:t>
      </w:r>
    </w:p>
    <w:p w14:paraId="416CF270" w14:textId="72A7D3B0" w:rsidR="0029377B" w:rsidRDefault="0029377B" w:rsidP="00B82554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Pr="0029377B">
        <w:rPr>
          <w:rFonts w:ascii="TH SarabunPSK" w:eastAsia="Times New Roman" w:hAnsi="TH SarabunPSK" w:cs="TH SarabunPSK"/>
          <w:sz w:val="32"/>
          <w:szCs w:val="32"/>
          <w:cs/>
        </w:rPr>
        <w:t>แกงคั่วกุ้งใบชะพลู</w:t>
      </w:r>
    </w:p>
    <w:p w14:paraId="20D5C05B" w14:textId="44EA3257" w:rsidR="0029377B" w:rsidRDefault="0029377B" w:rsidP="00B82554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</w:t>
      </w:r>
      <w:r w:rsidRPr="0029377B">
        <w:rPr>
          <w:rFonts w:ascii="TH SarabunPSK" w:eastAsia="Times New Roman" w:hAnsi="TH SarabunPSK" w:cs="TH SarabunPSK"/>
          <w:sz w:val="32"/>
          <w:szCs w:val="32"/>
          <w:cs/>
        </w:rPr>
        <w:t>ผัด</w:t>
      </w:r>
      <w:r w:rsidR="004175F4">
        <w:rPr>
          <w:rFonts w:ascii="TH SarabunPSK" w:eastAsia="Times New Roman" w:hAnsi="TH SarabunPSK" w:cs="TH SarabunPSK" w:hint="cs"/>
          <w:sz w:val="32"/>
          <w:szCs w:val="32"/>
          <w:cs/>
        </w:rPr>
        <w:t>สาย</w:t>
      </w:r>
      <w:r w:rsidRPr="0029377B">
        <w:rPr>
          <w:rFonts w:ascii="TH SarabunPSK" w:eastAsia="Times New Roman" w:hAnsi="TH SarabunPSK" w:cs="TH SarabunPSK"/>
          <w:sz w:val="32"/>
          <w:szCs w:val="32"/>
          <w:cs/>
        </w:rPr>
        <w:t>บัวกับกุ้ง</w:t>
      </w:r>
    </w:p>
    <w:p w14:paraId="1C5B6E54" w14:textId="187267D2" w:rsidR="0029377B" w:rsidRDefault="0029377B" w:rsidP="00B82554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5.</w:t>
      </w:r>
      <w:r w:rsidRPr="0029377B">
        <w:rPr>
          <w:rFonts w:ascii="TH SarabunPSK" w:eastAsia="Times New Roman" w:hAnsi="TH SarabunPSK" w:cs="TH SarabunPSK"/>
          <w:sz w:val="32"/>
          <w:szCs w:val="32"/>
          <w:cs/>
        </w:rPr>
        <w:t xml:space="preserve"> ปลาดุกแดดเดียวทอด</w:t>
      </w:r>
    </w:p>
    <w:p w14:paraId="5B05E8FC" w14:textId="341A8448" w:rsidR="0029377B" w:rsidRDefault="0029377B" w:rsidP="00B82554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6. </w:t>
      </w:r>
      <w:r w:rsidRPr="0029377B">
        <w:rPr>
          <w:rFonts w:ascii="TH SarabunPSK" w:eastAsia="Times New Roman" w:hAnsi="TH SarabunPSK" w:cs="TH SarabunPSK"/>
          <w:sz w:val="32"/>
          <w:szCs w:val="32"/>
          <w:cs/>
        </w:rPr>
        <w:t>ต้มซี่โครงหมูกับยอดม</w:t>
      </w:r>
      <w:proofErr w:type="spellStart"/>
      <w:r w:rsidRPr="0029377B">
        <w:rPr>
          <w:rFonts w:ascii="TH SarabunPSK" w:eastAsia="Times New Roman" w:hAnsi="TH SarabunPSK" w:cs="TH SarabunPSK"/>
          <w:sz w:val="32"/>
          <w:szCs w:val="32"/>
          <w:cs/>
        </w:rPr>
        <w:t>่าว</w:t>
      </w:r>
      <w:proofErr w:type="spellEnd"/>
      <w:r w:rsidR="004175F4">
        <w:rPr>
          <w:rFonts w:ascii="TH SarabunPSK" w:eastAsia="Times New Roman" w:hAnsi="TH SarabunPSK" w:cs="TH SarabunPSK" w:hint="cs"/>
          <w:sz w:val="32"/>
          <w:szCs w:val="32"/>
          <w:cs/>
        </w:rPr>
        <w:t>ขาว</w:t>
      </w:r>
    </w:p>
    <w:p w14:paraId="27055040" w14:textId="2FC7384A" w:rsidR="0029377B" w:rsidRDefault="0029377B" w:rsidP="00B82554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7.</w:t>
      </w:r>
      <w:r w:rsidRPr="0029377B">
        <w:rPr>
          <w:rFonts w:ascii="TH SarabunPSK" w:eastAsia="Times New Roman" w:hAnsi="TH SarabunPSK" w:cs="TH SarabunPSK"/>
          <w:sz w:val="32"/>
          <w:szCs w:val="32"/>
          <w:cs/>
        </w:rPr>
        <w:t xml:space="preserve"> ยำสมุนไพรกุ้ง</w:t>
      </w:r>
      <w:r w:rsidR="004175F4">
        <w:rPr>
          <w:rFonts w:ascii="TH SarabunPSK" w:eastAsia="Times New Roman" w:hAnsi="TH SarabunPSK" w:cs="TH SarabunPSK" w:hint="cs"/>
          <w:sz w:val="32"/>
          <w:szCs w:val="32"/>
          <w:cs/>
        </w:rPr>
        <w:t>หวาน</w:t>
      </w:r>
    </w:p>
    <w:p w14:paraId="5BDA4E7F" w14:textId="63D958A4" w:rsidR="0029377B" w:rsidRDefault="0029377B" w:rsidP="00B82554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8.</w:t>
      </w:r>
      <w:r w:rsidRPr="0029377B">
        <w:rPr>
          <w:rFonts w:ascii="TH SarabunPSK" w:eastAsia="Times New Roman" w:hAnsi="TH SarabunPSK" w:cs="TH SarabunPSK"/>
          <w:sz w:val="32"/>
          <w:szCs w:val="32"/>
          <w:cs/>
        </w:rPr>
        <w:t xml:space="preserve"> น้ำพริก</w:t>
      </w:r>
      <w:r w:rsidR="004175F4">
        <w:rPr>
          <w:rFonts w:ascii="TH SarabunPSK" w:eastAsia="Times New Roman" w:hAnsi="TH SarabunPSK" w:cs="TH SarabunPSK" w:hint="cs"/>
          <w:sz w:val="32"/>
          <w:szCs w:val="32"/>
          <w:cs/>
        </w:rPr>
        <w:t>กะปิ</w:t>
      </w:r>
      <w:r w:rsidRPr="0029377B">
        <w:rPr>
          <w:rFonts w:ascii="TH SarabunPSK" w:eastAsia="Times New Roman" w:hAnsi="TH SarabunPSK" w:cs="TH SarabunPSK"/>
          <w:sz w:val="32"/>
          <w:szCs w:val="32"/>
          <w:cs/>
        </w:rPr>
        <w:t xml:space="preserve"> ผักสดแถวบ้าน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(</w:t>
      </w:r>
      <w:r w:rsidRPr="0029377B">
        <w:rPr>
          <w:rFonts w:ascii="TH SarabunPSK" w:eastAsia="Times New Roman" w:hAnsi="TH SarabunPSK" w:cs="TH SarabunPSK"/>
          <w:sz w:val="32"/>
          <w:szCs w:val="32"/>
          <w:cs/>
        </w:rPr>
        <w:t>ผักบุ้งลวก ยอดม</w:t>
      </w:r>
      <w:proofErr w:type="spellStart"/>
      <w:r w:rsidRPr="0029377B">
        <w:rPr>
          <w:rFonts w:ascii="TH SarabunPSK" w:eastAsia="Times New Roman" w:hAnsi="TH SarabunPSK" w:cs="TH SarabunPSK"/>
          <w:sz w:val="32"/>
          <w:szCs w:val="32"/>
          <w:cs/>
        </w:rPr>
        <w:t>่าว</w:t>
      </w:r>
      <w:proofErr w:type="spellEnd"/>
      <w:r w:rsidRPr="0029377B">
        <w:rPr>
          <w:rFonts w:ascii="TH SarabunPSK" w:eastAsia="Times New Roman" w:hAnsi="TH SarabunPSK" w:cs="TH SarabunPSK"/>
          <w:sz w:val="32"/>
          <w:szCs w:val="32"/>
          <w:cs/>
        </w:rPr>
        <w:t xml:space="preserve"> ถั่วฝักยาว ถั่วพู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</w:p>
    <w:p w14:paraId="4A409AB7" w14:textId="77777777" w:rsidR="0029377B" w:rsidRDefault="0029377B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E60552D" w14:textId="2B68CF23" w:rsidR="0030521D" w:rsidRDefault="00B82554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รายการ</w:t>
      </w:r>
      <w:r w:rsidR="0030521D">
        <w:rPr>
          <w:rFonts w:ascii="TH SarabunPSK" w:eastAsia="Times New Roman" w:hAnsi="TH SarabunPSK" w:cs="TH SarabunPSK" w:hint="cs"/>
          <w:sz w:val="32"/>
          <w:szCs w:val="32"/>
          <w:cs/>
        </w:rPr>
        <w:t>ขนมหวาน</w:t>
      </w:r>
      <w:r w:rsidR="00673D3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1 รายการ</w:t>
      </w:r>
    </w:p>
    <w:p w14:paraId="4A9AD668" w14:textId="1DF83B4E" w:rsidR="0030521D" w:rsidRDefault="00B82554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29377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="0029377B" w:rsidRPr="0029377B">
        <w:rPr>
          <w:rFonts w:ascii="TH SarabunPSK" w:eastAsia="Times New Roman" w:hAnsi="TH SarabunPSK" w:cs="TH SarabunPSK"/>
          <w:sz w:val="32"/>
          <w:szCs w:val="32"/>
          <w:cs/>
        </w:rPr>
        <w:t>หนมด้วง</w:t>
      </w:r>
    </w:p>
    <w:p w14:paraId="1D297D19" w14:textId="77777777" w:rsidR="0030521D" w:rsidRDefault="0030521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B4300D0" w14:textId="5D58FD08" w:rsidR="0030521D" w:rsidRDefault="00B82554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รายการ</w:t>
      </w:r>
      <w:r w:rsidR="0030521D">
        <w:rPr>
          <w:rFonts w:ascii="TH SarabunPSK" w:eastAsia="Times New Roman" w:hAnsi="TH SarabunPSK" w:cs="TH SarabunPSK" w:hint="cs"/>
          <w:sz w:val="32"/>
          <w:szCs w:val="32"/>
          <w:cs/>
        </w:rPr>
        <w:t>เครื่องดื่ม</w:t>
      </w:r>
      <w:r w:rsidR="00673D3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493D11">
        <w:rPr>
          <w:rFonts w:ascii="TH SarabunPSK" w:eastAsia="Times New Roman" w:hAnsi="TH SarabunPSK" w:cs="TH SarabunPSK"/>
          <w:sz w:val="32"/>
          <w:szCs w:val="32"/>
        </w:rPr>
        <w:t>2</w:t>
      </w:r>
      <w:r w:rsidR="00673D3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รายการ</w:t>
      </w:r>
    </w:p>
    <w:p w14:paraId="44182E22" w14:textId="12C2A354" w:rsidR="0030521D" w:rsidRDefault="00B82554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29377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="0029377B" w:rsidRPr="0029377B">
        <w:rPr>
          <w:rFonts w:ascii="TH SarabunPSK" w:eastAsia="Times New Roman" w:hAnsi="TH SarabunPSK" w:cs="TH SarabunPSK"/>
          <w:sz w:val="32"/>
          <w:szCs w:val="32"/>
          <w:cs/>
        </w:rPr>
        <w:t>น้ำสมุนไพรกระเจี๊ยบพุท</w:t>
      </w:r>
      <w:r w:rsidR="0029377B" w:rsidRPr="0029377B">
        <w:rPr>
          <w:rFonts w:ascii="TH SarabunPSK" w:eastAsia="Times New Roman" w:hAnsi="TH SarabunPSK" w:cs="TH SarabunPSK" w:hint="cs"/>
          <w:sz w:val="32"/>
          <w:szCs w:val="32"/>
          <w:cs/>
        </w:rPr>
        <w:t>ร</w:t>
      </w:r>
      <w:r w:rsidR="0029377B" w:rsidRPr="0029377B">
        <w:rPr>
          <w:rFonts w:ascii="TH SarabunPSK" w:eastAsia="Times New Roman" w:hAnsi="TH SarabunPSK" w:cs="TH SarabunPSK"/>
          <w:sz w:val="32"/>
          <w:szCs w:val="32"/>
          <w:cs/>
        </w:rPr>
        <w:t>าจีน</w:t>
      </w:r>
    </w:p>
    <w:p w14:paraId="07C54E24" w14:textId="2A9F0FE5" w:rsidR="00B82554" w:rsidRDefault="004175F4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2. น้ำชะพลู</w:t>
      </w:r>
    </w:p>
    <w:p w14:paraId="14697B22" w14:textId="5F7B670D" w:rsidR="00B82554" w:rsidRDefault="00D2616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  <w:lang w:val="th-TH"/>
        </w:rPr>
        <w:drawing>
          <wp:anchor distT="0" distB="0" distL="114300" distR="114300" simplePos="0" relativeHeight="251679232" behindDoc="1" locked="0" layoutInCell="1" allowOverlap="1" wp14:anchorId="59026400" wp14:editId="697BAABD">
            <wp:simplePos x="0" y="0"/>
            <wp:positionH relativeFrom="column">
              <wp:posOffset>3175</wp:posOffset>
            </wp:positionH>
            <wp:positionV relativeFrom="page">
              <wp:posOffset>6921500</wp:posOffset>
            </wp:positionV>
            <wp:extent cx="5393690" cy="3033395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303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255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 w:type="page"/>
      </w:r>
    </w:p>
    <w:p w14:paraId="7019FD1C" w14:textId="59F12D73" w:rsidR="00B82554" w:rsidRPr="00B82554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8255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รายการอาหารคาว</w:t>
      </w:r>
    </w:p>
    <w:p w14:paraId="32013EBC" w14:textId="77777777" w:rsidR="00B82554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578B330" w14:textId="08D18B0A" w:rsidR="00B82554" w:rsidRPr="002D3AA0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8255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1. </w:t>
      </w:r>
      <w:r w:rsidRPr="00B8255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ข้าวยำสมุนไพร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2D3AA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(สูตรน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้ำ</w:t>
      </w:r>
      <w:r w:rsidRPr="002D3AA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เคยปลาจิ้งจัง + เคยปลา)</w:t>
      </w:r>
    </w:p>
    <w:p w14:paraId="327F2981" w14:textId="3EA9A21C" w:rsidR="00B82554" w:rsidRDefault="00C9609A" w:rsidP="00B82554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9609A">
        <w:rPr>
          <w:noProof/>
        </w:rPr>
        <w:drawing>
          <wp:anchor distT="0" distB="0" distL="114300" distR="114300" simplePos="0" relativeHeight="251637248" behindDoc="1" locked="0" layoutInCell="1" allowOverlap="1" wp14:anchorId="0A0E29DF" wp14:editId="4852032E">
            <wp:simplePos x="0" y="0"/>
            <wp:positionH relativeFrom="page">
              <wp:posOffset>4577630</wp:posOffset>
            </wp:positionH>
            <wp:positionV relativeFrom="page">
              <wp:posOffset>1528171</wp:posOffset>
            </wp:positionV>
            <wp:extent cx="1897900" cy="1542197"/>
            <wp:effectExtent l="0" t="0" r="7620" b="127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7900" cy="15421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681773" w14:textId="3E0E1E35" w:rsidR="00B82554" w:rsidRPr="00441E3D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5B586B98" w14:textId="24FB858F" w:rsidR="00B82554" w:rsidRDefault="00B82554" w:rsidP="00642323">
      <w:pPr>
        <w:pStyle w:val="ListParagraph"/>
        <w:numPr>
          <w:ilvl w:val="0"/>
          <w:numId w:val="6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ข้าวสวย</w:t>
      </w:r>
      <w:r w:rsidR="00AF4DC6">
        <w:rPr>
          <w:rFonts w:ascii="TH SarabunPSK" w:eastAsia="Times New Roman" w:hAnsi="TH SarabunPSK" w:cs="TH SarabunPSK" w:hint="cs"/>
          <w:sz w:val="32"/>
          <w:szCs w:val="32"/>
          <w:cs/>
        </w:rPr>
        <w:t>อัญชัน</w:t>
      </w:r>
    </w:p>
    <w:p w14:paraId="6A2497BC" w14:textId="6E08E2C1" w:rsidR="00B82554" w:rsidRDefault="00AF4DC6" w:rsidP="00642323">
      <w:pPr>
        <w:pStyle w:val="ListParagraph"/>
        <w:numPr>
          <w:ilvl w:val="0"/>
          <w:numId w:val="6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ไข่ต้ม</w:t>
      </w:r>
    </w:p>
    <w:p w14:paraId="18DDE842" w14:textId="77777777" w:rsidR="00B82554" w:rsidRDefault="00B82554" w:rsidP="00642323">
      <w:pPr>
        <w:pStyle w:val="ListParagraph"/>
        <w:numPr>
          <w:ilvl w:val="0"/>
          <w:numId w:val="6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มะพร้าวคั่ว</w:t>
      </w:r>
    </w:p>
    <w:p w14:paraId="1423E11B" w14:textId="2F60C051" w:rsidR="00B82554" w:rsidRDefault="00B82554" w:rsidP="00642323">
      <w:pPr>
        <w:pStyle w:val="ListParagraph"/>
        <w:numPr>
          <w:ilvl w:val="0"/>
          <w:numId w:val="6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กุ้งแห้งป่น</w:t>
      </w:r>
      <w:r w:rsidR="00AF4DC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หรือปลาป่น</w:t>
      </w:r>
    </w:p>
    <w:p w14:paraId="3F7F73F8" w14:textId="7C434568" w:rsidR="00B82554" w:rsidRDefault="00B82554" w:rsidP="00642323">
      <w:pPr>
        <w:pStyle w:val="ListParagraph"/>
        <w:numPr>
          <w:ilvl w:val="0"/>
          <w:numId w:val="6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</w:t>
      </w:r>
      <w:r w:rsidR="001F2F42">
        <w:rPr>
          <w:rFonts w:ascii="TH SarabunPSK" w:eastAsia="Times New Roman" w:hAnsi="TH SarabunPSK" w:cs="TH SarabunPSK" w:hint="cs"/>
          <w:sz w:val="32"/>
          <w:szCs w:val="32"/>
          <w:cs/>
        </w:rPr>
        <w:t>เคย หรือน้ำ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บู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ดู</w:t>
      </w:r>
    </w:p>
    <w:p w14:paraId="1790BC8D" w14:textId="77777777" w:rsidR="00B82554" w:rsidRDefault="00B82554" w:rsidP="00642323">
      <w:pPr>
        <w:pStyle w:val="ListParagraph"/>
        <w:numPr>
          <w:ilvl w:val="0"/>
          <w:numId w:val="6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พริกแห้งป่น</w:t>
      </w:r>
    </w:p>
    <w:p w14:paraId="269E1D54" w14:textId="26ACC6E8" w:rsidR="00B82554" w:rsidRDefault="00B82554" w:rsidP="00642323">
      <w:pPr>
        <w:pStyle w:val="ListParagraph"/>
        <w:numPr>
          <w:ilvl w:val="0"/>
          <w:numId w:val="6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ผัก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ต่างๆ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เช่น ใบพาโหม</w:t>
      </w:r>
      <w:r w:rsidR="00AF4DC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ใบชะพลู ตะไคร้ เมล็ดกระถิน มะม่วงซอย หรือมะ</w:t>
      </w:r>
      <w:r w:rsidR="00AF4DC6">
        <w:rPr>
          <w:rFonts w:ascii="TH SarabunPSK" w:eastAsia="Times New Roman" w:hAnsi="TH SarabunPSK" w:cs="TH SarabunPSK" w:hint="cs"/>
          <w:sz w:val="32"/>
          <w:szCs w:val="32"/>
          <w:cs/>
        </w:rPr>
        <w:t>ขามอ่อน</w:t>
      </w:r>
    </w:p>
    <w:p w14:paraId="4D578BBF" w14:textId="22B334D7" w:rsidR="00AF4DC6" w:rsidRPr="00D601B5" w:rsidRDefault="00AF4DC6" w:rsidP="00642323">
      <w:pPr>
        <w:pStyle w:val="ListParagraph"/>
        <w:numPr>
          <w:ilvl w:val="0"/>
          <w:numId w:val="6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บี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ฮุ้น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(หมี่ผัด)</w:t>
      </w:r>
    </w:p>
    <w:p w14:paraId="1AD7EA85" w14:textId="77777777" w:rsidR="00B82554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84CC356" w14:textId="77777777" w:rsidR="00B82554" w:rsidRPr="00441E3D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63EE9DF8" w14:textId="77777777" w:rsidR="00B82554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บำรุงกระดูกและเอ็น กระตุ้นการทำงานของกระเพาะอาหารและลำไส้ บำรุงธาตุ เสริมสร้างภูมิต้านทานของร่างกาย ช่วยให้ระบบขับถ่ายเป็นปกติ ขับเสมหะ เจริญอาหาร ช่วยย่อย ขับลมในช่องท้อง</w:t>
      </w:r>
    </w:p>
    <w:p w14:paraId="542F2A3B" w14:textId="77777777" w:rsidR="00B82554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073EBEE" w14:textId="77777777" w:rsidR="00B82554" w:rsidRPr="00441E3D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6A2EE2C6" w14:textId="77777777" w:rsidR="00B82554" w:rsidRDefault="00B82554" w:rsidP="00642323">
      <w:pPr>
        <w:pStyle w:val="ListParagraph"/>
        <w:numPr>
          <w:ilvl w:val="0"/>
          <w:numId w:val="6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ซอยผักทั้งหมดเป็นเส้นๆ หรือซอยหยาบแยกกันไว้</w:t>
      </w:r>
    </w:p>
    <w:p w14:paraId="23BEB38D" w14:textId="77777777" w:rsidR="00B82554" w:rsidRDefault="00B82554" w:rsidP="00642323">
      <w:pPr>
        <w:pStyle w:val="ListParagraph"/>
        <w:numPr>
          <w:ilvl w:val="0"/>
          <w:numId w:val="6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ตักข้าวหุงสุกใส่จาน</w:t>
      </w:r>
    </w:p>
    <w:p w14:paraId="65FAF818" w14:textId="77777777" w:rsidR="00B82554" w:rsidRDefault="00B82554" w:rsidP="00642323">
      <w:pPr>
        <w:pStyle w:val="ListParagraph"/>
        <w:numPr>
          <w:ilvl w:val="0"/>
          <w:numId w:val="6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เรียงผัก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รอบๆ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จานข้าวให้สวยงาม</w:t>
      </w:r>
    </w:p>
    <w:p w14:paraId="680CA2AF" w14:textId="77777777" w:rsidR="00B82554" w:rsidRDefault="00B82554" w:rsidP="00642323">
      <w:pPr>
        <w:pStyle w:val="ListParagraph"/>
        <w:numPr>
          <w:ilvl w:val="0"/>
          <w:numId w:val="6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ตักน้ำ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บู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ดูที่ปรุงรสแล้วแยกใส่ถ้วยไว้ หรือจะราดลงในข้าวเลย</w:t>
      </w:r>
    </w:p>
    <w:p w14:paraId="47C9F7FA" w14:textId="77777777" w:rsidR="00B82554" w:rsidRPr="00D601B5" w:rsidRDefault="00B82554" w:rsidP="00642323">
      <w:pPr>
        <w:pStyle w:val="ListParagraph"/>
        <w:numPr>
          <w:ilvl w:val="0"/>
          <w:numId w:val="6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คลุกส่วนผสมทั้งหมดรวมกันก่อนรับประทาน</w:t>
      </w:r>
    </w:p>
    <w:p w14:paraId="2A3B1AF2" w14:textId="77777777" w:rsidR="00B82554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88589AF" w14:textId="77777777" w:rsidR="00B82554" w:rsidRPr="00441E3D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75FFDB42" w14:textId="373A4BFD" w:rsidR="00B82554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AF4DC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นางอุบล เหมือนทอง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เรินพี่โย </w:t>
      </w:r>
      <w:r w:rsidRPr="00D6327C">
        <w:rPr>
          <w:rFonts w:ascii="TH SarabunPSK" w:eastAsia="Times New Roman" w:hAnsi="TH SarabunPSK" w:cs="TH SarabunPSK"/>
          <w:sz w:val="32"/>
          <w:szCs w:val="32"/>
          <w:cs/>
        </w:rPr>
        <w:t>คลองแดน</w:t>
      </w:r>
    </w:p>
    <w:p w14:paraId="738B6743" w14:textId="77777777" w:rsidR="00B82554" w:rsidRDefault="00B82554" w:rsidP="00B82554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C5DB9D6" w14:textId="61BE86EA" w:rsidR="005C3DD2" w:rsidRDefault="007B7E9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B7E9F">
        <w:rPr>
          <w:noProof/>
        </w:rPr>
        <w:drawing>
          <wp:anchor distT="0" distB="0" distL="114300" distR="114300" simplePos="0" relativeHeight="251634176" behindDoc="1" locked="0" layoutInCell="1" allowOverlap="1" wp14:anchorId="654AB205" wp14:editId="0D50D27B">
            <wp:simplePos x="0" y="0"/>
            <wp:positionH relativeFrom="page">
              <wp:posOffset>1080135</wp:posOffset>
            </wp:positionH>
            <wp:positionV relativeFrom="page">
              <wp:posOffset>7253605</wp:posOffset>
            </wp:positionV>
            <wp:extent cx="5400675" cy="2710180"/>
            <wp:effectExtent l="0" t="0" r="952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71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3DD2">
        <w:rPr>
          <w:rFonts w:ascii="TH SarabunPSK" w:eastAsia="Times New Roman" w:hAnsi="TH SarabunPSK" w:cs="TH SarabunPSK"/>
          <w:sz w:val="32"/>
          <w:szCs w:val="32"/>
        </w:rPr>
        <w:br w:type="page"/>
      </w:r>
    </w:p>
    <w:p w14:paraId="73A51778" w14:textId="24C15E0E" w:rsidR="005C3DD2" w:rsidRPr="002D3AA0" w:rsidRDefault="00B82554" w:rsidP="005C3DD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C3DD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 xml:space="preserve">2. </w:t>
      </w:r>
      <w:r w:rsidRPr="005C3DD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แกงส้มปลานิล</w:t>
      </w:r>
      <w:r w:rsidR="005C3DD2" w:rsidRPr="002D3AA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กับลูกเขาคัน</w:t>
      </w:r>
    </w:p>
    <w:p w14:paraId="1F825A78" w14:textId="1C45D11A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6D57B71" w14:textId="02B83302" w:rsidR="005C3DD2" w:rsidRPr="00441E3D" w:rsidRDefault="005C3DD2" w:rsidP="005C3DD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  <w:r w:rsidR="00370532" w:rsidRPr="00370532">
        <w:rPr>
          <w:noProof/>
        </w:rPr>
        <w:t xml:space="preserve"> </w:t>
      </w:r>
    </w:p>
    <w:p w14:paraId="26ED93B1" w14:textId="3670E1D4" w:rsidR="005C3DD2" w:rsidRDefault="005C3DD2" w:rsidP="00642323">
      <w:pPr>
        <w:pStyle w:val="ListParagraph"/>
        <w:numPr>
          <w:ilvl w:val="0"/>
          <w:numId w:val="3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ปลา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นิล</w:t>
      </w:r>
    </w:p>
    <w:p w14:paraId="0347A786" w14:textId="77777777" w:rsidR="005C3DD2" w:rsidRDefault="005C3DD2" w:rsidP="00642323">
      <w:pPr>
        <w:pStyle w:val="ListParagraph"/>
        <w:numPr>
          <w:ilvl w:val="0"/>
          <w:numId w:val="3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ลูก</w:t>
      </w: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เขาคัน</w:t>
      </w:r>
    </w:p>
    <w:p w14:paraId="6EF27853" w14:textId="4620F50F" w:rsidR="005C3DD2" w:rsidRDefault="005C3DD2" w:rsidP="00642323">
      <w:pPr>
        <w:pStyle w:val="ListParagraph"/>
        <w:numPr>
          <w:ilvl w:val="0"/>
          <w:numId w:val="3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กะปิ</w:t>
      </w:r>
      <w:r w:rsidR="001F2F42">
        <w:rPr>
          <w:rFonts w:ascii="TH SarabunPSK" w:eastAsia="Times New Roman" w:hAnsi="TH SarabunPSK" w:cs="TH SarabunPSK" w:hint="cs"/>
          <w:sz w:val="32"/>
          <w:szCs w:val="32"/>
          <w:cs/>
        </w:rPr>
        <w:t>กุ้ง</w:t>
      </w:r>
    </w:p>
    <w:p w14:paraId="79661C3C" w14:textId="5E4B255E" w:rsidR="001F2F42" w:rsidRDefault="001F2F42" w:rsidP="00642323">
      <w:pPr>
        <w:pStyle w:val="ListParagraph"/>
        <w:numPr>
          <w:ilvl w:val="0"/>
          <w:numId w:val="3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กะปิปลา</w:t>
      </w:r>
    </w:p>
    <w:p w14:paraId="66FEEE48" w14:textId="77777777" w:rsidR="005C3DD2" w:rsidRDefault="005C3DD2" w:rsidP="00642323">
      <w:pPr>
        <w:pStyle w:val="ListParagraph"/>
        <w:numPr>
          <w:ilvl w:val="0"/>
          <w:numId w:val="3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เกลือป่น</w:t>
      </w:r>
    </w:p>
    <w:p w14:paraId="5D0820BD" w14:textId="77777777" w:rsidR="005C3DD2" w:rsidRDefault="005C3DD2" w:rsidP="00642323">
      <w:pPr>
        <w:pStyle w:val="ListParagraph"/>
        <w:numPr>
          <w:ilvl w:val="0"/>
          <w:numId w:val="3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น้ำตาล</w:t>
      </w:r>
    </w:p>
    <w:p w14:paraId="1BDCD1AC" w14:textId="36EBBBCF" w:rsidR="005C3DD2" w:rsidRDefault="001F2F42" w:rsidP="00642323">
      <w:pPr>
        <w:pStyle w:val="ListParagraph"/>
        <w:numPr>
          <w:ilvl w:val="0"/>
          <w:numId w:val="3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น้ำส้ม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</w:p>
    <w:p w14:paraId="01647341" w14:textId="77777777" w:rsidR="005C3DD2" w:rsidRDefault="005C3DD2" w:rsidP="00642323">
      <w:pPr>
        <w:pStyle w:val="ListParagraph"/>
        <w:numPr>
          <w:ilvl w:val="0"/>
          <w:numId w:val="3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พริกสด</w:t>
      </w:r>
    </w:p>
    <w:p w14:paraId="05A627D5" w14:textId="77777777" w:rsidR="005C3DD2" w:rsidRDefault="005C3DD2" w:rsidP="00642323">
      <w:pPr>
        <w:pStyle w:val="ListParagraph"/>
        <w:numPr>
          <w:ilvl w:val="0"/>
          <w:numId w:val="3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ขมิ้น</w:t>
      </w:r>
    </w:p>
    <w:p w14:paraId="533C5E3A" w14:textId="0C90C49A" w:rsidR="005C3DD2" w:rsidRDefault="005C3DD2" w:rsidP="00642323">
      <w:pPr>
        <w:pStyle w:val="ListParagraph"/>
        <w:numPr>
          <w:ilvl w:val="0"/>
          <w:numId w:val="3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กระเทียม</w:t>
      </w:r>
    </w:p>
    <w:p w14:paraId="28D2F79A" w14:textId="3EAF0DEA" w:rsidR="001F2F42" w:rsidRPr="001F2F42" w:rsidRDefault="001F2F42" w:rsidP="00642323">
      <w:pPr>
        <w:pStyle w:val="ListParagraph"/>
        <w:numPr>
          <w:ilvl w:val="0"/>
          <w:numId w:val="3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ตะไคร้</w:t>
      </w:r>
    </w:p>
    <w:p w14:paraId="4DF7C8F6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5E562CE" w14:textId="77777777" w:rsidR="005C3DD2" w:rsidRPr="00441E3D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3C0C3FB8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แก้โรคกระเพาะปัสสาวะ เป็นยาฟอกโลหิต แก้ฟกช้ำภายใน ช่วยขับน้ำคาวปลาสำหรับสตรี</w:t>
      </w:r>
    </w:p>
    <w:p w14:paraId="3CF5493D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907895F" w14:textId="77777777" w:rsidR="005C3DD2" w:rsidRPr="00441E3D" w:rsidRDefault="005C3DD2" w:rsidP="005C3DD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212DBDAE" w14:textId="0938F0C0" w:rsidR="005C3DD2" w:rsidRDefault="005C3DD2" w:rsidP="00642323">
      <w:pPr>
        <w:pStyle w:val="ListParagraph"/>
        <w:numPr>
          <w:ilvl w:val="0"/>
          <w:numId w:val="4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ต้มน้ำสะอาดให้เดือด จากนั้นใส่</w:t>
      </w:r>
      <w:r w:rsidRPr="00102212">
        <w:rPr>
          <w:rFonts w:ascii="TH SarabunPSK" w:eastAsia="Times New Roman" w:hAnsi="TH SarabunPSK" w:cs="TH SarabunPSK" w:hint="cs"/>
          <w:sz w:val="32"/>
          <w:szCs w:val="32"/>
          <w:cs/>
        </w:rPr>
        <w:t>ลูก</w:t>
      </w: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เขาคันที่ล้างสะอาดลงในน้ำเดือด บดละเอียดกรองเอาเฉพาะน้ำจากลูกเขาคัน</w:t>
      </w:r>
      <w:r w:rsidR="001F2F42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ตามด้วยน้ำส้ม</w:t>
      </w:r>
      <w:proofErr w:type="spellStart"/>
      <w:r w:rsidR="001F2F42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</w:p>
    <w:p w14:paraId="72D29094" w14:textId="36FC4197" w:rsidR="005C3DD2" w:rsidRDefault="005C3DD2" w:rsidP="00642323">
      <w:pPr>
        <w:pStyle w:val="ListParagraph"/>
        <w:numPr>
          <w:ilvl w:val="0"/>
          <w:numId w:val="4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A724D">
        <w:rPr>
          <w:rFonts w:ascii="TH SarabunPSK" w:eastAsia="Times New Roman" w:hAnsi="TH SarabunPSK" w:cs="TH SarabunPSK"/>
          <w:sz w:val="32"/>
          <w:szCs w:val="32"/>
          <w:cs/>
        </w:rPr>
        <w:t>ละลายเครื่องแกง</w:t>
      </w:r>
      <w:r w:rsidR="001F2F42">
        <w:rPr>
          <w:rFonts w:ascii="TH SarabunPSK" w:eastAsia="Times New Roman" w:hAnsi="TH SarabunPSK" w:cs="TH SarabunPSK" w:hint="cs"/>
          <w:sz w:val="32"/>
          <w:szCs w:val="32"/>
          <w:cs/>
        </w:rPr>
        <w:t>ส้มใส่</w:t>
      </w:r>
      <w:r w:rsidRPr="00FA724D">
        <w:rPr>
          <w:rFonts w:ascii="TH SarabunPSK" w:eastAsia="Times New Roman" w:hAnsi="TH SarabunPSK" w:cs="TH SarabunPSK"/>
          <w:sz w:val="32"/>
          <w:szCs w:val="32"/>
          <w:cs/>
        </w:rPr>
        <w:t>ลงในน้ำเดือด</w:t>
      </w:r>
      <w:r w:rsidR="001F2F42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พร้อมกะปิกุ้ง</w:t>
      </w:r>
    </w:p>
    <w:p w14:paraId="63F917E1" w14:textId="77777777" w:rsidR="00E547B6" w:rsidRDefault="001F2F42" w:rsidP="00642323">
      <w:pPr>
        <w:pStyle w:val="ListParagraph"/>
        <w:numPr>
          <w:ilvl w:val="0"/>
          <w:numId w:val="4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กะปิปลาใส่น้ำ กรองเฉพาะน้ำแล้วเติมลงในหม้อ เติมน้ำตาล เกลือ</w:t>
      </w:r>
      <w:r w:rsidR="00E547B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ชิมรส</w:t>
      </w:r>
    </w:p>
    <w:p w14:paraId="13016BD7" w14:textId="4547F49C" w:rsidR="005C3DD2" w:rsidRPr="00137B5E" w:rsidRDefault="005C3DD2" w:rsidP="00642323">
      <w:pPr>
        <w:pStyle w:val="ListParagraph"/>
        <w:numPr>
          <w:ilvl w:val="0"/>
          <w:numId w:val="4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A724D">
        <w:rPr>
          <w:rFonts w:ascii="TH SarabunPSK" w:eastAsia="Times New Roman" w:hAnsi="TH SarabunPSK" w:cs="TH SarabunPSK"/>
          <w:sz w:val="32"/>
          <w:szCs w:val="32"/>
          <w:cs/>
        </w:rPr>
        <w:t>ใส่ปลา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นิล</w:t>
      </w:r>
      <w:r w:rsidRPr="00FA724D">
        <w:rPr>
          <w:rFonts w:ascii="TH SarabunPSK" w:eastAsia="Times New Roman" w:hAnsi="TH SarabunPSK" w:cs="TH SarabunPSK"/>
          <w:sz w:val="32"/>
          <w:szCs w:val="32"/>
          <w:cs/>
        </w:rPr>
        <w:t>ลงไป ปรุงรสชาติตามชอบ</w:t>
      </w:r>
      <w:r w:rsidR="00E547B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อาจใช้มะนาวช่วยแต่งรสเพิ่มเติมได้</w:t>
      </w:r>
    </w:p>
    <w:p w14:paraId="3892C423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17B52EC" w14:textId="77777777" w:rsidR="005C3DD2" w:rsidRPr="00441E3D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  <w:bookmarkStart w:id="1" w:name="_GoBack"/>
      <w:bookmarkEnd w:id="1"/>
    </w:p>
    <w:p w14:paraId="23290A44" w14:textId="0BB91150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E547B6" w:rsidRPr="00E547B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นางอุบล เหมือนทอง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เรินพี่โย คลองแดน</w:t>
      </w:r>
    </w:p>
    <w:p w14:paraId="6710D5C9" w14:textId="0608CE66" w:rsidR="005C3DD2" w:rsidRDefault="00E547B6" w:rsidP="00E547B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702220">
        <w:rPr>
          <w:noProof/>
        </w:rPr>
        <w:drawing>
          <wp:anchor distT="0" distB="0" distL="114300" distR="114300" simplePos="0" relativeHeight="251652608" behindDoc="1" locked="0" layoutInCell="1" allowOverlap="1" wp14:anchorId="34F202B5" wp14:editId="70A77932">
            <wp:simplePos x="0" y="0"/>
            <wp:positionH relativeFrom="page">
              <wp:posOffset>1083945</wp:posOffset>
            </wp:positionH>
            <wp:positionV relativeFrom="page">
              <wp:posOffset>7006117</wp:posOffset>
            </wp:positionV>
            <wp:extent cx="5400675" cy="2944835"/>
            <wp:effectExtent l="0" t="0" r="0" b="825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944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C3DD2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5CE34BD3" w14:textId="29421448" w:rsidR="00B82554" w:rsidRPr="005C3DD2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C3DD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 xml:space="preserve">3. </w:t>
      </w:r>
      <w:r w:rsidRPr="005C3DD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แกงคั่วกุ้งใบชะพลู</w:t>
      </w:r>
    </w:p>
    <w:p w14:paraId="2D83CC14" w14:textId="2751D870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438F614" w14:textId="78C7D3D8" w:rsidR="005C3DD2" w:rsidRPr="00441E3D" w:rsidRDefault="00C166FB" w:rsidP="005C3DD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166FB">
        <w:rPr>
          <w:noProof/>
        </w:rPr>
        <w:drawing>
          <wp:anchor distT="0" distB="0" distL="114300" distR="114300" simplePos="0" relativeHeight="251673088" behindDoc="1" locked="0" layoutInCell="1" allowOverlap="1" wp14:anchorId="3348A8CD" wp14:editId="63E15C10">
            <wp:simplePos x="0" y="0"/>
            <wp:positionH relativeFrom="page">
              <wp:posOffset>3686858</wp:posOffset>
            </wp:positionH>
            <wp:positionV relativeFrom="page">
              <wp:posOffset>1323919</wp:posOffset>
            </wp:positionV>
            <wp:extent cx="2700000" cy="2713968"/>
            <wp:effectExtent l="0" t="0" r="5715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139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3DD2"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  <w:r w:rsidRPr="00C166FB">
        <w:rPr>
          <w:noProof/>
        </w:rPr>
        <w:t xml:space="preserve"> </w:t>
      </w:r>
    </w:p>
    <w:p w14:paraId="08453CCE" w14:textId="7E3523D0" w:rsidR="005C3DD2" w:rsidRDefault="005C3DD2" w:rsidP="00642323">
      <w:pPr>
        <w:pStyle w:val="ListParagraph"/>
        <w:numPr>
          <w:ilvl w:val="0"/>
          <w:numId w:val="3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กุ้งสด</w:t>
      </w:r>
      <w:r w:rsidR="007B7E9F" w:rsidRPr="007B7E9F">
        <w:rPr>
          <w:noProof/>
        </w:rPr>
        <w:t xml:space="preserve"> </w:t>
      </w:r>
    </w:p>
    <w:p w14:paraId="633A4EA6" w14:textId="4BA51986" w:rsidR="005C3DD2" w:rsidRDefault="005C3DD2" w:rsidP="00642323">
      <w:pPr>
        <w:pStyle w:val="ListParagraph"/>
        <w:numPr>
          <w:ilvl w:val="0"/>
          <w:numId w:val="3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ใบชะพลู</w:t>
      </w:r>
    </w:p>
    <w:p w14:paraId="4EE82FC3" w14:textId="640BDBDC" w:rsidR="005C3DD2" w:rsidRDefault="005C3DD2" w:rsidP="00642323">
      <w:pPr>
        <w:pStyle w:val="ListParagraph"/>
        <w:numPr>
          <w:ilvl w:val="0"/>
          <w:numId w:val="3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ตะไคร้</w:t>
      </w:r>
    </w:p>
    <w:p w14:paraId="3C7D368A" w14:textId="0CD87937" w:rsidR="005C3DD2" w:rsidRDefault="005C3DD2" w:rsidP="00642323">
      <w:pPr>
        <w:pStyle w:val="ListParagraph"/>
        <w:numPr>
          <w:ilvl w:val="0"/>
          <w:numId w:val="3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พริกไทยดำ</w:t>
      </w:r>
    </w:p>
    <w:p w14:paraId="2AA218C9" w14:textId="2BB05F04" w:rsidR="005C3DD2" w:rsidRDefault="005C3DD2" w:rsidP="00642323">
      <w:pPr>
        <w:pStyle w:val="ListParagraph"/>
        <w:numPr>
          <w:ilvl w:val="0"/>
          <w:numId w:val="3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ขมิ้น</w:t>
      </w:r>
    </w:p>
    <w:p w14:paraId="279DA9E4" w14:textId="7A28CE89" w:rsidR="005C3DD2" w:rsidRDefault="005C3DD2" w:rsidP="00642323">
      <w:pPr>
        <w:pStyle w:val="ListParagraph"/>
        <w:numPr>
          <w:ilvl w:val="0"/>
          <w:numId w:val="3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พริกชี้ฟ้าแห้ง</w:t>
      </w:r>
    </w:p>
    <w:p w14:paraId="668B659E" w14:textId="7F172B22" w:rsidR="005C3DD2" w:rsidRDefault="005C3DD2" w:rsidP="00642323">
      <w:pPr>
        <w:pStyle w:val="ListParagraph"/>
        <w:numPr>
          <w:ilvl w:val="0"/>
          <w:numId w:val="3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กระเทียม</w:t>
      </w:r>
    </w:p>
    <w:p w14:paraId="0CC65DC8" w14:textId="0BCF7842" w:rsidR="005C3DD2" w:rsidRDefault="005C3DD2" w:rsidP="00642323">
      <w:pPr>
        <w:pStyle w:val="ListParagraph"/>
        <w:numPr>
          <w:ilvl w:val="0"/>
          <w:numId w:val="3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เกลือผง</w:t>
      </w:r>
    </w:p>
    <w:p w14:paraId="31086D0A" w14:textId="44638165" w:rsidR="005C3DD2" w:rsidRDefault="005C3DD2" w:rsidP="00642323">
      <w:pPr>
        <w:pStyle w:val="ListParagraph"/>
        <w:numPr>
          <w:ilvl w:val="0"/>
          <w:numId w:val="3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กะปิ</w:t>
      </w:r>
    </w:p>
    <w:p w14:paraId="2B4BF8FE" w14:textId="7051C8CE" w:rsidR="005C3DD2" w:rsidRDefault="005C3DD2" w:rsidP="00642323">
      <w:pPr>
        <w:pStyle w:val="ListParagraph"/>
        <w:numPr>
          <w:ilvl w:val="0"/>
          <w:numId w:val="3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หัวกะทิ</w:t>
      </w:r>
    </w:p>
    <w:p w14:paraId="1C9BF261" w14:textId="7BD60723" w:rsidR="005C3DD2" w:rsidRDefault="005C3DD2" w:rsidP="00642323">
      <w:pPr>
        <w:pStyle w:val="ListParagraph"/>
        <w:numPr>
          <w:ilvl w:val="0"/>
          <w:numId w:val="3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หางกะทิ</w:t>
      </w:r>
    </w:p>
    <w:p w14:paraId="25AE3F5E" w14:textId="4BF2FFA0" w:rsidR="005C3DD2" w:rsidRPr="00C61A2E" w:rsidRDefault="005C3DD2" w:rsidP="00642323">
      <w:pPr>
        <w:pStyle w:val="ListParagraph"/>
        <w:numPr>
          <w:ilvl w:val="0"/>
          <w:numId w:val="3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น้ำตาล</w:t>
      </w:r>
      <w:r w:rsidR="00057DE1">
        <w:rPr>
          <w:rFonts w:ascii="TH SarabunPSK" w:eastAsia="Times New Roman" w:hAnsi="TH SarabunPSK" w:cs="TH SarabunPSK" w:hint="cs"/>
          <w:sz w:val="32"/>
          <w:szCs w:val="32"/>
          <w:cs/>
        </w:rPr>
        <w:t>ทรายหรือน้ำตาลปี๊บ</w:t>
      </w:r>
    </w:p>
    <w:p w14:paraId="28C1C19B" w14:textId="6ED1ABEF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C2D2396" w14:textId="73862AF9" w:rsidR="005C3DD2" w:rsidRPr="00441E3D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5ABB07E2" w14:textId="4D158821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ใบชะพลูช่วยต่อต้านอนุมูลอิสระ ชะลอการขยายตัวของ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เซล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มะเร็ง ทำให้เจริญอาหาร บำรุงรักษาสายตา</w:t>
      </w:r>
    </w:p>
    <w:p w14:paraId="542A5380" w14:textId="4F1F9F79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6D22CA3" w14:textId="193E934A" w:rsidR="005C3DD2" w:rsidRPr="00441E3D" w:rsidRDefault="005C3DD2" w:rsidP="005C3DD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780772EE" w14:textId="136EC589" w:rsidR="005C3DD2" w:rsidRDefault="005C3DD2" w:rsidP="00642323">
      <w:pPr>
        <w:pStyle w:val="ListParagraph"/>
        <w:numPr>
          <w:ilvl w:val="0"/>
          <w:numId w:val="3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หั่นใบชะพลูให้เป็นฝอย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เล็กๆ</w:t>
      </w:r>
      <w:proofErr w:type="spellEnd"/>
    </w:p>
    <w:p w14:paraId="50D10F45" w14:textId="4907041F" w:rsidR="005C3DD2" w:rsidRDefault="005C3DD2" w:rsidP="00642323">
      <w:pPr>
        <w:pStyle w:val="ListParagraph"/>
        <w:numPr>
          <w:ilvl w:val="0"/>
          <w:numId w:val="3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ตำเครื่องแกงให้ละเอียด (ตะไคร้ พริกไทยดำ เกลือ ขมิ้น พริกแห้ง กระเทียม และกะปิ)</w:t>
      </w:r>
    </w:p>
    <w:p w14:paraId="7F4398D0" w14:textId="69FA81E7" w:rsidR="005C3DD2" w:rsidRDefault="005C3DD2" w:rsidP="00642323">
      <w:pPr>
        <w:pStyle w:val="ListParagraph"/>
        <w:numPr>
          <w:ilvl w:val="0"/>
          <w:numId w:val="3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คั้นมะพร้าวให้ได้หัวกะทิและหางกะทิ</w:t>
      </w:r>
    </w:p>
    <w:p w14:paraId="5F4A6017" w14:textId="021E251A" w:rsidR="005C3DD2" w:rsidRDefault="005C3DD2" w:rsidP="00642323">
      <w:pPr>
        <w:pStyle w:val="ListParagraph"/>
        <w:numPr>
          <w:ilvl w:val="0"/>
          <w:numId w:val="3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นำห</w:t>
      </w:r>
      <w:r w:rsidR="00057DE1">
        <w:rPr>
          <w:rFonts w:ascii="TH SarabunPSK" w:eastAsia="Times New Roman" w:hAnsi="TH SarabunPSK" w:cs="TH SarabunPSK" w:hint="cs"/>
          <w:sz w:val="32"/>
          <w:szCs w:val="32"/>
          <w:cs/>
        </w:rPr>
        <w:t>ัว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กะทิตั้งไฟ พอเดือด ใส่เครื่องแกง เสร็จแล้วใส่กุ้งสดและใบชะพลู</w:t>
      </w:r>
    </w:p>
    <w:p w14:paraId="43554E5D" w14:textId="6E1C5FF5" w:rsidR="005C3DD2" w:rsidRPr="00F07AB9" w:rsidRDefault="005C3DD2" w:rsidP="00642323">
      <w:pPr>
        <w:pStyle w:val="ListParagraph"/>
        <w:numPr>
          <w:ilvl w:val="0"/>
          <w:numId w:val="3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พอกุ้งสุก ใส่ห</w:t>
      </w:r>
      <w:r w:rsidR="00057DE1">
        <w:rPr>
          <w:rFonts w:ascii="TH SarabunPSK" w:eastAsia="Times New Roman" w:hAnsi="TH SarabunPSK" w:cs="TH SarabunPSK" w:hint="cs"/>
          <w:sz w:val="32"/>
          <w:szCs w:val="32"/>
          <w:cs/>
        </w:rPr>
        <w:t>าง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กะทิ ปรุงรสด้วยการเติมน้ำตาล</w:t>
      </w:r>
      <w:r w:rsidR="00057DE1">
        <w:rPr>
          <w:rFonts w:ascii="TH SarabunPSK" w:eastAsia="Times New Roman" w:hAnsi="TH SarabunPSK" w:cs="TH SarabunPSK" w:hint="cs"/>
          <w:sz w:val="32"/>
          <w:szCs w:val="32"/>
          <w:cs/>
        </w:rPr>
        <w:t>ทราย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และเกลือ เป็นอันแล้วเสร็จ</w:t>
      </w:r>
    </w:p>
    <w:p w14:paraId="3AAC10DD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60FC845" w14:textId="15027EC4" w:rsidR="005C3DD2" w:rsidRPr="00441E3D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5683050A" w14:textId="54F7611D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057DE1" w:rsidRPr="00057DE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นางอุบล เหมือนทอง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เรินพี่โย คลองแดน</w:t>
      </w:r>
      <w:r w:rsidR="00C166FB" w:rsidRPr="00C166FB">
        <w:rPr>
          <w:noProof/>
        </w:rPr>
        <w:t xml:space="preserve"> </w:t>
      </w:r>
    </w:p>
    <w:p w14:paraId="71CDC4A1" w14:textId="77777777" w:rsidR="005C3DD2" w:rsidRDefault="005C3DD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7FBF5F98" w14:textId="7C3454C4" w:rsidR="005C3DD2" w:rsidRPr="002D3AA0" w:rsidRDefault="00B82554" w:rsidP="005C3DD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C3DD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 xml:space="preserve">4. </w:t>
      </w:r>
      <w:r w:rsidR="005C3DD2" w:rsidRPr="002D3AA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ผัดสายบัวกับกุ้ง</w:t>
      </w:r>
    </w:p>
    <w:p w14:paraId="6BC34878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DC02658" w14:textId="25BE207A" w:rsidR="005C3DD2" w:rsidRPr="00441E3D" w:rsidRDefault="005C3DD2" w:rsidP="005C3DD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0F8BD676" w14:textId="66FECC80" w:rsidR="005C3DD2" w:rsidRDefault="005C3DD2" w:rsidP="00642323">
      <w:pPr>
        <w:pStyle w:val="ListParagraph"/>
        <w:numPr>
          <w:ilvl w:val="0"/>
          <w:numId w:val="5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97549">
        <w:rPr>
          <w:rFonts w:ascii="TH SarabunPSK" w:eastAsia="Times New Roman" w:hAnsi="TH SarabunPSK" w:cs="TH SarabunPSK"/>
          <w:sz w:val="32"/>
          <w:szCs w:val="32"/>
          <w:cs/>
        </w:rPr>
        <w:t>สายบัว</w:t>
      </w:r>
      <w:r w:rsidR="00370532" w:rsidRPr="00370532">
        <w:rPr>
          <w:noProof/>
        </w:rPr>
        <w:t xml:space="preserve"> </w:t>
      </w:r>
    </w:p>
    <w:p w14:paraId="02AF3434" w14:textId="77777777" w:rsidR="005C3DD2" w:rsidRDefault="005C3DD2" w:rsidP="00642323">
      <w:pPr>
        <w:pStyle w:val="ListParagraph"/>
        <w:numPr>
          <w:ilvl w:val="0"/>
          <w:numId w:val="5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97549">
        <w:rPr>
          <w:rFonts w:ascii="TH SarabunPSK" w:eastAsia="Times New Roman" w:hAnsi="TH SarabunPSK" w:cs="TH SarabunPSK"/>
          <w:sz w:val="32"/>
          <w:szCs w:val="32"/>
          <w:cs/>
        </w:rPr>
        <w:t>กุ้ง</w:t>
      </w:r>
      <w:r w:rsidRPr="00A97549">
        <w:rPr>
          <w:rFonts w:ascii="TH SarabunPSK" w:eastAsia="Times New Roman" w:hAnsi="TH SarabunPSK" w:cs="TH SarabunPSK" w:hint="cs"/>
          <w:sz w:val="32"/>
          <w:szCs w:val="32"/>
          <w:cs/>
        </w:rPr>
        <w:t>สด</w:t>
      </w:r>
    </w:p>
    <w:p w14:paraId="16725F5F" w14:textId="77777777" w:rsidR="005C3DD2" w:rsidRDefault="005C3DD2" w:rsidP="00642323">
      <w:pPr>
        <w:pStyle w:val="ListParagraph"/>
        <w:numPr>
          <w:ilvl w:val="0"/>
          <w:numId w:val="5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97549">
        <w:rPr>
          <w:rFonts w:ascii="TH SarabunPSK" w:eastAsia="Times New Roman" w:hAnsi="TH SarabunPSK" w:cs="TH SarabunPSK"/>
          <w:sz w:val="32"/>
          <w:szCs w:val="32"/>
          <w:cs/>
        </w:rPr>
        <w:t>กระเทียมแกะเปลือกสับหยาบ</w:t>
      </w:r>
    </w:p>
    <w:p w14:paraId="3CC186FF" w14:textId="77777777" w:rsidR="005C3DD2" w:rsidRDefault="005C3DD2" w:rsidP="00642323">
      <w:pPr>
        <w:pStyle w:val="ListParagraph"/>
        <w:numPr>
          <w:ilvl w:val="0"/>
          <w:numId w:val="5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97549">
        <w:rPr>
          <w:rFonts w:ascii="TH SarabunPSK" w:eastAsia="Times New Roman" w:hAnsi="TH SarabunPSK" w:cs="TH SarabunPSK"/>
          <w:sz w:val="32"/>
          <w:szCs w:val="32"/>
          <w:cs/>
        </w:rPr>
        <w:t>น้ำตาลทราย</w:t>
      </w:r>
    </w:p>
    <w:p w14:paraId="6764BA0E" w14:textId="77777777" w:rsidR="005C3DD2" w:rsidRDefault="005C3DD2" w:rsidP="00642323">
      <w:pPr>
        <w:pStyle w:val="ListParagraph"/>
        <w:numPr>
          <w:ilvl w:val="0"/>
          <w:numId w:val="5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97549">
        <w:rPr>
          <w:rFonts w:ascii="TH SarabunPSK" w:eastAsia="Times New Roman" w:hAnsi="TH SarabunPSK" w:cs="TH SarabunPSK"/>
          <w:sz w:val="32"/>
          <w:szCs w:val="32"/>
          <w:cs/>
        </w:rPr>
        <w:t>น้ำมันหอย</w:t>
      </w:r>
    </w:p>
    <w:p w14:paraId="1E4287A0" w14:textId="4985AD34" w:rsidR="005C3DD2" w:rsidRDefault="005C3DD2" w:rsidP="00642323">
      <w:pPr>
        <w:pStyle w:val="ListParagraph"/>
        <w:numPr>
          <w:ilvl w:val="0"/>
          <w:numId w:val="5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97549">
        <w:rPr>
          <w:rFonts w:ascii="TH SarabunPSK" w:eastAsia="Times New Roman" w:hAnsi="TH SarabunPSK" w:cs="TH SarabunPSK"/>
          <w:sz w:val="32"/>
          <w:szCs w:val="32"/>
          <w:cs/>
        </w:rPr>
        <w:t>น้ำปลา</w:t>
      </w:r>
    </w:p>
    <w:p w14:paraId="2852799C" w14:textId="02222FDB" w:rsidR="00057DE1" w:rsidRPr="00A97549" w:rsidRDefault="00057DE1" w:rsidP="00642323">
      <w:pPr>
        <w:pStyle w:val="ListParagraph"/>
        <w:numPr>
          <w:ilvl w:val="0"/>
          <w:numId w:val="5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กะปิกุ้ง</w:t>
      </w:r>
    </w:p>
    <w:p w14:paraId="7959C51C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3EBC806" w14:textId="77777777" w:rsidR="005C3DD2" w:rsidRPr="00441E3D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0765439B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A97549">
        <w:rPr>
          <w:rFonts w:ascii="TH SarabunPSK" w:eastAsia="Times New Roman" w:hAnsi="TH SarabunPSK" w:cs="TH SarabunPSK"/>
          <w:sz w:val="32"/>
          <w:szCs w:val="32"/>
          <w:cs/>
        </w:rPr>
        <w:t>ทำให้ระบบขับถ่ายเป็น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ปกติ บำรุงกระดูกและฟันให้แข็งแรง บำรุงสายตา ดับร้อนในร่างกาย</w:t>
      </w:r>
    </w:p>
    <w:p w14:paraId="52DF5857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D4CE2F0" w14:textId="77777777" w:rsidR="005C3DD2" w:rsidRPr="00441E3D" w:rsidRDefault="005C3DD2" w:rsidP="005C3DD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69AAE927" w14:textId="77777777" w:rsidR="005C3DD2" w:rsidRDefault="005C3DD2" w:rsidP="00642323">
      <w:pPr>
        <w:pStyle w:val="ListParagraph"/>
        <w:numPr>
          <w:ilvl w:val="0"/>
          <w:numId w:val="5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97549">
        <w:rPr>
          <w:rFonts w:ascii="TH SarabunPSK" w:eastAsia="Times New Roman" w:hAnsi="TH SarabunPSK" w:cs="TH SarabunPSK"/>
          <w:sz w:val="32"/>
          <w:szCs w:val="32"/>
          <w:cs/>
        </w:rPr>
        <w:t>หั่นสายบัวเป็นท่อนยาวๆ พอคำ ลอกใยด้านนอกออก</w:t>
      </w:r>
    </w:p>
    <w:p w14:paraId="5CBF6072" w14:textId="77777777" w:rsidR="005C3DD2" w:rsidRDefault="005C3DD2" w:rsidP="00642323">
      <w:pPr>
        <w:pStyle w:val="ListParagraph"/>
        <w:numPr>
          <w:ilvl w:val="0"/>
          <w:numId w:val="5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97549">
        <w:rPr>
          <w:rFonts w:ascii="TH SarabunPSK" w:eastAsia="Times New Roman" w:hAnsi="TH SarabunPSK" w:cs="TH SarabunPSK"/>
          <w:sz w:val="32"/>
          <w:szCs w:val="32"/>
          <w:cs/>
        </w:rPr>
        <w:t>นำกุ้งไปล้างให้สะอาด เด็ดหัว ปอกเปลือก เหลือหางไว้ ผ่าหลังดึงไส้ออก</w:t>
      </w:r>
    </w:p>
    <w:p w14:paraId="34E3E91B" w14:textId="0F146E80" w:rsidR="005C3DD2" w:rsidRDefault="005C3DD2" w:rsidP="00642323">
      <w:pPr>
        <w:pStyle w:val="ListParagraph"/>
        <w:numPr>
          <w:ilvl w:val="0"/>
          <w:numId w:val="5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97549">
        <w:rPr>
          <w:rFonts w:ascii="TH SarabunPSK" w:eastAsia="Times New Roman" w:hAnsi="TH SarabunPSK" w:cs="TH SarabunPSK"/>
          <w:sz w:val="32"/>
          <w:szCs w:val="32"/>
          <w:cs/>
        </w:rPr>
        <w:t>นำกระเทียมใส่ลงไปผัด ตามด้วย</w:t>
      </w:r>
      <w:r w:rsidR="00057DE1">
        <w:rPr>
          <w:rFonts w:ascii="TH SarabunPSK" w:eastAsia="Times New Roman" w:hAnsi="TH SarabunPSK" w:cs="TH SarabunPSK" w:hint="cs"/>
          <w:sz w:val="32"/>
          <w:szCs w:val="32"/>
          <w:cs/>
        </w:rPr>
        <w:t>กะปิกุ้ง แล้ว</w:t>
      </w:r>
      <w:r w:rsidRPr="00A97549">
        <w:rPr>
          <w:rFonts w:ascii="TH SarabunPSK" w:eastAsia="Times New Roman" w:hAnsi="TH SarabunPSK" w:cs="TH SarabunPSK"/>
          <w:sz w:val="32"/>
          <w:szCs w:val="32"/>
          <w:cs/>
        </w:rPr>
        <w:t>ใส่กุ้งผัดให้พอสุก</w:t>
      </w:r>
    </w:p>
    <w:p w14:paraId="267275AB" w14:textId="36A226CA" w:rsidR="005C3DD2" w:rsidRDefault="005C3DD2" w:rsidP="00642323">
      <w:pPr>
        <w:pStyle w:val="ListParagraph"/>
        <w:numPr>
          <w:ilvl w:val="0"/>
          <w:numId w:val="5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97549">
        <w:rPr>
          <w:rFonts w:ascii="TH SarabunPSK" w:eastAsia="Times New Roman" w:hAnsi="TH SarabunPSK" w:cs="TH SarabunPSK"/>
          <w:sz w:val="32"/>
          <w:szCs w:val="32"/>
          <w:cs/>
        </w:rPr>
        <w:t>ใส่สายบัวลงไปพร้อมเครื่องปรุง</w:t>
      </w:r>
      <w:proofErr w:type="spellStart"/>
      <w:r w:rsidRPr="00A97549">
        <w:rPr>
          <w:rFonts w:ascii="TH SarabunPSK" w:eastAsia="Times New Roman" w:hAnsi="TH SarabunPSK" w:cs="TH SarabunPSK"/>
          <w:sz w:val="32"/>
          <w:szCs w:val="32"/>
          <w:cs/>
        </w:rPr>
        <w:t>ต่างๆ</w:t>
      </w:r>
      <w:proofErr w:type="spellEnd"/>
      <w:r w:rsidRPr="00A9754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057DE1">
        <w:rPr>
          <w:rFonts w:ascii="TH SarabunPSK" w:eastAsia="Times New Roman" w:hAnsi="TH SarabunPSK" w:cs="TH SarabunPSK" w:hint="cs"/>
          <w:sz w:val="32"/>
          <w:szCs w:val="32"/>
          <w:cs/>
        </w:rPr>
        <w:t>ไม่ใ</w:t>
      </w:r>
      <w:r w:rsidR="00801E0C">
        <w:rPr>
          <w:rFonts w:ascii="TH SarabunPSK" w:eastAsia="Times New Roman" w:hAnsi="TH SarabunPSK" w:cs="TH SarabunPSK" w:hint="cs"/>
          <w:sz w:val="32"/>
          <w:szCs w:val="32"/>
          <w:cs/>
        </w:rPr>
        <w:t>ส่</w:t>
      </w:r>
      <w:r w:rsidR="00057DE1">
        <w:rPr>
          <w:rFonts w:ascii="TH SarabunPSK" w:eastAsia="Times New Roman" w:hAnsi="TH SarabunPSK" w:cs="TH SarabunPSK" w:hint="cs"/>
          <w:sz w:val="32"/>
          <w:szCs w:val="32"/>
          <w:cs/>
        </w:rPr>
        <w:t>น้ำ (</w:t>
      </w:r>
      <w:r w:rsidRPr="00A97549">
        <w:rPr>
          <w:rFonts w:ascii="TH SarabunPSK" w:eastAsia="Times New Roman" w:hAnsi="TH SarabunPSK" w:cs="TH SarabunPSK"/>
          <w:sz w:val="32"/>
          <w:szCs w:val="32"/>
          <w:cs/>
        </w:rPr>
        <w:t>ถ้าน้ำแห้งไปให้เติมน้ำเปล่าเล็กน้อย</w:t>
      </w:r>
      <w:r w:rsidR="00057DE1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</w:p>
    <w:p w14:paraId="1018F831" w14:textId="35AF5AD2" w:rsidR="005C3DD2" w:rsidRPr="00A97549" w:rsidRDefault="00801E0C" w:rsidP="00642323">
      <w:pPr>
        <w:pStyle w:val="ListParagraph"/>
        <w:numPr>
          <w:ilvl w:val="0"/>
          <w:numId w:val="5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ใส่น้ำมันหอย น้ำตาลทราย </w:t>
      </w:r>
      <w:r w:rsidR="005C3DD2" w:rsidRPr="00A97549">
        <w:rPr>
          <w:rFonts w:ascii="TH SarabunPSK" w:eastAsia="Times New Roman" w:hAnsi="TH SarabunPSK" w:cs="TH SarabunPSK"/>
          <w:sz w:val="32"/>
          <w:szCs w:val="32"/>
          <w:cs/>
        </w:rPr>
        <w:t>ผัดจนสายบัวสุก แล้วจึงตักขึ้นใส่จาน</w:t>
      </w:r>
    </w:p>
    <w:p w14:paraId="28F625D3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615E812" w14:textId="77777777" w:rsidR="005C3DD2" w:rsidRPr="00441E3D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1174BAE8" w14:textId="6C02F593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057DE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นางอุบล เหมือนทอง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เรินพี่โย </w:t>
      </w:r>
      <w:r w:rsidRPr="00A97549">
        <w:rPr>
          <w:rFonts w:ascii="TH SarabunPSK" w:eastAsia="Times New Roman" w:hAnsi="TH SarabunPSK" w:cs="TH SarabunPSK"/>
          <w:sz w:val="32"/>
          <w:szCs w:val="32"/>
          <w:cs/>
        </w:rPr>
        <w:t>คลองแดน</w:t>
      </w:r>
    </w:p>
    <w:p w14:paraId="00B6528E" w14:textId="48940263" w:rsidR="005C3DD2" w:rsidRDefault="00801E0C" w:rsidP="00057DE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702220">
        <w:rPr>
          <w:noProof/>
        </w:rPr>
        <w:drawing>
          <wp:anchor distT="0" distB="0" distL="114300" distR="114300" simplePos="0" relativeHeight="251644416" behindDoc="1" locked="0" layoutInCell="1" allowOverlap="1" wp14:anchorId="26819859" wp14:editId="5795B70A">
            <wp:simplePos x="0" y="0"/>
            <wp:positionH relativeFrom="page">
              <wp:posOffset>1083945</wp:posOffset>
            </wp:positionH>
            <wp:positionV relativeFrom="page">
              <wp:posOffset>6080922</wp:posOffset>
            </wp:positionV>
            <wp:extent cx="5363845" cy="3869084"/>
            <wp:effectExtent l="0" t="0" r="825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3845" cy="3869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3DD2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4AAEF79C" w14:textId="0F490E4D" w:rsidR="00B82554" w:rsidRPr="005C3DD2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C3DD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5.</w:t>
      </w:r>
      <w:r w:rsidRPr="005C3DD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ปลาดุกแดดเดียวทอด</w:t>
      </w:r>
    </w:p>
    <w:p w14:paraId="093863E7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35D5235" w14:textId="6B79A0CA" w:rsidR="005C3DD2" w:rsidRPr="00441E3D" w:rsidRDefault="005C3DD2" w:rsidP="005C3DD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3E27AB6C" w14:textId="0715C369" w:rsidR="005C3DD2" w:rsidRDefault="005C3DD2" w:rsidP="00642323">
      <w:pPr>
        <w:pStyle w:val="ListParagraph"/>
        <w:numPr>
          <w:ilvl w:val="0"/>
          <w:numId w:val="4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ปลาดุกขนาด 7 </w:t>
      </w:r>
      <w:r>
        <w:rPr>
          <w:rFonts w:ascii="TH SarabunPSK" w:eastAsia="Times New Roman" w:hAnsi="TH SarabunPSK" w:cs="TH SarabunPSK"/>
          <w:sz w:val="32"/>
          <w:szCs w:val="32"/>
          <w:cs/>
        </w:rPr>
        <w:t>–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10 ตัว ต่อกิโลกรัม</w:t>
      </w:r>
    </w:p>
    <w:p w14:paraId="12E824DB" w14:textId="2C4A955A" w:rsidR="005C3DD2" w:rsidRDefault="005C3DD2" w:rsidP="00642323">
      <w:pPr>
        <w:pStyle w:val="ListParagraph"/>
        <w:numPr>
          <w:ilvl w:val="0"/>
          <w:numId w:val="4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น้ำตาลทรายแบบไม่ขัดสี</w:t>
      </w:r>
      <w:r w:rsidR="00370532" w:rsidRPr="00370532">
        <w:rPr>
          <w:noProof/>
        </w:rPr>
        <w:t xml:space="preserve"> </w:t>
      </w:r>
    </w:p>
    <w:p w14:paraId="6EDA9822" w14:textId="77777777" w:rsidR="005C3DD2" w:rsidRDefault="005C3DD2" w:rsidP="00642323">
      <w:pPr>
        <w:pStyle w:val="ListParagraph"/>
        <w:numPr>
          <w:ilvl w:val="0"/>
          <w:numId w:val="4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น้ำปลา</w:t>
      </w:r>
    </w:p>
    <w:p w14:paraId="530B417E" w14:textId="77777777" w:rsidR="005C3DD2" w:rsidRDefault="005C3DD2" w:rsidP="00642323">
      <w:pPr>
        <w:pStyle w:val="ListParagraph"/>
        <w:numPr>
          <w:ilvl w:val="0"/>
          <w:numId w:val="4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น้ำส้มสายชู น้ำมะนาว หรือน้ำส้มจี๊ด</w:t>
      </w:r>
    </w:p>
    <w:p w14:paraId="71DC6366" w14:textId="77777777" w:rsidR="005C3DD2" w:rsidRPr="00AE05BD" w:rsidRDefault="005C3DD2" w:rsidP="00642323">
      <w:pPr>
        <w:pStyle w:val="ListParagraph"/>
        <w:numPr>
          <w:ilvl w:val="0"/>
          <w:numId w:val="4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น้ำมันสำหรับทอดปลา</w:t>
      </w:r>
    </w:p>
    <w:p w14:paraId="2EDE3E16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F00998D" w14:textId="77777777" w:rsidR="005C3DD2" w:rsidRPr="00441E3D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750F7B9A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ไม่มีข้อมูล</w:t>
      </w:r>
    </w:p>
    <w:p w14:paraId="6E05CACA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F418D5C" w14:textId="77777777" w:rsidR="005C3DD2" w:rsidRPr="00441E3D" w:rsidRDefault="005C3DD2" w:rsidP="005C3DD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40D8E481" w14:textId="77777777" w:rsidR="005C3DD2" w:rsidRDefault="005C3DD2" w:rsidP="00642323">
      <w:pPr>
        <w:pStyle w:val="ListParagraph"/>
        <w:numPr>
          <w:ilvl w:val="0"/>
          <w:numId w:val="5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นำปลาดุก</w:t>
      </w:r>
      <w:r w:rsidRPr="00AE05BD">
        <w:rPr>
          <w:rFonts w:ascii="TH SarabunPSK" w:eastAsia="Times New Roman" w:hAnsi="TH SarabunPSK" w:cs="TH SarabunPSK"/>
          <w:sz w:val="32"/>
          <w:szCs w:val="32"/>
          <w:cs/>
        </w:rPr>
        <w:t>มาตัดหัวเอาไส้ออกแล้ว ใช้มีดผ่าด้านท้องยาวถึงหางในลักษณะแผ่ออก</w:t>
      </w:r>
    </w:p>
    <w:p w14:paraId="5BC2F9DC" w14:textId="77777777" w:rsidR="005C3DD2" w:rsidRDefault="005C3DD2" w:rsidP="00642323">
      <w:pPr>
        <w:pStyle w:val="ListParagraph"/>
        <w:numPr>
          <w:ilvl w:val="0"/>
          <w:numId w:val="5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C79D9">
        <w:rPr>
          <w:rFonts w:ascii="TH SarabunPSK" w:eastAsia="Times New Roman" w:hAnsi="TH SarabunPSK" w:cs="TH SarabunPSK"/>
          <w:sz w:val="32"/>
          <w:szCs w:val="32"/>
          <w:cs/>
        </w:rPr>
        <w:t xml:space="preserve">ล้างปลาให้สะอาดด้วยน้ำส้มสายชู น้ำมะนาว หรือน้ำส้มจี๊ด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แล้ว</w:t>
      </w:r>
      <w:r w:rsidRPr="003C79D9">
        <w:rPr>
          <w:rFonts w:ascii="TH SarabunPSK" w:eastAsia="Times New Roman" w:hAnsi="TH SarabunPSK" w:cs="TH SarabunPSK"/>
          <w:sz w:val="32"/>
          <w:szCs w:val="32"/>
          <w:cs/>
        </w:rPr>
        <w:t>ล้างน้ำให้สะอาด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3C79D9">
        <w:rPr>
          <w:rFonts w:ascii="TH SarabunPSK" w:eastAsia="Times New Roman" w:hAnsi="TH SarabunPSK" w:cs="TH SarabunPSK"/>
          <w:sz w:val="32"/>
          <w:szCs w:val="32"/>
          <w:cs/>
        </w:rPr>
        <w:t>พักปลาไว้ 1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3C79D9">
        <w:rPr>
          <w:rFonts w:ascii="TH SarabunPSK" w:eastAsia="Times New Roman" w:hAnsi="TH SarabunPSK" w:cs="TH SarabunPSK"/>
          <w:sz w:val="32"/>
          <w:szCs w:val="32"/>
          <w:cs/>
        </w:rPr>
        <w:t>-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3C79D9">
        <w:rPr>
          <w:rFonts w:ascii="TH SarabunPSK" w:eastAsia="Times New Roman" w:hAnsi="TH SarabunPSK" w:cs="TH SarabunPSK"/>
          <w:sz w:val="32"/>
          <w:szCs w:val="32"/>
          <w:cs/>
        </w:rPr>
        <w:t>2 ชั่วโมง</w:t>
      </w:r>
    </w:p>
    <w:p w14:paraId="61F85452" w14:textId="77777777" w:rsidR="005C3DD2" w:rsidRDefault="005C3DD2" w:rsidP="00642323">
      <w:pPr>
        <w:pStyle w:val="ListParagraph"/>
        <w:numPr>
          <w:ilvl w:val="0"/>
          <w:numId w:val="5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C79D9">
        <w:rPr>
          <w:rFonts w:ascii="TH SarabunPSK" w:eastAsia="Times New Roman" w:hAnsi="TH SarabunPSK" w:cs="TH SarabunPSK"/>
          <w:sz w:val="32"/>
          <w:szCs w:val="32"/>
          <w:cs/>
        </w:rPr>
        <w:t>ตวงน้ำปลาและน้ำตาล ผสมจนเข้ากันในกะละมังที่เตรียมไว้</w:t>
      </w:r>
    </w:p>
    <w:p w14:paraId="0EC7C11B" w14:textId="77777777" w:rsidR="005C3DD2" w:rsidRDefault="005C3DD2" w:rsidP="00642323">
      <w:pPr>
        <w:pStyle w:val="ListParagraph"/>
        <w:numPr>
          <w:ilvl w:val="0"/>
          <w:numId w:val="5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C79D9">
        <w:rPr>
          <w:rFonts w:ascii="TH SarabunPSK" w:eastAsia="Times New Roman" w:hAnsi="TH SarabunPSK" w:cs="TH SarabunPSK"/>
          <w:sz w:val="32"/>
          <w:szCs w:val="32"/>
          <w:cs/>
        </w:rPr>
        <w:t>นำปลาดุกที่ทำเรียบร้อยแล้วมาคลุกเคล้าน้ำปลาและน้ำตาล รอให้เครื่องหมักซึมซาบเข้าเนื้อปลาประมาณ 5 นาที</w:t>
      </w:r>
    </w:p>
    <w:p w14:paraId="2047F131" w14:textId="77777777" w:rsidR="005C3DD2" w:rsidRDefault="005C3DD2" w:rsidP="00642323">
      <w:pPr>
        <w:pStyle w:val="ListParagraph"/>
        <w:numPr>
          <w:ilvl w:val="0"/>
          <w:numId w:val="5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C79D9">
        <w:rPr>
          <w:rFonts w:ascii="TH SarabunPSK" w:eastAsia="Times New Roman" w:hAnsi="TH SarabunPSK" w:cs="TH SarabunPSK"/>
          <w:sz w:val="32"/>
          <w:szCs w:val="32"/>
          <w:cs/>
        </w:rPr>
        <w:t xml:space="preserve">นำปลาดุกออกมาตากแดดประมาณ 1 วัน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จนแห้งดี</w:t>
      </w:r>
    </w:p>
    <w:p w14:paraId="02FCAA1D" w14:textId="77777777" w:rsidR="005C3DD2" w:rsidRPr="00AE05BD" w:rsidRDefault="005C3DD2" w:rsidP="00642323">
      <w:pPr>
        <w:pStyle w:val="ListParagraph"/>
        <w:numPr>
          <w:ilvl w:val="0"/>
          <w:numId w:val="5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C79D9">
        <w:rPr>
          <w:rFonts w:ascii="TH SarabunPSK" w:eastAsia="Times New Roman" w:hAnsi="TH SarabunPSK" w:cs="TH SarabunPSK"/>
          <w:sz w:val="32"/>
          <w:szCs w:val="32"/>
          <w:cs/>
        </w:rPr>
        <w:t>นำไปทอดแบบไฟอ่อนๆ ให้เหลืองกรอบนอกนุ่มใน</w:t>
      </w:r>
    </w:p>
    <w:p w14:paraId="3216CEB0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003F99A" w14:textId="77777777" w:rsidR="005C3DD2" w:rsidRPr="00441E3D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238B5440" w14:textId="2783F54D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DA6FE3" w:rsidRPr="00DA6FE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นางอุบล เหมือนทอง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เรินพี่โย </w:t>
      </w:r>
      <w:r w:rsidRPr="003C79D9">
        <w:rPr>
          <w:rFonts w:ascii="TH SarabunPSK" w:eastAsia="Times New Roman" w:hAnsi="TH SarabunPSK" w:cs="TH SarabunPSK"/>
          <w:sz w:val="32"/>
          <w:szCs w:val="32"/>
          <w:cs/>
        </w:rPr>
        <w:t>คลองแดน</w:t>
      </w:r>
    </w:p>
    <w:p w14:paraId="332BE3C8" w14:textId="77777777" w:rsidR="005C3DD2" w:rsidRDefault="005C3DD2" w:rsidP="005C3DD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4E96A30" w14:textId="0BD362F3" w:rsidR="005C3DD2" w:rsidRDefault="00493D1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702220">
        <w:rPr>
          <w:noProof/>
        </w:rPr>
        <w:drawing>
          <wp:anchor distT="0" distB="0" distL="114300" distR="114300" simplePos="0" relativeHeight="251632640" behindDoc="1" locked="0" layoutInCell="1" allowOverlap="1" wp14:anchorId="681D80C7" wp14:editId="259BE3AF">
            <wp:simplePos x="0" y="0"/>
            <wp:positionH relativeFrom="page">
              <wp:posOffset>1089660</wp:posOffset>
            </wp:positionH>
            <wp:positionV relativeFrom="page">
              <wp:posOffset>7031990</wp:posOffset>
            </wp:positionV>
            <wp:extent cx="5400675" cy="2930525"/>
            <wp:effectExtent l="0" t="0" r="9525" b="317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93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3DD2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355E0672" w14:textId="5720B075" w:rsidR="00B82554" w:rsidRPr="005C3DD2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C3DD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 xml:space="preserve">6. </w:t>
      </w:r>
      <w:r w:rsidRPr="0029377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ต้มซี่โครงหมูกับยอดม</w:t>
      </w:r>
      <w:proofErr w:type="spellStart"/>
      <w:r w:rsidRPr="0029377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่าว</w:t>
      </w:r>
      <w:proofErr w:type="spellEnd"/>
      <w:r w:rsidR="004175F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ขาว</w:t>
      </w:r>
    </w:p>
    <w:p w14:paraId="120E4AC4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957040A" w14:textId="4D50C5B9" w:rsidR="005C3DD2" w:rsidRPr="00441E3D" w:rsidRDefault="005C3DD2" w:rsidP="005C3DD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bookmarkStart w:id="2" w:name="_Hlk9450423"/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2A42CE5F" w14:textId="18EE73CB" w:rsidR="005C3DD2" w:rsidRDefault="005C3DD2" w:rsidP="00642323">
      <w:pPr>
        <w:pStyle w:val="ListParagraph"/>
        <w:numPr>
          <w:ilvl w:val="0"/>
          <w:numId w:val="4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A2CE6">
        <w:rPr>
          <w:rFonts w:ascii="TH SarabunPSK" w:eastAsia="Times New Roman" w:hAnsi="TH SarabunPSK" w:cs="TH SarabunPSK"/>
          <w:sz w:val="32"/>
          <w:szCs w:val="32"/>
          <w:cs/>
        </w:rPr>
        <w:t>ซี่โครงหมู</w:t>
      </w:r>
      <w:r w:rsidR="00370532" w:rsidRPr="00370532">
        <w:rPr>
          <w:noProof/>
        </w:rPr>
        <w:t xml:space="preserve"> </w:t>
      </w:r>
    </w:p>
    <w:p w14:paraId="5FF3EB13" w14:textId="77777777" w:rsidR="005C3DD2" w:rsidRDefault="005C3DD2" w:rsidP="00642323">
      <w:pPr>
        <w:pStyle w:val="ListParagraph"/>
        <w:numPr>
          <w:ilvl w:val="0"/>
          <w:numId w:val="4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A2CE6">
        <w:rPr>
          <w:rFonts w:ascii="TH SarabunPSK" w:eastAsia="Times New Roman" w:hAnsi="TH SarabunPSK" w:cs="TH SarabunPSK"/>
          <w:sz w:val="32"/>
          <w:szCs w:val="32"/>
          <w:cs/>
        </w:rPr>
        <w:t>ใบ</w:t>
      </w:r>
      <w:proofErr w:type="spellStart"/>
      <w:r w:rsidRPr="00CA2CE6">
        <w:rPr>
          <w:rFonts w:ascii="TH SarabunPSK" w:eastAsia="Times New Roman" w:hAnsi="TH SarabunPSK" w:cs="TH SarabunPSK" w:hint="cs"/>
          <w:sz w:val="32"/>
          <w:szCs w:val="32"/>
          <w:cs/>
        </w:rPr>
        <w:t>ม่าว</w:t>
      </w:r>
      <w:proofErr w:type="spellEnd"/>
      <w:r w:rsidRPr="00CA2CE6">
        <w:rPr>
          <w:rFonts w:ascii="TH SarabunPSK" w:eastAsia="Times New Roman" w:hAnsi="TH SarabunPSK" w:cs="TH SarabunPSK" w:hint="cs"/>
          <w:sz w:val="32"/>
          <w:szCs w:val="32"/>
          <w:cs/>
        </w:rPr>
        <w:t>ขาว</w:t>
      </w:r>
    </w:p>
    <w:p w14:paraId="2B8E2C91" w14:textId="77777777" w:rsidR="005C3DD2" w:rsidRDefault="005C3DD2" w:rsidP="00642323">
      <w:pPr>
        <w:pStyle w:val="ListParagraph"/>
        <w:numPr>
          <w:ilvl w:val="0"/>
          <w:numId w:val="4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A2CE6">
        <w:rPr>
          <w:rFonts w:ascii="TH SarabunPSK" w:eastAsia="Times New Roman" w:hAnsi="TH SarabunPSK" w:cs="TH SarabunPSK"/>
          <w:sz w:val="32"/>
          <w:szCs w:val="32"/>
          <w:cs/>
        </w:rPr>
        <w:t>พริกขี้หนูสด</w:t>
      </w:r>
    </w:p>
    <w:p w14:paraId="08508966" w14:textId="77777777" w:rsidR="005C3DD2" w:rsidRDefault="005C3DD2" w:rsidP="00642323">
      <w:pPr>
        <w:pStyle w:val="ListParagraph"/>
        <w:numPr>
          <w:ilvl w:val="0"/>
          <w:numId w:val="4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A2CE6">
        <w:rPr>
          <w:rFonts w:ascii="TH SarabunPSK" w:eastAsia="Times New Roman" w:hAnsi="TH SarabunPSK" w:cs="TH SarabunPSK"/>
          <w:sz w:val="32"/>
          <w:szCs w:val="32"/>
          <w:cs/>
        </w:rPr>
        <w:t>กระเทียม</w:t>
      </w:r>
    </w:p>
    <w:p w14:paraId="14B3D5EA" w14:textId="77777777" w:rsidR="005C3DD2" w:rsidRDefault="005C3DD2" w:rsidP="00642323">
      <w:pPr>
        <w:pStyle w:val="ListParagraph"/>
        <w:numPr>
          <w:ilvl w:val="0"/>
          <w:numId w:val="4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A2CE6">
        <w:rPr>
          <w:rFonts w:ascii="TH SarabunPSK" w:eastAsia="Times New Roman" w:hAnsi="TH SarabunPSK" w:cs="TH SarabunPSK" w:hint="cs"/>
          <w:sz w:val="32"/>
          <w:szCs w:val="32"/>
          <w:cs/>
        </w:rPr>
        <w:t>พริกไทยเม็ด</w:t>
      </w:r>
    </w:p>
    <w:p w14:paraId="52222CE7" w14:textId="77777777" w:rsidR="005C3DD2" w:rsidRDefault="005C3DD2" w:rsidP="00642323">
      <w:pPr>
        <w:pStyle w:val="ListParagraph"/>
        <w:numPr>
          <w:ilvl w:val="0"/>
          <w:numId w:val="4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A2CE6">
        <w:rPr>
          <w:rFonts w:ascii="TH SarabunPSK" w:eastAsia="Times New Roman" w:hAnsi="TH SarabunPSK" w:cs="TH SarabunPSK"/>
          <w:sz w:val="32"/>
          <w:szCs w:val="32"/>
          <w:cs/>
        </w:rPr>
        <w:t>น้ำปลา</w:t>
      </w:r>
    </w:p>
    <w:p w14:paraId="04216AEB" w14:textId="77777777" w:rsidR="005C3DD2" w:rsidRPr="00CA2CE6" w:rsidRDefault="005C3DD2" w:rsidP="00642323">
      <w:pPr>
        <w:pStyle w:val="ListParagraph"/>
        <w:numPr>
          <w:ilvl w:val="0"/>
          <w:numId w:val="4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A2CE6">
        <w:rPr>
          <w:rFonts w:ascii="TH SarabunPSK" w:eastAsia="Times New Roman" w:hAnsi="TH SarabunPSK" w:cs="TH SarabunPSK"/>
          <w:sz w:val="32"/>
          <w:szCs w:val="32"/>
          <w:cs/>
        </w:rPr>
        <w:t>น้ำตาล</w:t>
      </w:r>
    </w:p>
    <w:p w14:paraId="110F7A69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9D7DB19" w14:textId="77777777" w:rsidR="005C3DD2" w:rsidRPr="00441E3D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08FD1677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แก้ไอ เป็นยาระบาย ช่วยย่อยอาหาร</w:t>
      </w:r>
    </w:p>
    <w:p w14:paraId="70539889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20FC0A5" w14:textId="77777777" w:rsidR="005C3DD2" w:rsidRPr="00441E3D" w:rsidRDefault="005C3DD2" w:rsidP="005C3DD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415E63F7" w14:textId="6D241476" w:rsidR="005C3DD2" w:rsidRDefault="00DA6FE3" w:rsidP="00642323">
      <w:pPr>
        <w:pStyle w:val="ListParagraph"/>
        <w:numPr>
          <w:ilvl w:val="0"/>
          <w:numId w:val="4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ตั้งน้ำให้เดือด </w:t>
      </w:r>
      <w:r w:rsidR="005C3DD2" w:rsidRPr="00CA2CE6">
        <w:rPr>
          <w:rFonts w:ascii="TH SarabunPSK" w:eastAsia="Times New Roman" w:hAnsi="TH SarabunPSK" w:cs="TH SarabunPSK" w:hint="cs"/>
          <w:sz w:val="32"/>
          <w:szCs w:val="32"/>
          <w:cs/>
        </w:rPr>
        <w:t>ใส่กระเทียม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ทุบ</w:t>
      </w:r>
      <w:r w:rsidR="005C3DD2" w:rsidRPr="00CA2CE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และ</w:t>
      </w:r>
      <w:r w:rsidR="005C3DD2" w:rsidRPr="00CA2CE6">
        <w:rPr>
          <w:rFonts w:ascii="TH SarabunPSK" w:eastAsia="Times New Roman" w:hAnsi="TH SarabunPSK" w:cs="TH SarabunPSK" w:hint="cs"/>
          <w:sz w:val="32"/>
          <w:szCs w:val="32"/>
          <w:cs/>
        </w:rPr>
        <w:t>พริกไทยเม็ด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ลงไป</w:t>
      </w:r>
    </w:p>
    <w:p w14:paraId="5D2DD564" w14:textId="77777777" w:rsidR="005C3DD2" w:rsidRDefault="005C3DD2" w:rsidP="00642323">
      <w:pPr>
        <w:pStyle w:val="ListParagraph"/>
        <w:numPr>
          <w:ilvl w:val="0"/>
          <w:numId w:val="4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A2CE6">
        <w:rPr>
          <w:rFonts w:ascii="TH SarabunPSK" w:eastAsia="Times New Roman" w:hAnsi="TH SarabunPSK" w:cs="TH SarabunPSK" w:hint="cs"/>
          <w:sz w:val="32"/>
          <w:szCs w:val="32"/>
          <w:cs/>
        </w:rPr>
        <w:t>ใส่กระดูกหมู ต้ม</w:t>
      </w:r>
      <w:r w:rsidRPr="00CA2CE6">
        <w:rPr>
          <w:rFonts w:ascii="TH SarabunPSK" w:eastAsia="Times New Roman" w:hAnsi="TH SarabunPSK" w:cs="TH SarabunPSK"/>
          <w:sz w:val="32"/>
          <w:szCs w:val="32"/>
          <w:cs/>
        </w:rPr>
        <w:t>จนสุก</w:t>
      </w:r>
      <w:r w:rsidRPr="00CA2CE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ตักฟองทิ้ง ต้มต่อไปจนเปื่อย</w:t>
      </w:r>
    </w:p>
    <w:p w14:paraId="4260554A" w14:textId="5F5FD9B1" w:rsidR="005C3DD2" w:rsidRDefault="005C3DD2" w:rsidP="00642323">
      <w:pPr>
        <w:pStyle w:val="ListParagraph"/>
        <w:numPr>
          <w:ilvl w:val="0"/>
          <w:numId w:val="4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A2CE6">
        <w:rPr>
          <w:rFonts w:ascii="TH SarabunPSK" w:eastAsia="Times New Roman" w:hAnsi="TH SarabunPSK" w:cs="TH SarabunPSK"/>
          <w:sz w:val="32"/>
          <w:szCs w:val="32"/>
          <w:cs/>
        </w:rPr>
        <w:t>ใส่ใบ</w:t>
      </w:r>
      <w:proofErr w:type="spellStart"/>
      <w:r w:rsidRPr="00CA2CE6">
        <w:rPr>
          <w:rFonts w:ascii="TH SarabunPSK" w:eastAsia="Times New Roman" w:hAnsi="TH SarabunPSK" w:cs="TH SarabunPSK" w:hint="cs"/>
          <w:sz w:val="32"/>
          <w:szCs w:val="32"/>
          <w:cs/>
        </w:rPr>
        <w:t>ม่าว</w:t>
      </w:r>
      <w:proofErr w:type="spellEnd"/>
      <w:r w:rsidRPr="00CA2CE6">
        <w:rPr>
          <w:rFonts w:ascii="TH SarabunPSK" w:eastAsia="Times New Roman" w:hAnsi="TH SarabunPSK" w:cs="TH SarabunPSK" w:hint="cs"/>
          <w:sz w:val="32"/>
          <w:szCs w:val="32"/>
          <w:cs/>
        </w:rPr>
        <w:t>ขาว</w:t>
      </w:r>
      <w:r w:rsidR="00DA6FE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น้ำปลา เกลือ</w:t>
      </w:r>
      <w:r w:rsidRPr="00CA2CE6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DA6FE3">
        <w:rPr>
          <w:rFonts w:ascii="TH SarabunPSK" w:eastAsia="Times New Roman" w:hAnsi="TH SarabunPSK" w:cs="TH SarabunPSK" w:hint="cs"/>
          <w:sz w:val="32"/>
          <w:szCs w:val="32"/>
          <w:cs/>
        </w:rPr>
        <w:t>ทุบ</w:t>
      </w:r>
      <w:r w:rsidRPr="00CA2CE6">
        <w:rPr>
          <w:rFonts w:ascii="TH SarabunPSK" w:eastAsia="Times New Roman" w:hAnsi="TH SarabunPSK" w:cs="TH SarabunPSK"/>
          <w:sz w:val="32"/>
          <w:szCs w:val="32"/>
          <w:cs/>
        </w:rPr>
        <w:t>พริกขี้หนู</w:t>
      </w:r>
      <w:r w:rsidR="00DA6FE3">
        <w:rPr>
          <w:rFonts w:ascii="TH SarabunPSK" w:eastAsia="Times New Roman" w:hAnsi="TH SarabunPSK" w:cs="TH SarabunPSK" w:hint="cs"/>
          <w:sz w:val="32"/>
          <w:szCs w:val="32"/>
          <w:cs/>
        </w:rPr>
        <w:t>ตาม</w:t>
      </w:r>
      <w:r w:rsidRPr="00CA2CE6">
        <w:rPr>
          <w:rFonts w:ascii="TH SarabunPSK" w:eastAsia="Times New Roman" w:hAnsi="TH SarabunPSK" w:cs="TH SarabunPSK"/>
          <w:sz w:val="32"/>
          <w:szCs w:val="32"/>
          <w:cs/>
        </w:rPr>
        <w:t>ลงไป</w:t>
      </w:r>
    </w:p>
    <w:p w14:paraId="04B4CA4F" w14:textId="6656521A" w:rsidR="005C3DD2" w:rsidRPr="00CA2CE6" w:rsidRDefault="00DA6FE3" w:rsidP="00642323">
      <w:pPr>
        <w:pStyle w:val="ListParagraph"/>
        <w:numPr>
          <w:ilvl w:val="0"/>
          <w:numId w:val="4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ชิม </w:t>
      </w:r>
      <w:r w:rsidR="005C3DD2" w:rsidRPr="00CA2CE6">
        <w:rPr>
          <w:rFonts w:ascii="TH SarabunPSK" w:eastAsia="Times New Roman" w:hAnsi="TH SarabunPSK" w:cs="TH SarabunPSK"/>
          <w:sz w:val="32"/>
          <w:szCs w:val="32"/>
          <w:cs/>
        </w:rPr>
        <w:t>ปรุงรส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อาจเติมความเปรี้ยวด้วยมะนาว</w:t>
      </w:r>
    </w:p>
    <w:p w14:paraId="26C1E4AF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76ED8F3" w14:textId="28B3334A" w:rsidR="005C3DD2" w:rsidRPr="00441E3D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  <w:r w:rsidR="00702220" w:rsidRPr="00702220">
        <w:rPr>
          <w:noProof/>
        </w:rPr>
        <w:t xml:space="preserve"> </w:t>
      </w:r>
    </w:p>
    <w:p w14:paraId="7285D823" w14:textId="4EB7D6ED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DA6FE3" w:rsidRPr="00DA6FE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นางอุบล เหมือนทอง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เรินพี่โย </w:t>
      </w:r>
      <w:r w:rsidRPr="00CA2CE6">
        <w:rPr>
          <w:rFonts w:ascii="TH SarabunPSK" w:eastAsia="Times New Roman" w:hAnsi="TH SarabunPSK" w:cs="TH SarabunPSK"/>
          <w:sz w:val="32"/>
          <w:szCs w:val="32"/>
          <w:cs/>
        </w:rPr>
        <w:t>คลองแดน</w:t>
      </w:r>
    </w:p>
    <w:bookmarkEnd w:id="2"/>
    <w:p w14:paraId="13C1AC48" w14:textId="22B285E7" w:rsidR="005C3DD2" w:rsidRDefault="00702220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02220">
        <w:rPr>
          <w:noProof/>
        </w:rPr>
        <w:drawing>
          <wp:anchor distT="0" distB="0" distL="114300" distR="114300" simplePos="0" relativeHeight="251664896" behindDoc="1" locked="0" layoutInCell="1" allowOverlap="1" wp14:anchorId="29B5F550" wp14:editId="687A7D60">
            <wp:simplePos x="0" y="0"/>
            <wp:positionH relativeFrom="page">
              <wp:posOffset>1118548</wp:posOffset>
            </wp:positionH>
            <wp:positionV relativeFrom="page">
              <wp:posOffset>5894705</wp:posOffset>
            </wp:positionV>
            <wp:extent cx="5321945" cy="4046569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945" cy="40465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41CDC8" w14:textId="14693212" w:rsidR="005C3DD2" w:rsidRDefault="005C3DD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732A1708" w14:textId="3597AEA1" w:rsidR="00B82554" w:rsidRPr="004175F4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175F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7.</w:t>
      </w:r>
      <w:r w:rsidRPr="004175F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ยำสมุนไพรกุ้ง</w:t>
      </w:r>
      <w:r w:rsidR="004175F4" w:rsidRPr="004175F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หวาน</w:t>
      </w:r>
    </w:p>
    <w:p w14:paraId="03ED2DF3" w14:textId="3D08860A" w:rsidR="00B82554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C90A2DA" w14:textId="77777777" w:rsidR="004175F4" w:rsidRPr="00441E3D" w:rsidRDefault="004175F4" w:rsidP="004175F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43C461F5" w14:textId="7E3ECE08" w:rsidR="004175F4" w:rsidRPr="004A6F8E" w:rsidRDefault="00DA6FE3" w:rsidP="00642323">
      <w:pPr>
        <w:pStyle w:val="ListParagraph"/>
        <w:numPr>
          <w:ilvl w:val="0"/>
          <w:numId w:val="8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A6F8E">
        <w:rPr>
          <w:rFonts w:ascii="TH SarabunPSK" w:eastAsia="Times New Roman" w:hAnsi="TH SarabunPSK" w:cs="TH SarabunPSK" w:hint="cs"/>
          <w:sz w:val="32"/>
          <w:szCs w:val="32"/>
          <w:cs/>
        </w:rPr>
        <w:t>กุ้งหวาน</w:t>
      </w:r>
    </w:p>
    <w:p w14:paraId="5FEED466" w14:textId="7221C195" w:rsidR="004175F4" w:rsidRPr="004A6F8E" w:rsidRDefault="004A6F8E" w:rsidP="00642323">
      <w:pPr>
        <w:pStyle w:val="ListParagraph"/>
        <w:numPr>
          <w:ilvl w:val="0"/>
          <w:numId w:val="8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A6F8E">
        <w:rPr>
          <w:rFonts w:ascii="TH SarabunPSK" w:eastAsia="Times New Roman" w:hAnsi="TH SarabunPSK" w:cs="TH SarabunPSK" w:hint="cs"/>
          <w:sz w:val="32"/>
          <w:szCs w:val="32"/>
          <w:cs/>
        </w:rPr>
        <w:t>น้ำตาลทรายแดง</w:t>
      </w:r>
    </w:p>
    <w:p w14:paraId="68572DDC" w14:textId="4A8CCDDB" w:rsidR="004175F4" w:rsidRPr="004A6F8E" w:rsidRDefault="004A6F8E" w:rsidP="00642323">
      <w:pPr>
        <w:pStyle w:val="ListParagraph"/>
        <w:numPr>
          <w:ilvl w:val="0"/>
          <w:numId w:val="8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A6F8E">
        <w:rPr>
          <w:rFonts w:ascii="TH SarabunPSK" w:eastAsia="Times New Roman" w:hAnsi="TH SarabunPSK" w:cs="TH SarabunPSK" w:hint="cs"/>
          <w:sz w:val="32"/>
          <w:szCs w:val="32"/>
          <w:cs/>
        </w:rPr>
        <w:t>กระเทียม</w:t>
      </w:r>
    </w:p>
    <w:p w14:paraId="738744D5" w14:textId="3E8FC6D9" w:rsidR="004175F4" w:rsidRPr="004A6F8E" w:rsidRDefault="004A6F8E" w:rsidP="00642323">
      <w:pPr>
        <w:pStyle w:val="ListParagraph"/>
        <w:numPr>
          <w:ilvl w:val="0"/>
          <w:numId w:val="8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A6F8E">
        <w:rPr>
          <w:rFonts w:ascii="TH SarabunPSK" w:eastAsia="Times New Roman" w:hAnsi="TH SarabunPSK" w:cs="TH SarabunPSK" w:hint="cs"/>
          <w:sz w:val="32"/>
          <w:szCs w:val="32"/>
          <w:cs/>
        </w:rPr>
        <w:t>หอมแดง</w:t>
      </w:r>
    </w:p>
    <w:p w14:paraId="27689F82" w14:textId="43187AA0" w:rsidR="004175F4" w:rsidRPr="004A6F8E" w:rsidRDefault="004A6F8E" w:rsidP="00642323">
      <w:pPr>
        <w:pStyle w:val="ListParagraph"/>
        <w:numPr>
          <w:ilvl w:val="0"/>
          <w:numId w:val="8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A6F8E">
        <w:rPr>
          <w:rFonts w:ascii="TH SarabunPSK" w:eastAsia="Times New Roman" w:hAnsi="TH SarabunPSK" w:cs="TH SarabunPSK" w:hint="cs"/>
          <w:sz w:val="32"/>
          <w:szCs w:val="32"/>
          <w:cs/>
        </w:rPr>
        <w:t>ตะไคร้</w:t>
      </w:r>
    </w:p>
    <w:p w14:paraId="73BC0914" w14:textId="7ACD7A8F" w:rsidR="004175F4" w:rsidRPr="004A6F8E" w:rsidRDefault="004A6F8E" w:rsidP="00642323">
      <w:pPr>
        <w:pStyle w:val="ListParagraph"/>
        <w:numPr>
          <w:ilvl w:val="0"/>
          <w:numId w:val="8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A6F8E">
        <w:rPr>
          <w:rFonts w:ascii="TH SarabunPSK" w:eastAsia="Times New Roman" w:hAnsi="TH SarabunPSK" w:cs="TH SarabunPSK" w:hint="cs"/>
          <w:sz w:val="32"/>
          <w:szCs w:val="32"/>
          <w:cs/>
        </w:rPr>
        <w:t>ขิงสด</w:t>
      </w:r>
    </w:p>
    <w:p w14:paraId="0FB52FB7" w14:textId="38FFA327" w:rsidR="004175F4" w:rsidRPr="004A6F8E" w:rsidRDefault="004A6F8E" w:rsidP="00642323">
      <w:pPr>
        <w:pStyle w:val="ListParagraph"/>
        <w:numPr>
          <w:ilvl w:val="0"/>
          <w:numId w:val="8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A6F8E">
        <w:rPr>
          <w:rFonts w:ascii="TH SarabunPSK" w:eastAsia="Times New Roman" w:hAnsi="TH SarabunPSK" w:cs="TH SarabunPSK" w:hint="cs"/>
          <w:sz w:val="32"/>
          <w:szCs w:val="32"/>
          <w:cs/>
        </w:rPr>
        <w:t>กระชาย</w:t>
      </w:r>
    </w:p>
    <w:p w14:paraId="4222F05A" w14:textId="4288F894" w:rsidR="004A6F8E" w:rsidRPr="004A6F8E" w:rsidRDefault="004A6F8E" w:rsidP="00642323">
      <w:pPr>
        <w:pStyle w:val="ListParagraph"/>
        <w:numPr>
          <w:ilvl w:val="0"/>
          <w:numId w:val="8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A6F8E">
        <w:rPr>
          <w:rFonts w:ascii="TH SarabunPSK" w:eastAsia="Times New Roman" w:hAnsi="TH SarabunPSK" w:cs="TH SarabunPSK" w:hint="cs"/>
          <w:sz w:val="32"/>
          <w:szCs w:val="32"/>
          <w:cs/>
        </w:rPr>
        <w:t>มะนาว</w:t>
      </w:r>
    </w:p>
    <w:p w14:paraId="1BB51B09" w14:textId="1DBB694D" w:rsidR="004A6F8E" w:rsidRPr="004A6F8E" w:rsidRDefault="004A6F8E" w:rsidP="00642323">
      <w:pPr>
        <w:pStyle w:val="ListParagraph"/>
        <w:numPr>
          <w:ilvl w:val="0"/>
          <w:numId w:val="8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A6F8E">
        <w:rPr>
          <w:rFonts w:ascii="TH SarabunPSK" w:eastAsia="Times New Roman" w:hAnsi="TH SarabunPSK" w:cs="TH SarabunPSK" w:hint="cs"/>
          <w:sz w:val="32"/>
          <w:szCs w:val="32"/>
          <w:cs/>
        </w:rPr>
        <w:t>พริกขี้หนูเขียว/แดง</w:t>
      </w:r>
    </w:p>
    <w:p w14:paraId="39C37315" w14:textId="15A2C34F" w:rsidR="004A6F8E" w:rsidRPr="004A6F8E" w:rsidRDefault="004A6F8E" w:rsidP="00642323">
      <w:pPr>
        <w:pStyle w:val="ListParagraph"/>
        <w:numPr>
          <w:ilvl w:val="0"/>
          <w:numId w:val="8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A6F8E">
        <w:rPr>
          <w:rFonts w:ascii="TH SarabunPSK" w:eastAsia="Times New Roman" w:hAnsi="TH SarabunPSK" w:cs="TH SarabunPSK" w:hint="cs"/>
          <w:sz w:val="32"/>
          <w:szCs w:val="32"/>
          <w:cs/>
        </w:rPr>
        <w:t>น้ำปลา</w:t>
      </w:r>
    </w:p>
    <w:p w14:paraId="34F4453D" w14:textId="77777777" w:rsidR="004175F4" w:rsidRDefault="004175F4" w:rsidP="004175F4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A11131F" w14:textId="77777777" w:rsidR="004175F4" w:rsidRPr="00441E3D" w:rsidRDefault="004175F4" w:rsidP="004175F4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1C175D90" w14:textId="4A337E52" w:rsidR="004175F4" w:rsidRPr="00983404" w:rsidRDefault="004175F4" w:rsidP="004175F4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83404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83404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83404">
        <w:rPr>
          <w:rFonts w:ascii="TH SarabunPSK" w:eastAsia="Times New Roman" w:hAnsi="TH SarabunPSK" w:cs="TH SarabunPSK" w:hint="cs"/>
          <w:sz w:val="32"/>
          <w:szCs w:val="32"/>
          <w:cs/>
        </w:rPr>
        <w:t>แก้</w:t>
      </w:r>
      <w:r w:rsidR="00983404" w:rsidRPr="00983404">
        <w:rPr>
          <w:rFonts w:ascii="TH SarabunPSK" w:eastAsia="Times New Roman" w:hAnsi="TH SarabunPSK" w:cs="TH SarabunPSK" w:hint="cs"/>
          <w:sz w:val="32"/>
          <w:szCs w:val="32"/>
          <w:cs/>
        </w:rPr>
        <w:t>วิงเวียนศีรษะ</w:t>
      </w:r>
      <w:r w:rsidRPr="0098340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983404" w:rsidRPr="0098340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ขับลม บรรเทาหวัด ลดคอเลสเตอรอล ลดอาการแน่นท้อง </w:t>
      </w:r>
      <w:r w:rsidRPr="0098340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เป็นยาระบาย </w:t>
      </w:r>
    </w:p>
    <w:p w14:paraId="476D13DC" w14:textId="77777777" w:rsidR="004175F4" w:rsidRDefault="004175F4" w:rsidP="004175F4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E9FC1C1" w14:textId="77777777" w:rsidR="004175F4" w:rsidRPr="00441E3D" w:rsidRDefault="004175F4" w:rsidP="004175F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11D8D2FF" w14:textId="275F144E" w:rsidR="004175F4" w:rsidRPr="00AE41E7" w:rsidRDefault="004A6F8E" w:rsidP="00642323">
      <w:pPr>
        <w:pStyle w:val="ListParagraph"/>
        <w:numPr>
          <w:ilvl w:val="0"/>
          <w:numId w:val="8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E41E7">
        <w:rPr>
          <w:rFonts w:ascii="TH SarabunPSK" w:eastAsia="Times New Roman" w:hAnsi="TH SarabunPSK" w:cs="TH SarabunPSK" w:hint="cs"/>
          <w:sz w:val="32"/>
          <w:szCs w:val="32"/>
          <w:cs/>
        </w:rPr>
        <w:t>กุ้งหวาน</w:t>
      </w:r>
      <w:r w:rsidR="004175F4" w:rsidRPr="00AE41E7">
        <w:rPr>
          <w:rFonts w:ascii="TH SarabunPSK" w:eastAsia="Times New Roman" w:hAnsi="TH SarabunPSK" w:cs="TH SarabunPSK"/>
          <w:sz w:val="32"/>
          <w:szCs w:val="32"/>
          <w:cs/>
        </w:rPr>
        <w:t>ต้ม</w:t>
      </w:r>
      <w:r w:rsidRPr="00AE41E7">
        <w:rPr>
          <w:rFonts w:ascii="TH SarabunPSK" w:eastAsia="Times New Roman" w:hAnsi="TH SarabunPSK" w:cs="TH SarabunPSK" w:hint="cs"/>
          <w:sz w:val="32"/>
          <w:szCs w:val="32"/>
          <w:cs/>
        </w:rPr>
        <w:t>กับน้ำตาลทรายแดง กระเทียม หอมแดง เคี่ยวพอออกรสหวาน แห้ง แล้วยกลง</w:t>
      </w:r>
    </w:p>
    <w:p w14:paraId="462337DC" w14:textId="19565CB9" w:rsidR="004175F4" w:rsidRPr="00AE41E7" w:rsidRDefault="004A6F8E" w:rsidP="00642323">
      <w:pPr>
        <w:pStyle w:val="ListParagraph"/>
        <w:numPr>
          <w:ilvl w:val="0"/>
          <w:numId w:val="8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E41E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ตะไคร้หั่นฝอย ขิงสดหั่นเต๋า หอมแดงซอย </w:t>
      </w:r>
      <w:r w:rsidR="00AE41E7" w:rsidRPr="00AE41E7">
        <w:rPr>
          <w:rFonts w:ascii="TH SarabunPSK" w:eastAsia="Times New Roman" w:hAnsi="TH SarabunPSK" w:cs="TH SarabunPSK" w:hint="cs"/>
          <w:sz w:val="32"/>
          <w:szCs w:val="32"/>
          <w:cs/>
        </w:rPr>
        <w:t>กระชายหั่นเต๋า มะนาวหั่นเต๋า พริกขี้หนูเขียว/แดง</w:t>
      </w:r>
      <w:r w:rsidR="00AE41E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(เพื่อความสวยงาม)</w:t>
      </w:r>
    </w:p>
    <w:p w14:paraId="5022C7BD" w14:textId="48F7AB96" w:rsidR="004175F4" w:rsidRPr="00AE41E7" w:rsidRDefault="00AE41E7" w:rsidP="00642323">
      <w:pPr>
        <w:pStyle w:val="ListParagraph"/>
        <w:numPr>
          <w:ilvl w:val="0"/>
          <w:numId w:val="8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E41E7">
        <w:rPr>
          <w:rFonts w:ascii="TH SarabunPSK" w:eastAsia="Times New Roman" w:hAnsi="TH SarabunPSK" w:cs="TH SarabunPSK" w:hint="cs"/>
          <w:sz w:val="32"/>
          <w:szCs w:val="32"/>
          <w:cs/>
        </w:rPr>
        <w:t>ทำน้ำยำ โดยน้ำมะนาว น้ำปลา ชิมรส ใส่กุ้งหวานแล้วตามด้วยเครื่องปรุงลงไปคลุก</w:t>
      </w:r>
    </w:p>
    <w:p w14:paraId="61558F2D" w14:textId="1AFBE60D" w:rsidR="004175F4" w:rsidRPr="00AE41E7" w:rsidRDefault="004175F4" w:rsidP="00642323">
      <w:pPr>
        <w:pStyle w:val="ListParagraph"/>
        <w:numPr>
          <w:ilvl w:val="0"/>
          <w:numId w:val="8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AE41E7">
        <w:rPr>
          <w:rFonts w:ascii="TH SarabunPSK" w:eastAsia="Times New Roman" w:hAnsi="TH SarabunPSK" w:cs="TH SarabunPSK" w:hint="cs"/>
          <w:sz w:val="32"/>
          <w:szCs w:val="32"/>
          <w:cs/>
        </w:rPr>
        <w:t>รับประทาน</w:t>
      </w:r>
      <w:r w:rsidR="00AE41E7" w:rsidRPr="00AE41E7">
        <w:rPr>
          <w:rFonts w:ascii="TH SarabunPSK" w:eastAsia="Times New Roman" w:hAnsi="TH SarabunPSK" w:cs="TH SarabunPSK" w:hint="cs"/>
          <w:sz w:val="32"/>
          <w:szCs w:val="32"/>
          <w:cs/>
        </w:rPr>
        <w:t>โดยห่อด้วยใบชะพลู</w:t>
      </w:r>
    </w:p>
    <w:p w14:paraId="2A62924E" w14:textId="3D59C167" w:rsidR="004175F4" w:rsidRDefault="004175F4" w:rsidP="004175F4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29395D3" w14:textId="331CE8AE" w:rsidR="004175F4" w:rsidRPr="00441E3D" w:rsidRDefault="004175F4" w:rsidP="004175F4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  <w:r w:rsidRPr="00702220">
        <w:rPr>
          <w:noProof/>
        </w:rPr>
        <w:t xml:space="preserve"> </w:t>
      </w:r>
    </w:p>
    <w:p w14:paraId="12E7912D" w14:textId="13CE3733" w:rsidR="004175F4" w:rsidRDefault="004175F4" w:rsidP="004175F4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DA6FE3" w:rsidRPr="00DA6FE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นางอุบล เหมือนทอง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เรินพี่โย </w:t>
      </w:r>
      <w:r w:rsidRPr="00CA2CE6">
        <w:rPr>
          <w:rFonts w:ascii="TH SarabunPSK" w:eastAsia="Times New Roman" w:hAnsi="TH SarabunPSK" w:cs="TH SarabunPSK"/>
          <w:sz w:val="32"/>
          <w:szCs w:val="32"/>
          <w:cs/>
        </w:rPr>
        <w:t>คลองแดน</w:t>
      </w:r>
    </w:p>
    <w:p w14:paraId="63080B5B" w14:textId="66EC0040" w:rsidR="005C3DD2" w:rsidRDefault="004A6F8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702220">
        <w:rPr>
          <w:noProof/>
        </w:rPr>
        <w:drawing>
          <wp:anchor distT="0" distB="0" distL="114300" distR="114300" simplePos="0" relativeHeight="251670016" behindDoc="1" locked="0" layoutInCell="1" allowOverlap="1" wp14:anchorId="723421AD" wp14:editId="3E28ACAF">
            <wp:simplePos x="0" y="0"/>
            <wp:positionH relativeFrom="page">
              <wp:posOffset>1360805</wp:posOffset>
            </wp:positionH>
            <wp:positionV relativeFrom="page">
              <wp:posOffset>6761642</wp:posOffset>
            </wp:positionV>
            <wp:extent cx="4829095" cy="3176610"/>
            <wp:effectExtent l="0" t="0" r="0" b="508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9095" cy="3176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3DD2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30C28305" w14:textId="1BC7EE71" w:rsidR="00B82554" w:rsidRPr="005C3DD2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C3DD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8.</w:t>
      </w:r>
      <w:r w:rsidRPr="0029377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น้ำพริก</w:t>
      </w:r>
      <w:r w:rsidR="004175F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กะปิ</w:t>
      </w:r>
      <w:r w:rsidRPr="0029377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ผักสดแถวบ้าน</w:t>
      </w:r>
      <w:r w:rsidRPr="005C3DD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673D3E">
        <w:rPr>
          <w:rFonts w:ascii="TH SarabunPSK" w:eastAsia="Times New Roman" w:hAnsi="TH SarabunPSK" w:cs="TH SarabunPSK" w:hint="cs"/>
          <w:sz w:val="32"/>
          <w:szCs w:val="32"/>
          <w:cs/>
        </w:rPr>
        <w:t>(</w:t>
      </w:r>
      <w:r w:rsidRPr="00673D3E">
        <w:rPr>
          <w:rFonts w:ascii="TH SarabunPSK" w:eastAsia="Times New Roman" w:hAnsi="TH SarabunPSK" w:cs="TH SarabunPSK"/>
          <w:sz w:val="32"/>
          <w:szCs w:val="32"/>
          <w:cs/>
        </w:rPr>
        <w:t>ผักบุ้งลวก ยอดม</w:t>
      </w:r>
      <w:proofErr w:type="spellStart"/>
      <w:r w:rsidRPr="00673D3E">
        <w:rPr>
          <w:rFonts w:ascii="TH SarabunPSK" w:eastAsia="Times New Roman" w:hAnsi="TH SarabunPSK" w:cs="TH SarabunPSK"/>
          <w:sz w:val="32"/>
          <w:szCs w:val="32"/>
          <w:cs/>
        </w:rPr>
        <w:t>่าว</w:t>
      </w:r>
      <w:proofErr w:type="spellEnd"/>
      <w:r w:rsidRPr="00673D3E">
        <w:rPr>
          <w:rFonts w:ascii="TH SarabunPSK" w:eastAsia="Times New Roman" w:hAnsi="TH SarabunPSK" w:cs="TH SarabunPSK"/>
          <w:sz w:val="32"/>
          <w:szCs w:val="32"/>
          <w:cs/>
        </w:rPr>
        <w:t xml:space="preserve"> ถั่วฝักยาว ถั่วพู</w:t>
      </w:r>
      <w:r w:rsidRPr="00673D3E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</w:p>
    <w:p w14:paraId="34A8482D" w14:textId="1F450355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6E5B4F3" w14:textId="359D83C2" w:rsidR="005C3DD2" w:rsidRPr="00441E3D" w:rsidRDefault="004A1B3F" w:rsidP="005C3DD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702220">
        <w:rPr>
          <w:noProof/>
        </w:rPr>
        <w:drawing>
          <wp:anchor distT="0" distB="0" distL="114300" distR="114300" simplePos="0" relativeHeight="251641344" behindDoc="1" locked="0" layoutInCell="1" allowOverlap="1" wp14:anchorId="5329BAEE" wp14:editId="39758320">
            <wp:simplePos x="0" y="0"/>
            <wp:positionH relativeFrom="page">
              <wp:posOffset>3779520</wp:posOffset>
            </wp:positionH>
            <wp:positionV relativeFrom="page">
              <wp:posOffset>1226820</wp:posOffset>
            </wp:positionV>
            <wp:extent cx="2699385" cy="1857375"/>
            <wp:effectExtent l="0" t="0" r="5715" b="952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3DD2"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255B9683" w14:textId="201640F1" w:rsidR="005C3DD2" w:rsidRDefault="005C3DD2" w:rsidP="00642323">
      <w:pPr>
        <w:pStyle w:val="ListParagraph"/>
        <w:numPr>
          <w:ilvl w:val="0"/>
          <w:numId w:val="5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พริกขี้หนูสด</w:t>
      </w:r>
    </w:p>
    <w:p w14:paraId="45A9D6F6" w14:textId="403180A0" w:rsidR="005C3DD2" w:rsidRDefault="005C3DD2" w:rsidP="00642323">
      <w:pPr>
        <w:pStyle w:val="ListParagraph"/>
        <w:numPr>
          <w:ilvl w:val="0"/>
          <w:numId w:val="5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กะปิ</w:t>
      </w:r>
      <w:r w:rsidR="00AE41E7">
        <w:rPr>
          <w:rFonts w:ascii="TH SarabunPSK" w:eastAsia="Times New Roman" w:hAnsi="TH SarabunPSK" w:cs="TH SarabunPSK" w:hint="cs"/>
          <w:sz w:val="32"/>
          <w:szCs w:val="32"/>
          <w:cs/>
        </w:rPr>
        <w:t>กุ้ง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ย่าง</w:t>
      </w:r>
    </w:p>
    <w:p w14:paraId="1FA87E20" w14:textId="3B7393C1" w:rsidR="005C3DD2" w:rsidRDefault="005C3DD2" w:rsidP="00642323">
      <w:pPr>
        <w:pStyle w:val="ListParagraph"/>
        <w:numPr>
          <w:ilvl w:val="0"/>
          <w:numId w:val="5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น้ำตาล</w:t>
      </w:r>
      <w:r w:rsidR="00AE41E7">
        <w:rPr>
          <w:rFonts w:ascii="TH SarabunPSK" w:eastAsia="Times New Roman" w:hAnsi="TH SarabunPSK" w:cs="TH SarabunPSK" w:hint="cs"/>
          <w:sz w:val="32"/>
          <w:szCs w:val="32"/>
          <w:cs/>
        </w:rPr>
        <w:t>ทราย</w:t>
      </w:r>
    </w:p>
    <w:p w14:paraId="1DFB548A" w14:textId="46205FA7" w:rsidR="005C3DD2" w:rsidRDefault="005C3DD2" w:rsidP="00642323">
      <w:pPr>
        <w:pStyle w:val="ListParagraph"/>
        <w:numPr>
          <w:ilvl w:val="0"/>
          <w:numId w:val="5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กระเทียม</w:t>
      </w:r>
    </w:p>
    <w:p w14:paraId="6302683A" w14:textId="5C8DA9BF" w:rsidR="00AE41E7" w:rsidRDefault="00AE41E7" w:rsidP="00642323">
      <w:pPr>
        <w:pStyle w:val="ListParagraph"/>
        <w:numPr>
          <w:ilvl w:val="0"/>
          <w:numId w:val="5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น้ำปลา</w:t>
      </w:r>
    </w:p>
    <w:p w14:paraId="2F3135C4" w14:textId="77777777" w:rsidR="005C3DD2" w:rsidRPr="00B22AD5" w:rsidRDefault="005C3DD2" w:rsidP="00642323">
      <w:pPr>
        <w:pStyle w:val="ListParagraph"/>
        <w:numPr>
          <w:ilvl w:val="0"/>
          <w:numId w:val="5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น้ำมะนาว</w:t>
      </w:r>
    </w:p>
    <w:p w14:paraId="0DE86EE2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8F27CF0" w14:textId="77777777" w:rsidR="005C3DD2" w:rsidRPr="00441E3D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79AFDCCC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bookmarkStart w:id="3" w:name="_Hlk6395289"/>
      <w:r>
        <w:rPr>
          <w:rFonts w:ascii="TH SarabunPSK" w:eastAsia="Times New Roman" w:hAnsi="TH SarabunPSK" w:cs="TH SarabunPSK" w:hint="cs"/>
          <w:sz w:val="32"/>
          <w:szCs w:val="32"/>
          <w:cs/>
        </w:rPr>
        <w:t>ป้องกันโรคโลหิตจาง บำรุงกระดูกและฟันให้แข็งแรง เจริญอาหาร ขับลม กระตุ้นการทำงานของลำไส้ แก้หวัด แก้ภูมิแพ้ ต่อต้านมะเร็งและโรคหัวใจ ลดความดันโลหิต แก้ไอ ขับเสมหะ</w:t>
      </w:r>
      <w:bookmarkEnd w:id="3"/>
    </w:p>
    <w:p w14:paraId="6AB6879A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77D04C5" w14:textId="77777777" w:rsidR="005C3DD2" w:rsidRPr="00441E3D" w:rsidRDefault="005C3DD2" w:rsidP="005C3DD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122CF401" w14:textId="17D9E46E" w:rsidR="005C3DD2" w:rsidRDefault="00AE41E7" w:rsidP="00642323">
      <w:pPr>
        <w:pStyle w:val="ListParagraph"/>
        <w:numPr>
          <w:ilvl w:val="0"/>
          <w:numId w:val="5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ใส่พริกขี้หนู กะปิกุ้ง</w:t>
      </w:r>
      <w:r w:rsidR="004A1B3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ย่าง น้ำตาลทราย กระเทียม </w:t>
      </w:r>
      <w:r w:rsidR="005C3DD2">
        <w:rPr>
          <w:rFonts w:ascii="TH SarabunPSK" w:eastAsia="Times New Roman" w:hAnsi="TH SarabunPSK" w:cs="TH SarabunPSK" w:hint="cs"/>
          <w:sz w:val="32"/>
          <w:szCs w:val="32"/>
          <w:cs/>
        </w:rPr>
        <w:t>ใส่ครก ตำละเอียด</w:t>
      </w:r>
      <w:r w:rsidR="004A1B3F">
        <w:rPr>
          <w:rFonts w:ascii="TH SarabunPSK" w:eastAsia="Times New Roman" w:hAnsi="TH SarabunPSK" w:cs="TH SarabunPSK" w:hint="cs"/>
          <w:sz w:val="32"/>
          <w:szCs w:val="32"/>
          <w:cs/>
        </w:rPr>
        <w:t>ให้เข้ากัน</w:t>
      </w:r>
    </w:p>
    <w:p w14:paraId="61997658" w14:textId="59556327" w:rsidR="005C3DD2" w:rsidRDefault="005C3DD2" w:rsidP="00642323">
      <w:pPr>
        <w:pStyle w:val="ListParagraph"/>
        <w:numPr>
          <w:ilvl w:val="0"/>
          <w:numId w:val="5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ตามด้วย</w:t>
      </w:r>
      <w:r w:rsidR="004A1B3F">
        <w:rPr>
          <w:rFonts w:ascii="TH SarabunPSK" w:eastAsia="Times New Roman" w:hAnsi="TH SarabunPSK" w:cs="TH SarabunPSK" w:hint="cs"/>
          <w:sz w:val="32"/>
          <w:szCs w:val="32"/>
          <w:cs/>
        </w:rPr>
        <w:t>น้ำปลา มะนาว คลุกลงไปให้เข้ากัน</w:t>
      </w:r>
    </w:p>
    <w:p w14:paraId="575DFFB5" w14:textId="21D82DA2" w:rsidR="005C3DD2" w:rsidRDefault="004A1B3F" w:rsidP="00642323">
      <w:pPr>
        <w:pStyle w:val="ListParagraph"/>
        <w:numPr>
          <w:ilvl w:val="0"/>
          <w:numId w:val="5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ชิมรส ตักใส่ถ้วย</w:t>
      </w:r>
    </w:p>
    <w:p w14:paraId="2AE25486" w14:textId="0F288DE4" w:rsidR="005C3DD2" w:rsidRPr="00B22AD5" w:rsidRDefault="005C3DD2" w:rsidP="00642323">
      <w:pPr>
        <w:pStyle w:val="ListParagraph"/>
        <w:numPr>
          <w:ilvl w:val="0"/>
          <w:numId w:val="5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เสิร์ฟกับผักเหนาะและข้าวสวยร้อนๆ</w:t>
      </w:r>
    </w:p>
    <w:p w14:paraId="47D16B53" w14:textId="77777777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80F3667" w14:textId="7CA36263" w:rsidR="005C3DD2" w:rsidRPr="00441E3D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0AA6F2CD" w14:textId="6816ACED" w:rsidR="005C3DD2" w:rsidRDefault="005C3DD2" w:rsidP="005C3DD2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AE41E7" w:rsidRPr="00AE41E7">
        <w:rPr>
          <w:rFonts w:ascii="TH SarabunPSK" w:eastAsia="Times New Roman" w:hAnsi="TH SarabunPSK" w:cs="TH SarabunPSK" w:hint="cs"/>
          <w:sz w:val="32"/>
          <w:szCs w:val="32"/>
          <w:cs/>
        </w:rPr>
        <w:t>นาง</w:t>
      </w:r>
      <w:r w:rsidR="00AE41E7">
        <w:rPr>
          <w:rFonts w:ascii="TH SarabunPSK" w:eastAsia="Times New Roman" w:hAnsi="TH SarabunPSK" w:cs="TH SarabunPSK" w:hint="cs"/>
          <w:sz w:val="32"/>
          <w:szCs w:val="32"/>
          <w:cs/>
        </w:rPr>
        <w:t>สาวพิมพกานต์</w:t>
      </w:r>
      <w:r w:rsidR="00AE41E7" w:rsidRPr="00AE41E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เหมือนทอง </w:t>
      </w:r>
      <w:r w:rsidRPr="00B22AD5">
        <w:rPr>
          <w:rFonts w:ascii="TH SarabunPSK" w:eastAsia="Times New Roman" w:hAnsi="TH SarabunPSK" w:cs="TH SarabunPSK"/>
          <w:sz w:val="32"/>
          <w:szCs w:val="32"/>
          <w:cs/>
        </w:rPr>
        <w:t>เรินพี่โย คลองแดน</w:t>
      </w:r>
      <w:r w:rsidR="00702220" w:rsidRPr="00702220">
        <w:rPr>
          <w:noProof/>
        </w:rPr>
        <w:t xml:space="preserve"> </w:t>
      </w:r>
    </w:p>
    <w:p w14:paraId="2808EC42" w14:textId="134F28EC" w:rsidR="005C3DD2" w:rsidRDefault="004A1B3F" w:rsidP="00493D1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702220">
        <w:rPr>
          <w:noProof/>
        </w:rPr>
        <w:drawing>
          <wp:anchor distT="0" distB="0" distL="114300" distR="114300" simplePos="0" relativeHeight="251659776" behindDoc="1" locked="0" layoutInCell="1" allowOverlap="1" wp14:anchorId="17C32723" wp14:editId="6C343C63">
            <wp:simplePos x="0" y="0"/>
            <wp:positionH relativeFrom="page">
              <wp:posOffset>1098550</wp:posOffset>
            </wp:positionH>
            <wp:positionV relativeFrom="page">
              <wp:posOffset>6358890</wp:posOffset>
            </wp:positionV>
            <wp:extent cx="5400675" cy="3594735"/>
            <wp:effectExtent l="0" t="0" r="9525" b="571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594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3DD2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13B274EA" w14:textId="0DB65C8B" w:rsidR="00B82554" w:rsidRPr="00EA4BE0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EA4BE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รายการขนมหวาน</w:t>
      </w:r>
    </w:p>
    <w:p w14:paraId="7F12F297" w14:textId="77777777" w:rsidR="00B82554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03BEE07" w14:textId="113AC438" w:rsidR="00B82554" w:rsidRPr="00EA4BE0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EA4BE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1. </w:t>
      </w:r>
      <w:r w:rsidRPr="00EA4B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หนมด้วง</w:t>
      </w:r>
    </w:p>
    <w:p w14:paraId="343CA6E8" w14:textId="77777777" w:rsidR="00EA4BE0" w:rsidRDefault="00EA4BE0" w:rsidP="00EA4BE0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5DBECCC" w14:textId="110DEBCF" w:rsidR="00EA4BE0" w:rsidRPr="00441E3D" w:rsidRDefault="00C166FB" w:rsidP="00EA4BE0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166FB">
        <w:rPr>
          <w:noProof/>
        </w:rPr>
        <w:drawing>
          <wp:anchor distT="0" distB="0" distL="114300" distR="114300" simplePos="0" relativeHeight="251676160" behindDoc="1" locked="0" layoutInCell="1" allowOverlap="1" wp14:anchorId="45F8CDEC" wp14:editId="2AFD9309">
            <wp:simplePos x="0" y="0"/>
            <wp:positionH relativeFrom="page">
              <wp:posOffset>3715385</wp:posOffset>
            </wp:positionH>
            <wp:positionV relativeFrom="page">
              <wp:posOffset>1752922</wp:posOffset>
            </wp:positionV>
            <wp:extent cx="2700000" cy="2371688"/>
            <wp:effectExtent l="0" t="0" r="5715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371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4BE0"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311811C5" w14:textId="55AB9E0B" w:rsidR="00EA4BE0" w:rsidRDefault="00EA4BE0" w:rsidP="00642323">
      <w:pPr>
        <w:pStyle w:val="ListParagraph"/>
        <w:numPr>
          <w:ilvl w:val="0"/>
          <w:numId w:val="6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แป้งข้าวเหนียว</w:t>
      </w:r>
      <w:r w:rsidR="00C9609A" w:rsidRPr="00C9609A">
        <w:rPr>
          <w:noProof/>
        </w:rPr>
        <w:t xml:space="preserve"> </w:t>
      </w:r>
    </w:p>
    <w:p w14:paraId="036E8D3C" w14:textId="21573FB1" w:rsidR="00EA4BE0" w:rsidRDefault="00EA4BE0" w:rsidP="00642323">
      <w:pPr>
        <w:pStyle w:val="ListParagraph"/>
        <w:numPr>
          <w:ilvl w:val="0"/>
          <w:numId w:val="6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แป้งข้าวเจ้า</w:t>
      </w:r>
    </w:p>
    <w:p w14:paraId="432CE208" w14:textId="082F4330" w:rsidR="00EA4BE0" w:rsidRDefault="00EA4BE0" w:rsidP="00642323">
      <w:pPr>
        <w:pStyle w:val="ListParagraph"/>
        <w:numPr>
          <w:ilvl w:val="0"/>
          <w:numId w:val="6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ไข่ไก่</w:t>
      </w:r>
      <w:r w:rsidR="003A1274">
        <w:rPr>
          <w:rFonts w:ascii="TH SarabunPSK" w:eastAsia="Times New Roman" w:hAnsi="TH SarabunPSK" w:cs="TH SarabunPSK" w:hint="cs"/>
          <w:sz w:val="32"/>
          <w:szCs w:val="32"/>
          <w:cs/>
        </w:rPr>
        <w:t>/ไข่เป็ด</w:t>
      </w:r>
    </w:p>
    <w:p w14:paraId="2BE81F54" w14:textId="77777777" w:rsidR="00EA4BE0" w:rsidRDefault="00EA4BE0" w:rsidP="00642323">
      <w:pPr>
        <w:pStyle w:val="ListParagraph"/>
        <w:numPr>
          <w:ilvl w:val="0"/>
          <w:numId w:val="6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เกลือป่น</w:t>
      </w:r>
    </w:p>
    <w:p w14:paraId="0306ABDE" w14:textId="1A415C74" w:rsidR="00EA4BE0" w:rsidRDefault="00EA4BE0" w:rsidP="00642323">
      <w:pPr>
        <w:pStyle w:val="ListParagraph"/>
        <w:numPr>
          <w:ilvl w:val="0"/>
          <w:numId w:val="6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มะพร้าวทึนทึกขูดขาว</w:t>
      </w:r>
    </w:p>
    <w:p w14:paraId="31FC08AA" w14:textId="10511136" w:rsidR="00EA4BE0" w:rsidRDefault="00EA4BE0" w:rsidP="00642323">
      <w:pPr>
        <w:pStyle w:val="ListParagraph"/>
        <w:numPr>
          <w:ilvl w:val="0"/>
          <w:numId w:val="6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น้ำเปล่า</w:t>
      </w:r>
    </w:p>
    <w:p w14:paraId="195F8359" w14:textId="18313B51" w:rsidR="003A1274" w:rsidRDefault="003A1274" w:rsidP="00642323">
      <w:pPr>
        <w:pStyle w:val="ListParagraph"/>
        <w:numPr>
          <w:ilvl w:val="0"/>
          <w:numId w:val="6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น้ำตาลทรายแดง</w:t>
      </w:r>
    </w:p>
    <w:p w14:paraId="33BD52B7" w14:textId="5BF3903D" w:rsidR="003A1274" w:rsidRDefault="003A1274" w:rsidP="00642323">
      <w:pPr>
        <w:pStyle w:val="ListParagraph"/>
        <w:numPr>
          <w:ilvl w:val="0"/>
          <w:numId w:val="6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น้ำตาลโตนด</w:t>
      </w:r>
    </w:p>
    <w:p w14:paraId="6F9F971A" w14:textId="25705B83" w:rsidR="00EA4BE0" w:rsidRPr="00B25646" w:rsidRDefault="00EA4BE0" w:rsidP="00642323">
      <w:pPr>
        <w:pStyle w:val="ListParagraph"/>
        <w:numPr>
          <w:ilvl w:val="0"/>
          <w:numId w:val="6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น้ำมันพืช</w:t>
      </w:r>
    </w:p>
    <w:p w14:paraId="5874B063" w14:textId="1F308B47" w:rsidR="00EA4BE0" w:rsidRDefault="00EA4BE0" w:rsidP="00EA4BE0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F9FAE32" w14:textId="026BF3E6" w:rsidR="00EA4BE0" w:rsidRPr="00441E3D" w:rsidRDefault="00EA4BE0" w:rsidP="00EA4BE0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7BEA5AAD" w14:textId="77777777" w:rsidR="00EA4BE0" w:rsidRDefault="00EA4BE0" w:rsidP="00EA4BE0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ไม่มีข้อมูล</w:t>
      </w:r>
    </w:p>
    <w:p w14:paraId="68A5869F" w14:textId="09AB2C50" w:rsidR="00EA4BE0" w:rsidRDefault="00EA4BE0" w:rsidP="00EA4BE0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12A71A2" w14:textId="79BD0959" w:rsidR="00EA4BE0" w:rsidRPr="00441E3D" w:rsidRDefault="00EA4BE0" w:rsidP="00EA4BE0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44560E98" w14:textId="427C88BB" w:rsidR="00EA4BE0" w:rsidRDefault="00EA4BE0" w:rsidP="00642323">
      <w:pPr>
        <w:pStyle w:val="ListParagraph"/>
        <w:numPr>
          <w:ilvl w:val="0"/>
          <w:numId w:val="6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นำแป้งทั้ง 2 ชนิดมาผสมกัน ตามด้วยน้ำ เกลือ ไข่ไก่</w:t>
      </w:r>
      <w:r w:rsidR="003A127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ไข่เป็ด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มะพร้าวขูด นวดผสมให้เข้ากัน</w:t>
      </w:r>
    </w:p>
    <w:p w14:paraId="347AC6A5" w14:textId="1DA6C475" w:rsidR="00EA4BE0" w:rsidRDefault="00EA4BE0" w:rsidP="00642323">
      <w:pPr>
        <w:pStyle w:val="ListParagraph"/>
        <w:numPr>
          <w:ilvl w:val="0"/>
          <w:numId w:val="6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นำแป้งที่ได้มาปั้นเป็นก้อนกลมรีให้เท่าๆ กัน นำไปทอดในน้ำมันร้อนจัด ใช้ตะหลิวพลิกกลับด้านให้สุกสีสวยเสมอกัน ตักขึ้นตะแกรงให้สะเด็ดน้ำมัน</w:t>
      </w:r>
    </w:p>
    <w:p w14:paraId="65237138" w14:textId="0AB9B81B" w:rsidR="00EA4BE0" w:rsidRDefault="00EA4BE0" w:rsidP="00642323">
      <w:pPr>
        <w:pStyle w:val="ListParagraph"/>
        <w:numPr>
          <w:ilvl w:val="0"/>
          <w:numId w:val="6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ทำน้ำตาลชุบโดยใส่น้ำตาล</w:t>
      </w:r>
      <w:r w:rsidR="003A1274">
        <w:rPr>
          <w:rFonts w:ascii="TH SarabunPSK" w:eastAsia="Times New Roman" w:hAnsi="TH SarabunPSK" w:cs="TH SarabunPSK" w:hint="cs"/>
          <w:sz w:val="32"/>
          <w:szCs w:val="32"/>
          <w:cs/>
        </w:rPr>
        <w:t>ทรายแดง</w:t>
      </w:r>
      <w:r w:rsidR="005D4076">
        <w:rPr>
          <w:rFonts w:ascii="TH SarabunPSK" w:eastAsia="Times New Roman" w:hAnsi="TH SarabunPSK" w:cs="TH SarabunPSK" w:hint="cs"/>
          <w:sz w:val="32"/>
          <w:szCs w:val="32"/>
          <w:cs/>
        </w:rPr>
        <w:t>และน้ำตาลโตนด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ลงในกระทะ</w:t>
      </w:r>
      <w:r w:rsidR="005D407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ตั้งไฟเคี่ยวให้น้ำตาลเป็นยวง กะว่าพอน้ำตาลเย็นจะตกทราย เสร็จแล้ว ยกลงจากไฟใส่ภาชนะ เอาขนมที่ทอดไว้ลงคลุกน้ำตาลที่เคี่ยวไว้</w:t>
      </w:r>
    </w:p>
    <w:p w14:paraId="1BBB63E9" w14:textId="702C474F" w:rsidR="00EA4BE0" w:rsidRDefault="00EA4BE0" w:rsidP="00642323">
      <w:pPr>
        <w:pStyle w:val="ListParagraph"/>
        <w:numPr>
          <w:ilvl w:val="0"/>
          <w:numId w:val="6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นำขนมที่ได้ไปชุบน้ำตาลแบบเร็วๆ ใช้ตะหลิวผัดไปมาให้น้ำตาลติดขนมทั่วทุกด้าน และขนาดน้ำตาลในขนมแต่ละลูกเสมอกัน</w:t>
      </w:r>
    </w:p>
    <w:p w14:paraId="7EF4B111" w14:textId="77777777" w:rsidR="00EA4BE0" w:rsidRPr="00B25646" w:rsidRDefault="00EA4BE0" w:rsidP="00642323">
      <w:pPr>
        <w:pStyle w:val="ListParagraph"/>
        <w:numPr>
          <w:ilvl w:val="0"/>
          <w:numId w:val="6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รอให้ขนมเย็นตัวลง นำไปรับประทานได้</w:t>
      </w:r>
    </w:p>
    <w:p w14:paraId="0C39C7B3" w14:textId="29D6D273" w:rsidR="00EA4BE0" w:rsidRDefault="00EA4BE0" w:rsidP="00EA4BE0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FAECE82" w14:textId="77777777" w:rsidR="00EA4BE0" w:rsidRPr="00441E3D" w:rsidRDefault="00EA4BE0" w:rsidP="00EA4BE0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103518B6" w14:textId="48BBBF67" w:rsidR="00EA4BE0" w:rsidRDefault="00EA4BE0" w:rsidP="00EA4BE0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5D407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นางสาวสุพิศ ชูประดิษฐ์ </w:t>
      </w:r>
      <w:r w:rsidRPr="007072BA">
        <w:rPr>
          <w:rFonts w:ascii="TH SarabunPSK" w:eastAsia="Times New Roman" w:hAnsi="TH SarabunPSK" w:cs="TH SarabunPSK"/>
          <w:sz w:val="32"/>
          <w:szCs w:val="32"/>
          <w:cs/>
        </w:rPr>
        <w:t>คลองแดน</w:t>
      </w:r>
    </w:p>
    <w:p w14:paraId="53D69941" w14:textId="77777777" w:rsidR="00EA4BE0" w:rsidRDefault="00EA4BE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40603E24" w14:textId="3DAA9302" w:rsidR="00B82554" w:rsidRPr="00EA4BE0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EA4BE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รายการเครื่องดื่ม</w:t>
      </w:r>
    </w:p>
    <w:p w14:paraId="124B065F" w14:textId="77777777" w:rsidR="00B82554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73CD507" w14:textId="24205EDC" w:rsidR="00B82554" w:rsidRPr="00EA4BE0" w:rsidRDefault="00B82554" w:rsidP="00B8255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EA4BE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1. </w:t>
      </w:r>
      <w:r w:rsidRPr="00EA4B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น้ำสมุนไพรกระเจี๊ยบพุท</w:t>
      </w:r>
      <w:r w:rsidRPr="00EA4BE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</w:t>
      </w:r>
      <w:r w:rsidRPr="00EA4BE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าจีน</w:t>
      </w:r>
    </w:p>
    <w:p w14:paraId="3B5C20CB" w14:textId="77777777" w:rsidR="00EA4BE0" w:rsidRDefault="00EA4BE0" w:rsidP="00EA4BE0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62E6A2" w14:textId="77777777" w:rsidR="00EA4BE0" w:rsidRPr="00441E3D" w:rsidRDefault="00EA4BE0" w:rsidP="00EA4BE0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6536BB5A" w14:textId="77777777" w:rsidR="00EA4BE0" w:rsidRPr="00F70B0D" w:rsidRDefault="00EA4BE0" w:rsidP="00642323">
      <w:pPr>
        <w:pStyle w:val="ListParagraph"/>
        <w:numPr>
          <w:ilvl w:val="0"/>
          <w:numId w:val="7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70B0D">
        <w:rPr>
          <w:rFonts w:ascii="TH SarabunPSK" w:eastAsia="Times New Roman" w:hAnsi="TH SarabunPSK" w:cs="TH SarabunPSK"/>
          <w:sz w:val="32"/>
          <w:szCs w:val="32"/>
          <w:cs/>
        </w:rPr>
        <w:t>กระเจี๊ยบแดง (สด)</w:t>
      </w:r>
    </w:p>
    <w:p w14:paraId="7FBE581D" w14:textId="77777777" w:rsidR="00EA4BE0" w:rsidRDefault="00EA4BE0" w:rsidP="00642323">
      <w:pPr>
        <w:pStyle w:val="ListParagraph"/>
        <w:numPr>
          <w:ilvl w:val="0"/>
          <w:numId w:val="7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70B0D">
        <w:rPr>
          <w:rFonts w:ascii="TH SarabunPSK" w:eastAsia="Times New Roman" w:hAnsi="TH SarabunPSK" w:cs="TH SarabunPSK"/>
          <w:sz w:val="32"/>
          <w:szCs w:val="32"/>
          <w:cs/>
        </w:rPr>
        <w:t>พุทราจีน (แห้ง)</w:t>
      </w:r>
    </w:p>
    <w:p w14:paraId="7DFCDF79" w14:textId="39CD28D5" w:rsidR="00EA4BE0" w:rsidRPr="00F70B0D" w:rsidRDefault="00EA4BE0" w:rsidP="00642323">
      <w:pPr>
        <w:pStyle w:val="ListParagraph"/>
        <w:numPr>
          <w:ilvl w:val="0"/>
          <w:numId w:val="7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70B0D">
        <w:rPr>
          <w:rFonts w:ascii="TH SarabunPSK" w:eastAsia="Times New Roman" w:hAnsi="TH SarabunPSK" w:cs="TH SarabunPSK"/>
          <w:sz w:val="32"/>
          <w:szCs w:val="32"/>
          <w:cs/>
        </w:rPr>
        <w:t>น้ำตาลทราย</w:t>
      </w:r>
      <w:r w:rsidR="005D4076">
        <w:rPr>
          <w:rFonts w:ascii="TH SarabunPSK" w:eastAsia="Times New Roman" w:hAnsi="TH SarabunPSK" w:cs="TH SarabunPSK" w:hint="cs"/>
          <w:sz w:val="32"/>
          <w:szCs w:val="32"/>
          <w:cs/>
        </w:rPr>
        <w:t>ขาว</w:t>
      </w:r>
    </w:p>
    <w:p w14:paraId="2B1BECAB" w14:textId="77777777" w:rsidR="00673D3E" w:rsidRDefault="00673D3E" w:rsidP="00EA4BE0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16114D" w14:textId="310F1817" w:rsidR="00EA4BE0" w:rsidRPr="00441E3D" w:rsidRDefault="00EA4BE0" w:rsidP="00EA4BE0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0EA2A9FE" w14:textId="77777777" w:rsidR="00EA4BE0" w:rsidRDefault="00EA4BE0" w:rsidP="00EA4BE0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แก้ความดันโลหิตสูง ลดไขมัน ขับปัสสาวะ ช่วยย่อยอาหาร บำรุงเลือด บำรุงสายตาและผิวพรรณ </w:t>
      </w:r>
    </w:p>
    <w:p w14:paraId="116021C9" w14:textId="77777777" w:rsidR="00EA4BE0" w:rsidRDefault="00EA4BE0" w:rsidP="00EA4BE0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FFCCB73" w14:textId="77777777" w:rsidR="00EA4BE0" w:rsidRPr="00441E3D" w:rsidRDefault="00EA4BE0" w:rsidP="00EA4BE0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1015D3CC" w14:textId="18D913E4" w:rsidR="00EA4BE0" w:rsidRPr="00D3588D" w:rsidRDefault="00EA4BE0" w:rsidP="00642323">
      <w:pPr>
        <w:pStyle w:val="ListParagraph"/>
        <w:numPr>
          <w:ilvl w:val="0"/>
          <w:numId w:val="7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3588D">
        <w:rPr>
          <w:rFonts w:ascii="TH SarabunPSK" w:eastAsia="Times New Roman" w:hAnsi="TH SarabunPSK" w:cs="TH SarabunPSK"/>
          <w:sz w:val="32"/>
          <w:szCs w:val="32"/>
          <w:cs/>
        </w:rPr>
        <w:t>ล้างกระเจี๊ยบให้สะอาด</w:t>
      </w:r>
      <w:r w:rsidR="005D407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D3588D">
        <w:rPr>
          <w:rFonts w:ascii="TH SarabunPSK" w:eastAsia="Times New Roman" w:hAnsi="TH SarabunPSK" w:cs="TH SarabunPSK"/>
          <w:sz w:val="32"/>
          <w:szCs w:val="32"/>
          <w:cs/>
        </w:rPr>
        <w:t>ใส่ลงหม้อ</w:t>
      </w:r>
      <w:r w:rsidR="005D4076">
        <w:rPr>
          <w:rFonts w:ascii="TH SarabunPSK" w:eastAsia="Times New Roman" w:hAnsi="TH SarabunPSK" w:cs="TH SarabunPSK" w:hint="cs"/>
          <w:sz w:val="32"/>
          <w:szCs w:val="32"/>
          <w:cs/>
        </w:rPr>
        <w:t>ต้ม</w:t>
      </w:r>
      <w:r w:rsidRPr="00D3588D">
        <w:rPr>
          <w:rFonts w:ascii="TH SarabunPSK" w:eastAsia="Times New Roman" w:hAnsi="TH SarabunPSK" w:cs="TH SarabunPSK"/>
          <w:sz w:val="32"/>
          <w:szCs w:val="32"/>
          <w:cs/>
        </w:rPr>
        <w:t>น้ำ</w:t>
      </w:r>
      <w:r w:rsidR="005D407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เคี่ยว และกรองกากทิ้ง</w:t>
      </w:r>
    </w:p>
    <w:p w14:paraId="7E6BA072" w14:textId="4DFEA4E6" w:rsidR="005D4076" w:rsidRDefault="005D4076" w:rsidP="00642323">
      <w:pPr>
        <w:pStyle w:val="ListParagraph"/>
        <w:numPr>
          <w:ilvl w:val="0"/>
          <w:numId w:val="7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เติมน้ำตาลทรายขาวลงในหม้อเคี่ยวกระเจี๊ยบ</w:t>
      </w:r>
    </w:p>
    <w:p w14:paraId="306AE47E" w14:textId="6E65A5EF" w:rsidR="00EA4BE0" w:rsidRDefault="00EA4BE0" w:rsidP="00642323">
      <w:pPr>
        <w:pStyle w:val="ListParagraph"/>
        <w:numPr>
          <w:ilvl w:val="0"/>
          <w:numId w:val="7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3588D">
        <w:rPr>
          <w:rFonts w:ascii="TH SarabunPSK" w:eastAsia="Times New Roman" w:hAnsi="TH SarabunPSK" w:cs="TH SarabunPSK"/>
          <w:sz w:val="32"/>
          <w:szCs w:val="32"/>
          <w:cs/>
        </w:rPr>
        <w:t>ล้างพุทราจีนให้สะอาด บีบให้แตกเอาเมล็ดออก แล้วใส่ลงไป</w:t>
      </w:r>
      <w:r w:rsidR="005D4076">
        <w:rPr>
          <w:rFonts w:ascii="TH SarabunPSK" w:eastAsia="Times New Roman" w:hAnsi="TH SarabunPSK" w:cs="TH SarabunPSK" w:hint="cs"/>
          <w:sz w:val="32"/>
          <w:szCs w:val="32"/>
          <w:cs/>
        </w:rPr>
        <w:t>ต้ม</w:t>
      </w:r>
      <w:r w:rsidR="00F9295A">
        <w:rPr>
          <w:rFonts w:ascii="TH SarabunPSK" w:eastAsia="Times New Roman" w:hAnsi="TH SarabunPSK" w:cs="TH SarabunPSK" w:hint="cs"/>
          <w:sz w:val="32"/>
          <w:szCs w:val="32"/>
          <w:cs/>
        </w:rPr>
        <w:t>อีกครั้ง</w:t>
      </w:r>
    </w:p>
    <w:p w14:paraId="36A86075" w14:textId="1A10810D" w:rsidR="00EA4BE0" w:rsidRDefault="00EA4BE0" w:rsidP="00642323">
      <w:pPr>
        <w:pStyle w:val="ListParagraph"/>
        <w:numPr>
          <w:ilvl w:val="0"/>
          <w:numId w:val="7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3588D">
        <w:rPr>
          <w:rFonts w:ascii="TH SarabunPSK" w:eastAsia="Times New Roman" w:hAnsi="TH SarabunPSK" w:cs="TH SarabunPSK"/>
          <w:sz w:val="32"/>
          <w:szCs w:val="32"/>
          <w:cs/>
        </w:rPr>
        <w:t xml:space="preserve">ทิ้งไว้สักครู่จึงยกลง ใช้ดื่มแทนน้ำ </w:t>
      </w:r>
      <w:r w:rsidR="00F9295A">
        <w:rPr>
          <w:rFonts w:ascii="TH SarabunPSK" w:eastAsia="Times New Roman" w:hAnsi="TH SarabunPSK" w:cs="TH SarabunPSK" w:hint="cs"/>
          <w:sz w:val="32"/>
          <w:szCs w:val="32"/>
          <w:cs/>
        </w:rPr>
        <w:t>ดื่มได้ทั้งร้อนและเย็น</w:t>
      </w:r>
    </w:p>
    <w:p w14:paraId="4EB4F34F" w14:textId="49DD2CEB" w:rsidR="00EA4BE0" w:rsidRDefault="00EA4BE0" w:rsidP="00EA4BE0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EE6EA0E" w14:textId="5C67F4C6" w:rsidR="00EA4BE0" w:rsidRPr="00441E3D" w:rsidRDefault="00EA4BE0" w:rsidP="00EA4BE0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4BADD215" w14:textId="1EA59655" w:rsidR="00EA4BE0" w:rsidRDefault="00EA4BE0" w:rsidP="00EA4BE0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F9295A" w:rsidRPr="00F9295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นางอุบล เหมือนทอง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เรินพี่โย </w:t>
      </w:r>
      <w:r w:rsidRPr="00D3588D">
        <w:rPr>
          <w:rFonts w:ascii="TH SarabunPSK" w:eastAsia="Times New Roman" w:hAnsi="TH SarabunPSK" w:cs="TH SarabunPSK"/>
          <w:sz w:val="32"/>
          <w:szCs w:val="32"/>
          <w:cs/>
        </w:rPr>
        <w:t>คลองแดน</w:t>
      </w:r>
      <w:r w:rsidR="00702220" w:rsidRPr="00702220">
        <w:rPr>
          <w:noProof/>
        </w:rPr>
        <w:t xml:space="preserve"> </w:t>
      </w:r>
    </w:p>
    <w:p w14:paraId="36309884" w14:textId="09AF13C6" w:rsidR="004175F4" w:rsidRDefault="004175F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702220">
        <w:rPr>
          <w:noProof/>
        </w:rPr>
        <w:drawing>
          <wp:anchor distT="0" distB="0" distL="114300" distR="114300" simplePos="0" relativeHeight="251639296" behindDoc="1" locked="0" layoutInCell="1" allowOverlap="1" wp14:anchorId="323673C7" wp14:editId="5CFE777E">
            <wp:simplePos x="0" y="0"/>
            <wp:positionH relativeFrom="page">
              <wp:posOffset>2425065</wp:posOffset>
            </wp:positionH>
            <wp:positionV relativeFrom="page">
              <wp:posOffset>6403975</wp:posOffset>
            </wp:positionV>
            <wp:extent cx="2700000" cy="3530769"/>
            <wp:effectExtent l="0" t="0" r="571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530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 w:type="page"/>
      </w:r>
    </w:p>
    <w:p w14:paraId="6191CE67" w14:textId="1848A6B8" w:rsidR="00B82554" w:rsidRPr="004175F4" w:rsidRDefault="004175F4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175F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2. น้ำชะพลู</w:t>
      </w:r>
    </w:p>
    <w:p w14:paraId="5C27A178" w14:textId="7B791EA3" w:rsidR="004175F4" w:rsidRDefault="004175F4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bookmarkEnd w:id="0"/>
    <w:p w14:paraId="4FE162AD" w14:textId="77777777" w:rsidR="004175F4" w:rsidRPr="00441E3D" w:rsidRDefault="004175F4" w:rsidP="004175F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14935C58" w14:textId="0BB2AAD7" w:rsidR="004175F4" w:rsidRPr="00F9295A" w:rsidRDefault="00F9295A" w:rsidP="00642323">
      <w:pPr>
        <w:pStyle w:val="ListParagraph"/>
        <w:numPr>
          <w:ilvl w:val="0"/>
          <w:numId w:val="7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9295A">
        <w:rPr>
          <w:rFonts w:ascii="TH SarabunPSK" w:eastAsia="Times New Roman" w:hAnsi="TH SarabunPSK" w:cs="TH SarabunPSK" w:hint="cs"/>
          <w:sz w:val="32"/>
          <w:szCs w:val="32"/>
          <w:cs/>
        </w:rPr>
        <w:t>ชะพลูทั้งใบและก้าน</w:t>
      </w:r>
      <w:r w:rsidR="004175F4" w:rsidRPr="00F9295A">
        <w:rPr>
          <w:rFonts w:ascii="TH SarabunPSK" w:eastAsia="Times New Roman" w:hAnsi="TH SarabunPSK" w:cs="TH SarabunPSK"/>
          <w:sz w:val="32"/>
          <w:szCs w:val="32"/>
          <w:cs/>
        </w:rPr>
        <w:t xml:space="preserve"> (สด)</w:t>
      </w:r>
    </w:p>
    <w:p w14:paraId="125D735B" w14:textId="3BC37B09" w:rsidR="004175F4" w:rsidRPr="00F9295A" w:rsidRDefault="00F9295A" w:rsidP="00642323">
      <w:pPr>
        <w:pStyle w:val="ListParagraph"/>
        <w:numPr>
          <w:ilvl w:val="0"/>
          <w:numId w:val="7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9295A">
        <w:rPr>
          <w:rFonts w:ascii="TH SarabunPSK" w:eastAsia="Times New Roman" w:hAnsi="TH SarabunPSK" w:cs="TH SarabunPSK" w:hint="cs"/>
          <w:sz w:val="32"/>
          <w:szCs w:val="32"/>
          <w:cs/>
        </w:rPr>
        <w:t>น้ำตาลทราย</w:t>
      </w:r>
    </w:p>
    <w:p w14:paraId="261F22DB" w14:textId="77777777" w:rsidR="004175F4" w:rsidRDefault="004175F4" w:rsidP="004175F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88F943" w14:textId="77777777" w:rsidR="004175F4" w:rsidRPr="00441E3D" w:rsidRDefault="004175F4" w:rsidP="004175F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08CF40AE" w14:textId="12FD2BB7" w:rsidR="004175F4" w:rsidRPr="00EB76BF" w:rsidRDefault="004175F4" w:rsidP="004175F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B76B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EB76BF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983404" w:rsidRPr="00EB76BF">
        <w:rPr>
          <w:rFonts w:ascii="TH SarabunPSK" w:eastAsia="Times New Roman" w:hAnsi="TH SarabunPSK" w:cs="TH SarabunPSK"/>
          <w:sz w:val="32"/>
          <w:szCs w:val="32"/>
          <w:cs/>
        </w:rPr>
        <w:t>ใบชะพลูมีสาร เบต้าแค</w:t>
      </w:r>
      <w:proofErr w:type="spellStart"/>
      <w:r w:rsidR="00983404" w:rsidRPr="00EB76BF">
        <w:rPr>
          <w:rFonts w:ascii="TH SarabunPSK" w:eastAsia="Times New Roman" w:hAnsi="TH SarabunPSK" w:cs="TH SarabunPSK"/>
          <w:sz w:val="32"/>
          <w:szCs w:val="32"/>
          <w:cs/>
        </w:rPr>
        <w:t>โร</w:t>
      </w:r>
      <w:proofErr w:type="spellEnd"/>
      <w:r w:rsidR="00983404" w:rsidRPr="00EB76BF">
        <w:rPr>
          <w:rFonts w:ascii="TH SarabunPSK" w:eastAsia="Times New Roman" w:hAnsi="TH SarabunPSK" w:cs="TH SarabunPSK"/>
          <w:sz w:val="32"/>
          <w:szCs w:val="32"/>
          <w:cs/>
        </w:rPr>
        <w:t>ทีน</w:t>
      </w:r>
      <w:r w:rsidR="00983404" w:rsidRPr="00EB76B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983404" w:rsidRPr="00EB76BF">
        <w:rPr>
          <w:rFonts w:ascii="TH SarabunPSK" w:eastAsia="Times New Roman" w:hAnsi="TH SarabunPSK" w:cs="TH SarabunPSK"/>
          <w:sz w:val="32"/>
          <w:szCs w:val="32"/>
          <w:cs/>
        </w:rPr>
        <w:t>บำรุงรักษาสายตา ช่วยในการมองเห็น</w:t>
      </w:r>
      <w:r w:rsidR="00983404" w:rsidRPr="00EB76B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983404" w:rsidRPr="00EB76BF">
        <w:rPr>
          <w:rFonts w:ascii="TH SarabunPSK" w:eastAsia="Times New Roman" w:hAnsi="TH SarabunPSK" w:cs="TH SarabunPSK"/>
          <w:sz w:val="32"/>
          <w:szCs w:val="32"/>
          <w:cs/>
        </w:rPr>
        <w:t>ช่วยต่อต้านอนุมูลอิสระ</w:t>
      </w:r>
      <w:r w:rsidR="00983404" w:rsidRPr="00EB76B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983404" w:rsidRPr="00EB76BF">
        <w:rPr>
          <w:rFonts w:ascii="TH SarabunPSK" w:eastAsia="Times New Roman" w:hAnsi="TH SarabunPSK" w:cs="TH SarabunPSK"/>
          <w:sz w:val="32"/>
          <w:szCs w:val="32"/>
          <w:cs/>
        </w:rPr>
        <w:t>ยับยั้งและชะลอการขยายตัวของเซลล์มะเร็ง</w:t>
      </w:r>
      <w:r w:rsidR="00983404" w:rsidRPr="00EB76B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983404" w:rsidRPr="00EB76BF">
        <w:rPr>
          <w:rFonts w:ascii="TH SarabunPSK" w:eastAsia="Times New Roman" w:hAnsi="TH SarabunPSK" w:cs="TH SarabunPSK"/>
          <w:sz w:val="32"/>
          <w:szCs w:val="32"/>
          <w:cs/>
        </w:rPr>
        <w:t>บำรุงกระดูกและฟัน ช่วยป้องกันโรคกระดูกพรุน</w:t>
      </w:r>
      <w:r w:rsidR="00EB76BF" w:rsidRPr="00EB76B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EB76BF" w:rsidRPr="00EB76BF">
        <w:rPr>
          <w:rFonts w:ascii="TH SarabunPSK" w:eastAsia="Times New Roman" w:hAnsi="TH SarabunPSK" w:cs="TH SarabunPSK"/>
          <w:sz w:val="32"/>
          <w:szCs w:val="32"/>
          <w:cs/>
        </w:rPr>
        <w:t>ช่วยรักษาโรคเบาหวาน</w:t>
      </w:r>
    </w:p>
    <w:p w14:paraId="11F115AD" w14:textId="77777777" w:rsidR="004175F4" w:rsidRDefault="004175F4" w:rsidP="004175F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8D945BE" w14:textId="77777777" w:rsidR="004175F4" w:rsidRPr="00F9295A" w:rsidRDefault="004175F4" w:rsidP="004175F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50D9ECF7" w14:textId="7BF40A4A" w:rsidR="00F9295A" w:rsidRPr="00F9295A" w:rsidRDefault="004175F4" w:rsidP="00642323">
      <w:pPr>
        <w:pStyle w:val="ListParagraph"/>
        <w:numPr>
          <w:ilvl w:val="0"/>
          <w:numId w:val="7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9295A">
        <w:rPr>
          <w:rFonts w:ascii="TH SarabunPSK" w:eastAsia="Times New Roman" w:hAnsi="TH SarabunPSK" w:cs="TH SarabunPSK"/>
          <w:sz w:val="32"/>
          <w:szCs w:val="32"/>
          <w:cs/>
        </w:rPr>
        <w:t>ล้าง</w:t>
      </w:r>
      <w:r w:rsidR="00F9295A" w:rsidRPr="00F9295A">
        <w:rPr>
          <w:rFonts w:ascii="TH SarabunPSK" w:eastAsia="Times New Roman" w:hAnsi="TH SarabunPSK" w:cs="TH SarabunPSK" w:hint="cs"/>
          <w:sz w:val="32"/>
          <w:szCs w:val="32"/>
          <w:cs/>
        </w:rPr>
        <w:t>ชะพลูทั้งใบและก้าน</w:t>
      </w:r>
      <w:r w:rsidRPr="00F9295A">
        <w:rPr>
          <w:rFonts w:ascii="TH SarabunPSK" w:eastAsia="Times New Roman" w:hAnsi="TH SarabunPSK" w:cs="TH SarabunPSK"/>
          <w:sz w:val="32"/>
          <w:szCs w:val="32"/>
          <w:cs/>
        </w:rPr>
        <w:t>ให้สะอาด</w:t>
      </w:r>
    </w:p>
    <w:p w14:paraId="72557731" w14:textId="0F1A705F" w:rsidR="004175F4" w:rsidRPr="00F9295A" w:rsidRDefault="00F9295A" w:rsidP="00642323">
      <w:pPr>
        <w:pStyle w:val="ListParagraph"/>
        <w:numPr>
          <w:ilvl w:val="0"/>
          <w:numId w:val="7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9295A">
        <w:rPr>
          <w:rFonts w:ascii="TH SarabunPSK" w:eastAsia="Times New Roman" w:hAnsi="TH SarabunPSK" w:cs="TH SarabunPSK" w:hint="cs"/>
          <w:sz w:val="32"/>
          <w:szCs w:val="32"/>
          <w:cs/>
        </w:rPr>
        <w:t>ต้มน้ำให้เดือด หั่นชะพลูลงไปเคี่ยวจนออกกลิ่น</w:t>
      </w:r>
    </w:p>
    <w:p w14:paraId="53CA8597" w14:textId="7D6D001C" w:rsidR="004175F4" w:rsidRPr="00F9295A" w:rsidRDefault="00F9295A" w:rsidP="00642323">
      <w:pPr>
        <w:pStyle w:val="ListParagraph"/>
        <w:numPr>
          <w:ilvl w:val="0"/>
          <w:numId w:val="7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9295A">
        <w:rPr>
          <w:rFonts w:ascii="TH SarabunPSK" w:eastAsia="Times New Roman" w:hAnsi="TH SarabunPSK" w:cs="TH SarabunPSK" w:hint="cs"/>
          <w:sz w:val="32"/>
          <w:szCs w:val="32"/>
          <w:cs/>
        </w:rPr>
        <w:t>เติมน้ำตาลทราย</w:t>
      </w:r>
      <w:r w:rsidR="004175F4" w:rsidRPr="00F9295A">
        <w:rPr>
          <w:rFonts w:ascii="TH SarabunPSK" w:eastAsia="Times New Roman" w:hAnsi="TH SarabunPSK" w:cs="TH SarabunPSK"/>
          <w:sz w:val="32"/>
          <w:szCs w:val="32"/>
          <w:cs/>
        </w:rPr>
        <w:t>ลงไป</w:t>
      </w:r>
    </w:p>
    <w:p w14:paraId="1B73D630" w14:textId="0B25748B" w:rsidR="004175F4" w:rsidRPr="00F9295A" w:rsidRDefault="00F9295A" w:rsidP="00642323">
      <w:pPr>
        <w:pStyle w:val="ListParagraph"/>
        <w:numPr>
          <w:ilvl w:val="0"/>
          <w:numId w:val="7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9295A">
        <w:rPr>
          <w:rFonts w:ascii="TH SarabunPSK" w:eastAsia="Times New Roman" w:hAnsi="TH SarabunPSK" w:cs="TH SarabunPSK" w:hint="cs"/>
          <w:sz w:val="32"/>
          <w:szCs w:val="32"/>
          <w:cs/>
        </w:rPr>
        <w:t>กรองเอาชะพลูออกจากน้ำ</w:t>
      </w:r>
    </w:p>
    <w:p w14:paraId="45ECAB3B" w14:textId="7509FD04" w:rsidR="004175F4" w:rsidRPr="00F9295A" w:rsidRDefault="004175F4" w:rsidP="00642323">
      <w:pPr>
        <w:pStyle w:val="ListParagraph"/>
        <w:numPr>
          <w:ilvl w:val="0"/>
          <w:numId w:val="7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9295A">
        <w:rPr>
          <w:rFonts w:ascii="TH SarabunPSK" w:eastAsia="Times New Roman" w:hAnsi="TH SarabunPSK" w:cs="TH SarabunPSK"/>
          <w:sz w:val="32"/>
          <w:szCs w:val="32"/>
          <w:cs/>
        </w:rPr>
        <w:t>ทิ้งไว้สักครู่จึงยกลง ใช้ดื่มแทนน้ำ ผสมน้ำแข็ง</w:t>
      </w:r>
    </w:p>
    <w:p w14:paraId="60052276" w14:textId="77777777" w:rsidR="004175F4" w:rsidRDefault="004175F4" w:rsidP="004175F4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00800AE" w14:textId="77777777" w:rsidR="004175F4" w:rsidRPr="00441E3D" w:rsidRDefault="004175F4" w:rsidP="004175F4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0E0ED7B3" w14:textId="1B3C752C" w:rsidR="004175F4" w:rsidRDefault="004175F4" w:rsidP="004175F4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F9295A" w:rsidRPr="00F9295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นางอุบล เหมือนทอง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เรินพี่โย </w:t>
      </w:r>
      <w:r w:rsidRPr="00D3588D">
        <w:rPr>
          <w:rFonts w:ascii="TH SarabunPSK" w:eastAsia="Times New Roman" w:hAnsi="TH SarabunPSK" w:cs="TH SarabunPSK"/>
          <w:sz w:val="32"/>
          <w:szCs w:val="32"/>
          <w:cs/>
        </w:rPr>
        <w:t>คลองแดน</w:t>
      </w:r>
      <w:r w:rsidRPr="00702220">
        <w:rPr>
          <w:noProof/>
        </w:rPr>
        <w:t xml:space="preserve"> </w:t>
      </w:r>
    </w:p>
    <w:p w14:paraId="50EDFB69" w14:textId="77777777" w:rsidR="00826942" w:rsidRDefault="0082694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48C6C1CE" w14:textId="7CE0A384" w:rsidR="0030521D" w:rsidRPr="00144945" w:rsidRDefault="0030521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14494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1.2 อำเภอกระแสสินธุ์ (บ้านเขาใน)</w:t>
      </w:r>
    </w:p>
    <w:p w14:paraId="18600ED8" w14:textId="77777777" w:rsidR="00144945" w:rsidRDefault="00144945" w:rsidP="00144945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4BE882E" w14:textId="4FD7910D" w:rsidR="00144945" w:rsidRDefault="00144945" w:rsidP="00144945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การต่อยอดวัฒนธรรมอาหารผ่านกิจกรรมการท่องเที่ยว</w:t>
      </w:r>
      <w:r w:rsidRPr="00144945">
        <w:rPr>
          <w:rFonts w:ascii="TH SarabunPSK" w:eastAsia="Times New Roman" w:hAnsi="TH SarabunPSK" w:cs="TH SarabunPSK" w:hint="cs"/>
          <w:sz w:val="32"/>
          <w:szCs w:val="32"/>
          <w:cs/>
        </w:rPr>
        <w:t>บ้านเขาใน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อำเภอ</w:t>
      </w:r>
      <w:r w:rsidRPr="00144945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กระแสสินธุ์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เป็นพื้นที่ตัวแทนของคาบสมุทรสทิงพระตอนกลาง ในวันที่ 25 พฤศจิกายน 2561 ประกอบด้วย</w:t>
      </w:r>
    </w:p>
    <w:p w14:paraId="7C7B38AE" w14:textId="77777777" w:rsidR="00144945" w:rsidRDefault="00144945" w:rsidP="00144945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E3A619A" w14:textId="575743CF" w:rsidR="00144945" w:rsidRDefault="00144945" w:rsidP="00144945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bookmarkStart w:id="4" w:name="_Hlk8316250"/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รายการอาหารคาว</w:t>
      </w:r>
      <w:r w:rsidR="00673D3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5 รายการ</w:t>
      </w:r>
    </w:p>
    <w:p w14:paraId="5689B0C5" w14:textId="518E9DB8" w:rsidR="0041231B" w:rsidRDefault="00144945" w:rsidP="0041231B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 w:hint="cs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="0041231B" w:rsidRPr="0041231B">
        <w:rPr>
          <w:rFonts w:ascii="TH SarabunPSK" w:eastAsia="Times New Roman" w:hAnsi="TH SarabunPSK" w:cs="TH SarabunPSK"/>
          <w:sz w:val="32"/>
          <w:szCs w:val="32"/>
          <w:cs/>
        </w:rPr>
        <w:t>แกงส้มปลาช่อนผัก</w:t>
      </w:r>
      <w:r w:rsidR="00EB76BF">
        <w:rPr>
          <w:rFonts w:ascii="TH SarabunPSK" w:eastAsia="Times New Roman" w:hAnsi="TH SarabunPSK" w:cs="TH SarabunPSK" w:hint="cs"/>
          <w:sz w:val="32"/>
          <w:szCs w:val="32"/>
          <w:cs/>
        </w:rPr>
        <w:t>ริ้น</w:t>
      </w:r>
    </w:p>
    <w:p w14:paraId="301F2C61" w14:textId="77777777" w:rsidR="0041231B" w:rsidRDefault="0041231B" w:rsidP="0041231B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Pr="0041231B">
        <w:rPr>
          <w:rFonts w:ascii="TH SarabunPSK" w:eastAsia="Times New Roman" w:hAnsi="TH SarabunPSK" w:cs="TH SarabunPSK"/>
          <w:sz w:val="32"/>
          <w:szCs w:val="32"/>
          <w:cs/>
        </w:rPr>
        <w:t>ต้มยำกุ้งน้ำใส</w:t>
      </w:r>
    </w:p>
    <w:p w14:paraId="19358654" w14:textId="77777777" w:rsidR="0041231B" w:rsidRDefault="0041231B" w:rsidP="0041231B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3.</w:t>
      </w:r>
      <w:r w:rsidRPr="0041231B">
        <w:rPr>
          <w:rFonts w:ascii="TH SarabunPSK" w:eastAsia="Times New Roman" w:hAnsi="TH SarabunPSK" w:cs="TH SarabunPSK"/>
          <w:sz w:val="32"/>
          <w:szCs w:val="32"/>
          <w:cs/>
        </w:rPr>
        <w:t xml:space="preserve"> แกงน้ำเคย</w:t>
      </w:r>
    </w:p>
    <w:p w14:paraId="6C7DFAAF" w14:textId="00FDF0FB" w:rsidR="0041231B" w:rsidRPr="0041231B" w:rsidRDefault="0041231B" w:rsidP="0041231B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4.</w:t>
      </w:r>
      <w:r w:rsidRPr="0041231B">
        <w:rPr>
          <w:rFonts w:ascii="TH SarabunPSK" w:eastAsia="Times New Roman" w:hAnsi="TH SarabunPSK" w:cs="TH SarabunPSK"/>
          <w:sz w:val="32"/>
          <w:szCs w:val="32"/>
          <w:cs/>
        </w:rPr>
        <w:t xml:space="preserve"> หนางบนไฟ</w:t>
      </w:r>
    </w:p>
    <w:p w14:paraId="1A2A7269" w14:textId="77777777" w:rsidR="0041231B" w:rsidRDefault="0041231B" w:rsidP="0041231B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1231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5.</w:t>
      </w:r>
      <w:r w:rsidRPr="0041231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41231B">
        <w:rPr>
          <w:rFonts w:ascii="TH SarabunPSK" w:eastAsia="Times New Roman" w:hAnsi="TH SarabunPSK" w:cs="TH SarabunPSK"/>
          <w:sz w:val="32"/>
          <w:szCs w:val="32"/>
          <w:cs/>
        </w:rPr>
        <w:t>ปลาช่อนแดดเดียวทอด</w:t>
      </w:r>
    </w:p>
    <w:p w14:paraId="5666580F" w14:textId="77777777" w:rsidR="00144945" w:rsidRDefault="00144945" w:rsidP="00144945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F4D2BAA" w14:textId="594E849E" w:rsidR="00144945" w:rsidRDefault="00144945" w:rsidP="00144945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รายการขนมหวาน</w:t>
      </w:r>
      <w:r w:rsidR="00673D3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3 รายการ</w:t>
      </w:r>
    </w:p>
    <w:p w14:paraId="6BC9898B" w14:textId="77777777" w:rsidR="00144945" w:rsidRDefault="00144945" w:rsidP="00144945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144945">
        <w:rPr>
          <w:rFonts w:ascii="TH SarabunPSK" w:eastAsia="Times New Roman" w:hAnsi="TH SarabunPSK" w:cs="TH SarabunPSK"/>
          <w:sz w:val="32"/>
          <w:szCs w:val="32"/>
          <w:cs/>
        </w:rPr>
        <w:t>หนมดู</w:t>
      </w:r>
    </w:p>
    <w:p w14:paraId="3E90E808" w14:textId="34BAFD42" w:rsidR="00144945" w:rsidRDefault="0041231B" w:rsidP="00144945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="00144945" w:rsidRPr="00144945">
        <w:rPr>
          <w:rFonts w:ascii="TH SarabunPSK" w:eastAsia="Times New Roman" w:hAnsi="TH SarabunPSK" w:cs="TH SarabunPSK"/>
          <w:sz w:val="32"/>
          <w:szCs w:val="32"/>
          <w:cs/>
        </w:rPr>
        <w:t>หนมลูก</w:t>
      </w:r>
      <w:proofErr w:type="spellStart"/>
      <w:r w:rsidR="00144945" w:rsidRPr="00144945">
        <w:rPr>
          <w:rFonts w:ascii="TH SarabunPSK" w:eastAsia="Times New Roman" w:hAnsi="TH SarabunPSK" w:cs="TH SarabunPSK"/>
          <w:sz w:val="32"/>
          <w:szCs w:val="32"/>
          <w:cs/>
        </w:rPr>
        <w:t>โหนด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น้ำ</w:t>
      </w:r>
      <w:r w:rsidR="00144945" w:rsidRPr="00144945">
        <w:rPr>
          <w:rFonts w:ascii="TH SarabunPSK" w:eastAsia="Times New Roman" w:hAnsi="TH SarabunPSK" w:cs="TH SarabunPSK"/>
          <w:sz w:val="32"/>
          <w:szCs w:val="32"/>
          <w:cs/>
        </w:rPr>
        <w:t>เทะสด</w:t>
      </w:r>
    </w:p>
    <w:p w14:paraId="0492973C" w14:textId="205B7785" w:rsidR="0041231B" w:rsidRDefault="0041231B" w:rsidP="00144945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3. กล้วยบวชชี</w:t>
      </w:r>
    </w:p>
    <w:bookmarkEnd w:id="4"/>
    <w:p w14:paraId="58225B7D" w14:textId="25D99C12" w:rsidR="00144945" w:rsidRDefault="00144945" w:rsidP="00144945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0DA0628" w14:textId="139AACCE" w:rsidR="00C6105C" w:rsidRDefault="00D75BB3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C6105C">
        <w:rPr>
          <w:rFonts w:ascii="TH SarabunPSK" w:eastAsia="Times New Roman" w:hAnsi="TH SarabunPSK" w:cs="TH SarabunPSK" w:hint="cs"/>
          <w:sz w:val="32"/>
          <w:szCs w:val="32"/>
          <w:cs/>
        </w:rPr>
        <w:t>รายการเครื่องดื่ม</w:t>
      </w:r>
      <w:r w:rsidR="00673D3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0D10B2">
        <w:rPr>
          <w:rFonts w:ascii="TH SarabunPSK" w:eastAsia="Times New Roman" w:hAnsi="TH SarabunPSK" w:cs="TH SarabunPSK" w:hint="cs"/>
          <w:sz w:val="32"/>
          <w:szCs w:val="32"/>
          <w:cs/>
        </w:rPr>
        <w:t>1</w:t>
      </w:r>
      <w:r w:rsidR="00673D3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รายการ</w:t>
      </w:r>
    </w:p>
    <w:p w14:paraId="5076F3D8" w14:textId="5B028DAB" w:rsidR="00AA5D2E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29377B">
        <w:rPr>
          <w:rFonts w:ascii="TH SarabunPSK" w:eastAsia="Times New Roman" w:hAnsi="TH SarabunPSK" w:cs="TH SarabunPSK"/>
          <w:sz w:val="32"/>
          <w:szCs w:val="32"/>
          <w:cs/>
        </w:rPr>
        <w:t>น้ำ</w:t>
      </w:r>
      <w:r w:rsidR="00D75BB3">
        <w:rPr>
          <w:rFonts w:ascii="TH SarabunPSK" w:eastAsia="Times New Roman" w:hAnsi="TH SarabunPSK" w:cs="TH SarabunPSK" w:hint="cs"/>
          <w:sz w:val="32"/>
          <w:szCs w:val="32"/>
          <w:cs/>
        </w:rPr>
        <w:t>มะพร้าว</w:t>
      </w:r>
    </w:p>
    <w:p w14:paraId="38E9DB9D" w14:textId="794F2877" w:rsidR="00AA5D2E" w:rsidRDefault="00AA5D2E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D6FC199" w14:textId="77777777" w:rsidR="00AA5D2E" w:rsidRDefault="00AA5D2E" w:rsidP="00AA5D2E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bookmarkStart w:id="5" w:name="_Hlk8379292"/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รายการอื่น ๆ 1 รายการ</w:t>
      </w:r>
    </w:p>
    <w:p w14:paraId="6CD0483A" w14:textId="658D1B7D" w:rsidR="00AA5D2E" w:rsidRDefault="00AA5D2E" w:rsidP="00AA5D2E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1. มะละกอ</w:t>
      </w:r>
    </w:p>
    <w:bookmarkEnd w:id="5"/>
    <w:p w14:paraId="7B6F3F11" w14:textId="280E29A5" w:rsidR="0041231B" w:rsidRDefault="00F91DB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91DB8">
        <w:rPr>
          <w:noProof/>
        </w:rPr>
        <w:drawing>
          <wp:anchor distT="0" distB="0" distL="114300" distR="114300" simplePos="0" relativeHeight="251663872" behindDoc="1" locked="0" layoutInCell="1" allowOverlap="1" wp14:anchorId="5DAFB2CD" wp14:editId="293AF198">
            <wp:simplePos x="0" y="0"/>
            <wp:positionH relativeFrom="page">
              <wp:posOffset>1080135</wp:posOffset>
            </wp:positionH>
            <wp:positionV relativeFrom="page">
              <wp:posOffset>6837309</wp:posOffset>
            </wp:positionV>
            <wp:extent cx="5400675" cy="3110865"/>
            <wp:effectExtent l="0" t="0" r="9525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231B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121EE9F9" w14:textId="75D37213" w:rsidR="0041231B" w:rsidRPr="0041231B" w:rsidRDefault="0041231B" w:rsidP="004123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1231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รายการอาหารคาว</w:t>
      </w:r>
    </w:p>
    <w:p w14:paraId="4BCC2954" w14:textId="77777777" w:rsidR="0041231B" w:rsidRDefault="0041231B" w:rsidP="004123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702AC9B" w14:textId="0F958E4D" w:rsidR="0041231B" w:rsidRPr="0041231B" w:rsidRDefault="0041231B" w:rsidP="004123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1231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1. </w:t>
      </w:r>
      <w:r w:rsidRPr="0041231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แกงส้มปลาช่อนผัก</w:t>
      </w:r>
      <w:r w:rsidR="00800D1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ริ้น</w:t>
      </w:r>
    </w:p>
    <w:p w14:paraId="620B8E65" w14:textId="2B5F054A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0629646" w14:textId="1882B1DB" w:rsidR="00800D16" w:rsidRPr="00441E3D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  <w:r w:rsidR="00F91DB8" w:rsidRPr="00F91DB8">
        <w:rPr>
          <w:noProof/>
        </w:rPr>
        <w:t xml:space="preserve"> </w:t>
      </w:r>
    </w:p>
    <w:p w14:paraId="112BF69D" w14:textId="77777777" w:rsidR="00800D16" w:rsidRDefault="00800D16" w:rsidP="00642323">
      <w:pPr>
        <w:pStyle w:val="ListParagraph"/>
        <w:numPr>
          <w:ilvl w:val="0"/>
          <w:numId w:val="2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A18CE">
        <w:rPr>
          <w:rFonts w:ascii="TH SarabunPSK" w:eastAsia="Times New Roman" w:hAnsi="TH SarabunPSK" w:cs="TH SarabunPSK"/>
          <w:sz w:val="32"/>
          <w:szCs w:val="32"/>
          <w:cs/>
        </w:rPr>
        <w:t>ปลาช่อน</w:t>
      </w:r>
    </w:p>
    <w:p w14:paraId="5EA0B030" w14:textId="0955129D" w:rsidR="00800D16" w:rsidRDefault="00800D16" w:rsidP="00642323">
      <w:pPr>
        <w:pStyle w:val="ListParagraph"/>
        <w:numPr>
          <w:ilvl w:val="0"/>
          <w:numId w:val="2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A18CE">
        <w:rPr>
          <w:rFonts w:ascii="TH SarabunPSK" w:eastAsia="Times New Roman" w:hAnsi="TH SarabunPSK" w:cs="TH SarabunPSK"/>
          <w:sz w:val="32"/>
          <w:szCs w:val="32"/>
          <w:cs/>
        </w:rPr>
        <w:t>ผัก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ริ้น</w:t>
      </w:r>
    </w:p>
    <w:p w14:paraId="55940265" w14:textId="77777777" w:rsidR="00800D16" w:rsidRDefault="00800D16" w:rsidP="00642323">
      <w:pPr>
        <w:pStyle w:val="ListParagraph"/>
        <w:numPr>
          <w:ilvl w:val="0"/>
          <w:numId w:val="2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A18CE">
        <w:rPr>
          <w:rFonts w:ascii="TH SarabunPSK" w:eastAsia="Times New Roman" w:hAnsi="TH SarabunPSK" w:cs="TH SarabunPSK"/>
          <w:sz w:val="32"/>
          <w:szCs w:val="32"/>
          <w:cs/>
        </w:rPr>
        <w:t>กะปิ</w:t>
      </w:r>
    </w:p>
    <w:p w14:paraId="2A2CB82E" w14:textId="58ED909A" w:rsidR="00800D16" w:rsidRDefault="00800D16" w:rsidP="00642323">
      <w:pPr>
        <w:pStyle w:val="ListParagraph"/>
        <w:numPr>
          <w:ilvl w:val="0"/>
          <w:numId w:val="2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A18CE">
        <w:rPr>
          <w:rFonts w:ascii="TH SarabunPSK" w:eastAsia="Times New Roman" w:hAnsi="TH SarabunPSK" w:cs="TH SarabunPSK"/>
          <w:sz w:val="32"/>
          <w:szCs w:val="32"/>
          <w:cs/>
        </w:rPr>
        <w:t>เกลือป่น</w:t>
      </w:r>
    </w:p>
    <w:p w14:paraId="10A28E3C" w14:textId="65BDD661" w:rsidR="00800D16" w:rsidRDefault="00800D16" w:rsidP="00642323">
      <w:pPr>
        <w:pStyle w:val="ListParagraph"/>
        <w:numPr>
          <w:ilvl w:val="0"/>
          <w:numId w:val="2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A18CE">
        <w:rPr>
          <w:rFonts w:ascii="TH SarabunPSK" w:eastAsia="Times New Roman" w:hAnsi="TH SarabunPSK" w:cs="TH SarabunPSK"/>
          <w:sz w:val="32"/>
          <w:szCs w:val="32"/>
          <w:cs/>
        </w:rPr>
        <w:t>น้ำตาล</w:t>
      </w:r>
    </w:p>
    <w:p w14:paraId="47375F40" w14:textId="77777777" w:rsidR="00800D16" w:rsidRDefault="00800D16" w:rsidP="00642323">
      <w:pPr>
        <w:pStyle w:val="ListParagraph"/>
        <w:numPr>
          <w:ilvl w:val="0"/>
          <w:numId w:val="2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A18CE">
        <w:rPr>
          <w:rFonts w:ascii="TH SarabunPSK" w:eastAsia="Times New Roman" w:hAnsi="TH SarabunPSK" w:cs="TH SarabunPSK"/>
          <w:sz w:val="32"/>
          <w:szCs w:val="32"/>
          <w:cs/>
        </w:rPr>
        <w:t>มะนาว</w:t>
      </w:r>
    </w:p>
    <w:p w14:paraId="324DF0B8" w14:textId="77777777" w:rsidR="00800D16" w:rsidRDefault="00800D16" w:rsidP="00642323">
      <w:pPr>
        <w:pStyle w:val="ListParagraph"/>
        <w:numPr>
          <w:ilvl w:val="0"/>
          <w:numId w:val="2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A18CE">
        <w:rPr>
          <w:rFonts w:ascii="TH SarabunPSK" w:eastAsia="Times New Roman" w:hAnsi="TH SarabunPSK" w:cs="TH SarabunPSK"/>
          <w:sz w:val="32"/>
          <w:szCs w:val="32"/>
          <w:cs/>
        </w:rPr>
        <w:t>พริกสด</w:t>
      </w:r>
    </w:p>
    <w:p w14:paraId="73188DD8" w14:textId="207F34F7" w:rsidR="00800D16" w:rsidRDefault="00800D16" w:rsidP="00642323">
      <w:pPr>
        <w:pStyle w:val="ListParagraph"/>
        <w:numPr>
          <w:ilvl w:val="0"/>
          <w:numId w:val="2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A18CE">
        <w:rPr>
          <w:rFonts w:ascii="TH SarabunPSK" w:eastAsia="Times New Roman" w:hAnsi="TH SarabunPSK" w:cs="TH SarabunPSK"/>
          <w:sz w:val="32"/>
          <w:szCs w:val="32"/>
          <w:cs/>
        </w:rPr>
        <w:t>ขมิ้น</w:t>
      </w:r>
    </w:p>
    <w:p w14:paraId="100690DB" w14:textId="662F605B" w:rsidR="00800D16" w:rsidRDefault="00800D16" w:rsidP="00642323">
      <w:pPr>
        <w:pStyle w:val="ListParagraph"/>
        <w:numPr>
          <w:ilvl w:val="0"/>
          <w:numId w:val="2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A18CE">
        <w:rPr>
          <w:rFonts w:ascii="TH SarabunPSK" w:eastAsia="Times New Roman" w:hAnsi="TH SarabunPSK" w:cs="TH SarabunPSK"/>
          <w:sz w:val="32"/>
          <w:szCs w:val="32"/>
          <w:cs/>
        </w:rPr>
        <w:t>กระเทียม</w:t>
      </w:r>
    </w:p>
    <w:p w14:paraId="42906045" w14:textId="289E5C73" w:rsidR="00EB76BF" w:rsidRDefault="00EB76BF" w:rsidP="00642323">
      <w:pPr>
        <w:pStyle w:val="ListParagraph"/>
        <w:numPr>
          <w:ilvl w:val="0"/>
          <w:numId w:val="2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มะขามเปียก</w:t>
      </w:r>
    </w:p>
    <w:p w14:paraId="33700F82" w14:textId="0E9608D5" w:rsidR="00800D16" w:rsidRPr="00EA18CE" w:rsidRDefault="00800D16" w:rsidP="00800D16">
      <w:pPr>
        <w:tabs>
          <w:tab w:val="left" w:pos="284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A18CE">
        <w:rPr>
          <w:rFonts w:ascii="TH SarabunPSK" w:eastAsia="Times New Roman" w:hAnsi="TH SarabunPSK" w:cs="TH SarabunPSK"/>
          <w:sz w:val="32"/>
          <w:szCs w:val="32"/>
          <w:cs/>
        </w:rPr>
        <w:t>*เคล็ดลับ ควรใช้การตำเครื่องแกงด้วยครก เพื่อให้เครื่องแกงหอม และเม็ดพริกแตกละเอียด</w:t>
      </w:r>
    </w:p>
    <w:p w14:paraId="6D0FC78A" w14:textId="7777777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166E6C2" w14:textId="11578BEF" w:rsidR="00800D16" w:rsidRPr="00441E3D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33AF4A10" w14:textId="7777777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แก้พิษร้อน ช่วยถอนพิษไข้ ขับปัสสาวะ</w:t>
      </w:r>
    </w:p>
    <w:p w14:paraId="66B91A62" w14:textId="4EE88A70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63601E2" w14:textId="2481C550" w:rsidR="00800D16" w:rsidRPr="00441E3D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40F3249A" w14:textId="73215038" w:rsidR="00800D16" w:rsidRPr="00EA18CE" w:rsidRDefault="00800D16" w:rsidP="00642323">
      <w:pPr>
        <w:pStyle w:val="ListParagraph"/>
        <w:numPr>
          <w:ilvl w:val="0"/>
          <w:numId w:val="2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A18CE">
        <w:rPr>
          <w:rFonts w:ascii="TH SarabunPSK" w:eastAsia="Times New Roman" w:hAnsi="TH SarabunPSK" w:cs="TH SarabunPSK"/>
          <w:sz w:val="32"/>
          <w:szCs w:val="32"/>
          <w:cs/>
        </w:rPr>
        <w:t>ต้มน้ำสะอาดให้เดือด</w:t>
      </w:r>
    </w:p>
    <w:p w14:paraId="4ACFF831" w14:textId="3595D562" w:rsidR="00800D16" w:rsidRDefault="00800D16" w:rsidP="00642323">
      <w:pPr>
        <w:pStyle w:val="ListParagraph"/>
        <w:numPr>
          <w:ilvl w:val="0"/>
          <w:numId w:val="2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A18CE">
        <w:rPr>
          <w:rFonts w:ascii="TH SarabunPSK" w:eastAsia="Times New Roman" w:hAnsi="TH SarabunPSK" w:cs="TH SarabunPSK"/>
          <w:sz w:val="32"/>
          <w:szCs w:val="32"/>
          <w:cs/>
        </w:rPr>
        <w:t>ละลายเครื่องแกงลงในน้ำเดือด จากนั้นใส่ปลาช่อนลงไป เติมน้ำมะนาว</w:t>
      </w:r>
    </w:p>
    <w:p w14:paraId="27715E3F" w14:textId="4ED0B0B4" w:rsidR="00800D16" w:rsidRPr="00EA18CE" w:rsidRDefault="00800D16" w:rsidP="00642323">
      <w:pPr>
        <w:pStyle w:val="ListParagraph"/>
        <w:numPr>
          <w:ilvl w:val="0"/>
          <w:numId w:val="2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A18CE">
        <w:rPr>
          <w:rFonts w:ascii="TH SarabunPSK" w:eastAsia="Times New Roman" w:hAnsi="TH SarabunPSK" w:cs="TH SarabunPSK"/>
          <w:sz w:val="32"/>
          <w:szCs w:val="32"/>
          <w:cs/>
        </w:rPr>
        <w:t>ปรุงรสชาติตามชอบ</w:t>
      </w:r>
    </w:p>
    <w:p w14:paraId="433966AF" w14:textId="44F6E524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EA18CE">
        <w:rPr>
          <w:rFonts w:ascii="TH SarabunPSK" w:eastAsia="Times New Roman" w:hAnsi="TH SarabunPSK" w:cs="TH SarabunPSK"/>
          <w:sz w:val="32"/>
          <w:szCs w:val="32"/>
          <w:cs/>
        </w:rPr>
        <w:t>* ผัก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ริ้น</w:t>
      </w:r>
      <w:r w:rsidRPr="00EA18CE">
        <w:rPr>
          <w:rFonts w:ascii="TH SarabunPSK" w:eastAsia="Times New Roman" w:hAnsi="TH SarabunPSK" w:cs="TH SarabunPSK"/>
          <w:sz w:val="32"/>
          <w:szCs w:val="32"/>
          <w:cs/>
        </w:rPr>
        <w:t>เป็นผักที่จัดว่าปลอดสารพิษ เพราะเป็นผักที่มีอยู่ตามธรรมชาติ</w:t>
      </w:r>
      <w:r w:rsidR="0037210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EA18CE">
        <w:rPr>
          <w:rFonts w:ascii="TH SarabunPSK" w:eastAsia="Times New Roman" w:hAnsi="TH SarabunPSK" w:cs="TH SarabunPSK"/>
          <w:sz w:val="32"/>
          <w:szCs w:val="32"/>
          <w:cs/>
        </w:rPr>
        <w:t>เจริญงอกงามในนาข้าวที่ไม่มีสารเคมีเท่านั้น</w:t>
      </w:r>
    </w:p>
    <w:p w14:paraId="0C253293" w14:textId="7FE93583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A11F391" w14:textId="3AF1B92F" w:rsidR="00800D16" w:rsidRPr="00441E3D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6DB9C40F" w14:textId="2EFFB6C0" w:rsidR="00800D16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EB76B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นางหนูดำ เกื้อหนุน นางประไพ เพชรเกื้อ </w:t>
      </w:r>
      <w:r w:rsidRPr="00063E36">
        <w:rPr>
          <w:rFonts w:ascii="TH SarabunPSK" w:eastAsia="Times New Roman" w:hAnsi="TH SarabunPSK" w:cs="TH SarabunPSK"/>
          <w:sz w:val="32"/>
          <w:szCs w:val="32"/>
          <w:cs/>
        </w:rPr>
        <w:t>บ้านเขาใน</w:t>
      </w:r>
      <w:r w:rsidR="00F91DB8" w:rsidRPr="00F91DB8">
        <w:rPr>
          <w:noProof/>
        </w:rPr>
        <w:t xml:space="preserve"> </w:t>
      </w:r>
    </w:p>
    <w:p w14:paraId="3B36E3D0" w14:textId="6369A016" w:rsidR="00800D16" w:rsidRDefault="00F91DB8" w:rsidP="00EB76B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F91DB8">
        <w:rPr>
          <w:noProof/>
        </w:rPr>
        <w:drawing>
          <wp:anchor distT="0" distB="0" distL="114300" distR="114300" simplePos="0" relativeHeight="251658752" behindDoc="1" locked="0" layoutInCell="1" allowOverlap="1" wp14:anchorId="1A7002FD" wp14:editId="55531F5F">
            <wp:simplePos x="0" y="0"/>
            <wp:positionH relativeFrom="page">
              <wp:posOffset>1078302</wp:posOffset>
            </wp:positionH>
            <wp:positionV relativeFrom="page">
              <wp:posOffset>7634377</wp:posOffset>
            </wp:positionV>
            <wp:extent cx="5400675" cy="2290457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2387" cy="2291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00D16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4CA48429" w14:textId="0AA3711C" w:rsidR="0041231B" w:rsidRPr="00800D16" w:rsidRDefault="0041231B" w:rsidP="004123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800D1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 xml:space="preserve">2. </w:t>
      </w:r>
      <w:r w:rsidRPr="00800D1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ต้มยำกุ้งน้ำใส</w:t>
      </w:r>
    </w:p>
    <w:p w14:paraId="118C5ED4" w14:textId="7777777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11E96FF" w14:textId="77777777" w:rsidR="00800D16" w:rsidRPr="00441E3D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1D93A661" w14:textId="77777777" w:rsidR="00800D16" w:rsidRDefault="00800D16" w:rsidP="00642323">
      <w:pPr>
        <w:pStyle w:val="ListParagraph"/>
        <w:numPr>
          <w:ilvl w:val="0"/>
          <w:numId w:val="4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D4E03">
        <w:rPr>
          <w:rFonts w:ascii="TH SarabunPSK" w:eastAsia="Times New Roman" w:hAnsi="TH SarabunPSK" w:cs="TH SarabunPSK"/>
          <w:sz w:val="32"/>
          <w:szCs w:val="32"/>
          <w:cs/>
        </w:rPr>
        <w:t>กุ้ง</w:t>
      </w:r>
      <w:r w:rsidRPr="004D4E03">
        <w:rPr>
          <w:rFonts w:ascii="TH SarabunPSK" w:eastAsia="Times New Roman" w:hAnsi="TH SarabunPSK" w:cs="TH SarabunPSK" w:hint="cs"/>
          <w:sz w:val="32"/>
          <w:szCs w:val="32"/>
          <w:cs/>
        </w:rPr>
        <w:t>สดขน</w:t>
      </w:r>
      <w:r w:rsidRPr="004D4E03">
        <w:rPr>
          <w:rFonts w:ascii="TH SarabunPSK" w:eastAsia="Times New Roman" w:hAnsi="TH SarabunPSK" w:cs="TH SarabunPSK"/>
          <w:sz w:val="32"/>
          <w:szCs w:val="32"/>
          <w:cs/>
        </w:rPr>
        <w:t>าดกลาง</w:t>
      </w:r>
    </w:p>
    <w:p w14:paraId="4462A6BD" w14:textId="77777777" w:rsidR="00800D16" w:rsidRDefault="00800D16" w:rsidP="00642323">
      <w:pPr>
        <w:pStyle w:val="ListParagraph"/>
        <w:numPr>
          <w:ilvl w:val="0"/>
          <w:numId w:val="4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D4E03">
        <w:rPr>
          <w:rFonts w:ascii="TH SarabunPSK" w:eastAsia="Times New Roman" w:hAnsi="TH SarabunPSK" w:cs="TH SarabunPSK"/>
          <w:sz w:val="32"/>
          <w:szCs w:val="32"/>
          <w:cs/>
        </w:rPr>
        <w:t>กระเทียมบุบ</w:t>
      </w:r>
    </w:p>
    <w:p w14:paraId="17A36FCA" w14:textId="77777777" w:rsidR="00800D16" w:rsidRDefault="00800D16" w:rsidP="00642323">
      <w:pPr>
        <w:pStyle w:val="ListParagraph"/>
        <w:numPr>
          <w:ilvl w:val="0"/>
          <w:numId w:val="4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D4E03">
        <w:rPr>
          <w:rFonts w:ascii="TH SarabunPSK" w:eastAsia="Times New Roman" w:hAnsi="TH SarabunPSK" w:cs="TH SarabunPSK"/>
          <w:sz w:val="32"/>
          <w:szCs w:val="32"/>
          <w:cs/>
        </w:rPr>
        <w:t>น้ำเปล่า</w:t>
      </w:r>
    </w:p>
    <w:p w14:paraId="740444AA" w14:textId="77777777" w:rsidR="00800D16" w:rsidRDefault="00800D16" w:rsidP="00642323">
      <w:pPr>
        <w:pStyle w:val="ListParagraph"/>
        <w:numPr>
          <w:ilvl w:val="0"/>
          <w:numId w:val="4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D4E03">
        <w:rPr>
          <w:rFonts w:ascii="TH SarabunPSK" w:eastAsia="Times New Roman" w:hAnsi="TH SarabunPSK" w:cs="TH SarabunPSK"/>
          <w:sz w:val="32"/>
          <w:szCs w:val="32"/>
          <w:cs/>
        </w:rPr>
        <w:t>เกลือป่น</w:t>
      </w:r>
    </w:p>
    <w:p w14:paraId="62CB1502" w14:textId="77777777" w:rsidR="00800D16" w:rsidRDefault="00800D16" w:rsidP="00642323">
      <w:pPr>
        <w:pStyle w:val="ListParagraph"/>
        <w:numPr>
          <w:ilvl w:val="0"/>
          <w:numId w:val="4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D4E03">
        <w:rPr>
          <w:rFonts w:ascii="TH SarabunPSK" w:eastAsia="Times New Roman" w:hAnsi="TH SarabunPSK" w:cs="TH SarabunPSK"/>
          <w:sz w:val="32"/>
          <w:szCs w:val="32"/>
          <w:cs/>
        </w:rPr>
        <w:t>พริกขี้หนูซอย</w:t>
      </w:r>
    </w:p>
    <w:p w14:paraId="23F1D342" w14:textId="77777777" w:rsidR="00800D16" w:rsidRDefault="00800D16" w:rsidP="00642323">
      <w:pPr>
        <w:pStyle w:val="ListParagraph"/>
        <w:numPr>
          <w:ilvl w:val="0"/>
          <w:numId w:val="4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D4E03">
        <w:rPr>
          <w:rFonts w:ascii="TH SarabunPSK" w:eastAsia="Times New Roman" w:hAnsi="TH SarabunPSK" w:cs="TH SarabunPSK"/>
          <w:sz w:val="32"/>
          <w:szCs w:val="32"/>
          <w:cs/>
        </w:rPr>
        <w:t>หอมแดงซอย</w:t>
      </w:r>
    </w:p>
    <w:p w14:paraId="0F42432D" w14:textId="77777777" w:rsidR="00800D16" w:rsidRDefault="00800D16" w:rsidP="00642323">
      <w:pPr>
        <w:pStyle w:val="ListParagraph"/>
        <w:numPr>
          <w:ilvl w:val="0"/>
          <w:numId w:val="4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D4E03">
        <w:rPr>
          <w:rFonts w:ascii="TH SarabunPSK" w:eastAsia="Times New Roman" w:hAnsi="TH SarabunPSK" w:cs="TH SarabunPSK"/>
          <w:sz w:val="32"/>
          <w:szCs w:val="32"/>
          <w:cs/>
        </w:rPr>
        <w:t>น้ำมะนาว</w:t>
      </w:r>
    </w:p>
    <w:p w14:paraId="7C17D1A9" w14:textId="74E1D69B" w:rsidR="00800D16" w:rsidRDefault="00800D16" w:rsidP="00642323">
      <w:pPr>
        <w:pStyle w:val="ListParagraph"/>
        <w:numPr>
          <w:ilvl w:val="0"/>
          <w:numId w:val="4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D4E03">
        <w:rPr>
          <w:rFonts w:ascii="TH SarabunPSK" w:eastAsia="Times New Roman" w:hAnsi="TH SarabunPSK" w:cs="TH SarabunPSK"/>
          <w:sz w:val="32"/>
          <w:szCs w:val="32"/>
          <w:cs/>
        </w:rPr>
        <w:t>น้ำตาลทราย</w:t>
      </w:r>
    </w:p>
    <w:p w14:paraId="16F2FDAF" w14:textId="111347FE" w:rsidR="00372108" w:rsidRDefault="00372108" w:rsidP="00642323">
      <w:pPr>
        <w:pStyle w:val="ListParagraph"/>
        <w:numPr>
          <w:ilvl w:val="0"/>
          <w:numId w:val="4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ต้นหอม</w:t>
      </w:r>
    </w:p>
    <w:p w14:paraId="2BBD95A5" w14:textId="5BEE3F26" w:rsidR="00372108" w:rsidRPr="004D4E03" w:rsidRDefault="00372108" w:rsidP="00642323">
      <w:pPr>
        <w:pStyle w:val="ListParagraph"/>
        <w:numPr>
          <w:ilvl w:val="0"/>
          <w:numId w:val="4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ผักชี</w:t>
      </w:r>
    </w:p>
    <w:p w14:paraId="38D34911" w14:textId="7777777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CA6D0A4" w14:textId="77777777" w:rsidR="00800D16" w:rsidRPr="00441E3D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469EF7A6" w14:textId="7777777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D2F7D">
        <w:rPr>
          <w:rFonts w:ascii="TH SarabunPSK" w:eastAsia="Times New Roman" w:hAnsi="TH SarabunPSK" w:cs="TH SarabunPSK"/>
          <w:sz w:val="32"/>
          <w:szCs w:val="32"/>
          <w:cs/>
        </w:rPr>
        <w:t>ช่วยเสริมสร้างภูมิคุ้มกัน เพิ่มความต้านทานต่อการติดเชื้อ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9D2F7D">
        <w:rPr>
          <w:rFonts w:ascii="TH SarabunPSK" w:eastAsia="Times New Roman" w:hAnsi="TH SarabunPSK" w:cs="TH SarabunPSK"/>
          <w:sz w:val="32"/>
          <w:szCs w:val="32"/>
          <w:cs/>
        </w:rPr>
        <w:t>แก้ท้องอืด แก้ไอ แก้ช้ำใน ขับลมในลำไส้ แก้คลื่นเหียน แก้จุกเสียด</w:t>
      </w:r>
    </w:p>
    <w:p w14:paraId="5B8F6D80" w14:textId="7777777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868AB4E" w14:textId="77777777" w:rsidR="00800D16" w:rsidRPr="00441E3D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5280A713" w14:textId="77777777" w:rsidR="00800D16" w:rsidRPr="009D2F7D" w:rsidRDefault="00800D16" w:rsidP="00642323">
      <w:pPr>
        <w:pStyle w:val="ListParagraph"/>
        <w:numPr>
          <w:ilvl w:val="0"/>
          <w:numId w:val="4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D2F7D">
        <w:rPr>
          <w:rFonts w:ascii="TH SarabunPSK" w:eastAsia="Times New Roman" w:hAnsi="TH SarabunPSK" w:cs="TH SarabunPSK"/>
          <w:sz w:val="32"/>
          <w:szCs w:val="32"/>
          <w:cs/>
        </w:rPr>
        <w:t>เตรียมกุ้ง โดยนำกุ้งมาล้างให้สะอาด ปอกเปลือก ผ่าหลังและดึงเส้นดำออก ใส่ภาชนะพักไว้</w:t>
      </w:r>
    </w:p>
    <w:p w14:paraId="2C9678A4" w14:textId="60FF700A" w:rsidR="00800D16" w:rsidRDefault="00800D16" w:rsidP="00642323">
      <w:pPr>
        <w:pStyle w:val="ListParagraph"/>
        <w:numPr>
          <w:ilvl w:val="0"/>
          <w:numId w:val="4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D2F7D">
        <w:rPr>
          <w:rFonts w:ascii="TH SarabunPSK" w:eastAsia="Times New Roman" w:hAnsi="TH SarabunPSK" w:cs="TH SarabunPSK"/>
          <w:sz w:val="32"/>
          <w:szCs w:val="32"/>
          <w:cs/>
        </w:rPr>
        <w:t>ใส่น้ำลงในหม้อ ยกขึ้นตั้งไฟ ใส่กระเทียมบุบลงไป พอน้ำเดือด</w:t>
      </w:r>
      <w:r w:rsidRPr="009D2F7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9D2F7D">
        <w:rPr>
          <w:rFonts w:ascii="TH SarabunPSK" w:eastAsia="Times New Roman" w:hAnsi="TH SarabunPSK" w:cs="TH SarabunPSK"/>
          <w:sz w:val="32"/>
          <w:szCs w:val="32"/>
          <w:cs/>
        </w:rPr>
        <w:t>ใส่กุ้งที่เตรียมไว้ลงไปต้มพอสุก ปรุงรสด้วยเกลือป่นเล็กน้อย เสร็จแล้วตักใส่ถ้วย</w:t>
      </w:r>
    </w:p>
    <w:p w14:paraId="239F0545" w14:textId="4894E273" w:rsidR="00800D16" w:rsidRPr="009D2F7D" w:rsidRDefault="00372108" w:rsidP="00642323">
      <w:pPr>
        <w:pStyle w:val="ListParagraph"/>
        <w:numPr>
          <w:ilvl w:val="0"/>
          <w:numId w:val="4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967FF">
        <w:rPr>
          <w:noProof/>
        </w:rPr>
        <w:drawing>
          <wp:anchor distT="0" distB="0" distL="114300" distR="114300" simplePos="0" relativeHeight="251630592" behindDoc="1" locked="0" layoutInCell="1" allowOverlap="1" wp14:anchorId="54A36F75" wp14:editId="70E76077">
            <wp:simplePos x="0" y="0"/>
            <wp:positionH relativeFrom="page">
              <wp:posOffset>2270760</wp:posOffset>
            </wp:positionH>
            <wp:positionV relativeFrom="page">
              <wp:posOffset>5753735</wp:posOffset>
            </wp:positionV>
            <wp:extent cx="3022600" cy="5399405"/>
            <wp:effectExtent l="0" t="7303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22600" cy="5399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D16" w:rsidRPr="009D2F7D">
        <w:rPr>
          <w:rFonts w:ascii="TH SarabunPSK" w:eastAsia="Times New Roman" w:hAnsi="TH SarabunPSK" w:cs="TH SarabunPSK"/>
          <w:sz w:val="32"/>
          <w:szCs w:val="32"/>
          <w:cs/>
        </w:rPr>
        <w:t>ปรุงรสแบบต้มยำโดยใส่น้ำมะนาว และน้ำตาลลงไป ชิมรสตามชอบ เสร็จแล้วโรยหน้าด้วยพริกขี้หนูซอย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800D16" w:rsidRPr="009D2F7D">
        <w:rPr>
          <w:rFonts w:ascii="TH SarabunPSK" w:eastAsia="Times New Roman" w:hAnsi="TH SarabunPSK" w:cs="TH SarabunPSK"/>
          <w:sz w:val="32"/>
          <w:szCs w:val="32"/>
          <w:cs/>
        </w:rPr>
        <w:t xml:space="preserve">หอมแดงซอย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และอาจเพิ่มต้นหอมและผักชี แล้ว</w:t>
      </w:r>
      <w:r w:rsidR="00800D16" w:rsidRPr="009D2F7D">
        <w:rPr>
          <w:rFonts w:ascii="TH SarabunPSK" w:eastAsia="Times New Roman" w:hAnsi="TH SarabunPSK" w:cs="TH SarabunPSK"/>
          <w:sz w:val="32"/>
          <w:szCs w:val="32"/>
          <w:cs/>
        </w:rPr>
        <w:t>ยกเสิร์ฟได้เลย</w:t>
      </w:r>
    </w:p>
    <w:p w14:paraId="2699EBCE" w14:textId="75A1767E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9F7F91A" w14:textId="672F9A9C" w:rsidR="00800D16" w:rsidRPr="00441E3D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391C4E49" w14:textId="126C34E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EB76BF" w:rsidRPr="00EB76B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นางหนูดำ เกื้อหนุน นางประไพ เพชรเกื้อ </w:t>
      </w:r>
      <w:r w:rsidRPr="009D2F7D">
        <w:rPr>
          <w:rFonts w:ascii="TH SarabunPSK" w:eastAsia="Times New Roman" w:hAnsi="TH SarabunPSK" w:cs="TH SarabunPSK"/>
          <w:sz w:val="32"/>
          <w:szCs w:val="32"/>
          <w:cs/>
        </w:rPr>
        <w:t>บ้านเขาใน</w:t>
      </w:r>
    </w:p>
    <w:p w14:paraId="6881C6FD" w14:textId="77777777" w:rsidR="00800D16" w:rsidRDefault="00800D16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20D4D4FB" w14:textId="00ABF2F3" w:rsidR="00800D16" w:rsidRPr="002D3AA0" w:rsidRDefault="0041231B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 w:hint="cs"/>
          <w:b/>
          <w:bCs/>
          <w:sz w:val="32"/>
          <w:szCs w:val="32"/>
        </w:rPr>
      </w:pPr>
      <w:r w:rsidRPr="00800D1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3.</w:t>
      </w:r>
      <w:r w:rsidRPr="00800D1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แกงน้ำเคย</w:t>
      </w:r>
      <w:r w:rsidR="00800D1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800D16" w:rsidRPr="002D3AA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(</w:t>
      </w:r>
      <w:r w:rsidR="0037210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แกงเผ็ด หรือ น้ำเคยเผ็ด)</w:t>
      </w:r>
    </w:p>
    <w:p w14:paraId="1FFB757B" w14:textId="5BEC822D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CD6B06D" w14:textId="731DEDE8" w:rsidR="00800D16" w:rsidRPr="00441E3D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  <w:r w:rsidR="003967FF" w:rsidRPr="003967FF">
        <w:rPr>
          <w:noProof/>
        </w:rPr>
        <w:t xml:space="preserve"> </w:t>
      </w:r>
    </w:p>
    <w:p w14:paraId="233AF6AE" w14:textId="4BA7AAA2" w:rsidR="00800D16" w:rsidRDefault="003D5F71" w:rsidP="00B7516A">
      <w:pPr>
        <w:pStyle w:val="ListParagraph"/>
        <w:numPr>
          <w:ilvl w:val="0"/>
          <w:numId w:val="3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ปลาย่าง</w:t>
      </w:r>
    </w:p>
    <w:p w14:paraId="59DA9215" w14:textId="03A8D782" w:rsidR="003D5F71" w:rsidRDefault="003D5F71" w:rsidP="00B7516A">
      <w:pPr>
        <w:pStyle w:val="ListParagraph"/>
        <w:numPr>
          <w:ilvl w:val="0"/>
          <w:numId w:val="3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กระเทียม</w:t>
      </w:r>
    </w:p>
    <w:p w14:paraId="64D47313" w14:textId="77777777" w:rsidR="003D5F71" w:rsidRDefault="003D5F71" w:rsidP="00B7516A">
      <w:pPr>
        <w:pStyle w:val="ListParagraph"/>
        <w:numPr>
          <w:ilvl w:val="0"/>
          <w:numId w:val="3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พริกไทย</w:t>
      </w:r>
    </w:p>
    <w:p w14:paraId="2B5EF882" w14:textId="1F432F17" w:rsidR="003D5F71" w:rsidRDefault="003D5F71" w:rsidP="00B7516A">
      <w:pPr>
        <w:pStyle w:val="ListParagraph"/>
        <w:numPr>
          <w:ilvl w:val="0"/>
          <w:numId w:val="3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พริกขี้หนูสด</w:t>
      </w:r>
    </w:p>
    <w:p w14:paraId="7E9ED075" w14:textId="77777777" w:rsidR="003D5F71" w:rsidRDefault="003D5F71" w:rsidP="00B7516A">
      <w:pPr>
        <w:pStyle w:val="ListParagraph"/>
        <w:numPr>
          <w:ilvl w:val="0"/>
          <w:numId w:val="3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ขมิ้น</w:t>
      </w:r>
    </w:p>
    <w:p w14:paraId="5E09EA7B" w14:textId="34443DB2" w:rsidR="00800D16" w:rsidRPr="003D5F71" w:rsidRDefault="00800D16" w:rsidP="00B7516A">
      <w:pPr>
        <w:pStyle w:val="ListParagraph"/>
        <w:numPr>
          <w:ilvl w:val="0"/>
          <w:numId w:val="3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D5F71">
        <w:rPr>
          <w:rFonts w:ascii="TH SarabunPSK" w:eastAsia="Times New Roman" w:hAnsi="TH SarabunPSK" w:cs="TH SarabunPSK" w:hint="cs"/>
          <w:sz w:val="32"/>
          <w:szCs w:val="32"/>
          <w:cs/>
        </w:rPr>
        <w:t>ใบมะกรูด</w:t>
      </w:r>
    </w:p>
    <w:p w14:paraId="2F3BC629" w14:textId="74ED8C60" w:rsidR="00800D16" w:rsidRDefault="00800D16" w:rsidP="00B7516A">
      <w:pPr>
        <w:pStyle w:val="ListParagraph"/>
        <w:numPr>
          <w:ilvl w:val="0"/>
          <w:numId w:val="3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กะปิ</w:t>
      </w:r>
    </w:p>
    <w:p w14:paraId="5C1D5C6E" w14:textId="77777777" w:rsidR="00800D16" w:rsidRDefault="00800D16" w:rsidP="00B7516A">
      <w:pPr>
        <w:pStyle w:val="ListParagraph"/>
        <w:numPr>
          <w:ilvl w:val="0"/>
          <w:numId w:val="3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มะเขือเปราะอ่อน</w:t>
      </w:r>
    </w:p>
    <w:p w14:paraId="6D6FE1F1" w14:textId="5E665037" w:rsidR="00800D16" w:rsidRDefault="00800D16" w:rsidP="00B7516A">
      <w:pPr>
        <w:pStyle w:val="ListParagraph"/>
        <w:numPr>
          <w:ilvl w:val="0"/>
          <w:numId w:val="3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มะเขือพวง</w:t>
      </w:r>
    </w:p>
    <w:p w14:paraId="299A8301" w14:textId="77777777" w:rsidR="00800D16" w:rsidRDefault="00800D16" w:rsidP="00B7516A">
      <w:pPr>
        <w:pStyle w:val="ListParagraph"/>
        <w:numPr>
          <w:ilvl w:val="0"/>
          <w:numId w:val="3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หน่อไม้ซอย</w:t>
      </w:r>
    </w:p>
    <w:p w14:paraId="4B6BC4BF" w14:textId="2BF49508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067AF1A" w14:textId="6B8BE871" w:rsidR="00800D16" w:rsidRPr="00441E3D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24B53883" w14:textId="07080E4A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แก้ท้องผูก แก้โรคเบาหวาน โรคหัวใจ ช่วยระบบขับถ่ายได้ดี แก้โรคกระดูกพรุน ช่วยขับไขมัน</w:t>
      </w:r>
    </w:p>
    <w:p w14:paraId="5745B8AE" w14:textId="006704F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8CAD131" w14:textId="14744880" w:rsidR="00800D16" w:rsidRPr="00441E3D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1EC5DF5F" w14:textId="4AFF6383" w:rsidR="00800D16" w:rsidRDefault="00800D16" w:rsidP="00B7516A">
      <w:pPr>
        <w:pStyle w:val="ListParagraph"/>
        <w:numPr>
          <w:ilvl w:val="0"/>
          <w:numId w:val="3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นำปลามาย่างให้พอเกรียม แล้วแกะก้างออก เอาเนื้อปลามาฉีกเป็นชิ้นขนาดกลาง</w:t>
      </w:r>
    </w:p>
    <w:p w14:paraId="165644E3" w14:textId="26C28E68" w:rsidR="00800D16" w:rsidRDefault="00800D16" w:rsidP="00B7516A">
      <w:pPr>
        <w:pStyle w:val="ListParagraph"/>
        <w:numPr>
          <w:ilvl w:val="0"/>
          <w:numId w:val="3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นำน้ำตั้งไฟ</w:t>
      </w:r>
      <w:r w:rsidR="001D207C">
        <w:rPr>
          <w:rFonts w:ascii="TH SarabunPSK" w:eastAsia="Times New Roman" w:hAnsi="TH SarabunPSK" w:cs="TH SarabunPSK" w:hint="cs"/>
          <w:sz w:val="32"/>
          <w:szCs w:val="32"/>
          <w:cs/>
        </w:rPr>
        <w:t>ให้เดือด แล้วใส่เครื่องแกงทุกอย่างลงไป</w:t>
      </w:r>
    </w:p>
    <w:p w14:paraId="60CCC803" w14:textId="36B10CA2" w:rsidR="00800D16" w:rsidRDefault="00800D16" w:rsidP="00B7516A">
      <w:pPr>
        <w:pStyle w:val="ListParagraph"/>
        <w:numPr>
          <w:ilvl w:val="0"/>
          <w:numId w:val="3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ใส่ปลาตามลงไป คนให้เข้ากัน</w:t>
      </w:r>
    </w:p>
    <w:p w14:paraId="2B2214DA" w14:textId="3FC93B04" w:rsidR="00800D16" w:rsidRDefault="00800D16" w:rsidP="00B7516A">
      <w:pPr>
        <w:pStyle w:val="ListParagraph"/>
        <w:numPr>
          <w:ilvl w:val="0"/>
          <w:numId w:val="3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ใส่มะเขือเปราะ และมะเขือพวงลงไป</w:t>
      </w:r>
    </w:p>
    <w:p w14:paraId="5586A90A" w14:textId="02E0E70B" w:rsidR="00800D16" w:rsidRPr="006000B0" w:rsidRDefault="00800D16" w:rsidP="00B7516A">
      <w:pPr>
        <w:pStyle w:val="ListParagraph"/>
        <w:numPr>
          <w:ilvl w:val="0"/>
          <w:numId w:val="3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นำใบมะกรูดมาฉีกเป็นฝอย แล้วใส่ลงไป ชิมรสแล้วยกลง</w:t>
      </w:r>
    </w:p>
    <w:p w14:paraId="2A0FC72A" w14:textId="0C2373D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A586AA1" w14:textId="41A0C9E7" w:rsidR="00800D16" w:rsidRPr="00441E3D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13D0C713" w14:textId="00BE2F99" w:rsidR="00800D16" w:rsidRDefault="001D207C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1D207C">
        <w:drawing>
          <wp:anchor distT="0" distB="0" distL="114300" distR="114300" simplePos="0" relativeHeight="251648000" behindDoc="1" locked="0" layoutInCell="1" allowOverlap="1" wp14:anchorId="30983676" wp14:editId="776CB714">
            <wp:simplePos x="0" y="0"/>
            <wp:positionH relativeFrom="page">
              <wp:posOffset>1078914</wp:posOffset>
            </wp:positionH>
            <wp:positionV relativeFrom="page">
              <wp:posOffset>6941772</wp:posOffset>
            </wp:positionV>
            <wp:extent cx="5400675" cy="2980690"/>
            <wp:effectExtent l="0" t="0" r="952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980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0D1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800D1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EB76BF" w:rsidRPr="00EB76BF">
        <w:rPr>
          <w:rFonts w:ascii="TH SarabunPSK" w:eastAsia="Times New Roman" w:hAnsi="TH SarabunPSK" w:cs="TH SarabunPSK" w:hint="cs"/>
          <w:sz w:val="32"/>
          <w:szCs w:val="32"/>
          <w:cs/>
        </w:rPr>
        <w:t>นางหนูดำ เกื้อหนุน นางประไพ เ</w:t>
      </w:r>
      <w:r w:rsidRPr="001D207C">
        <w:rPr>
          <w:noProof/>
        </w:rPr>
        <w:t xml:space="preserve"> </w:t>
      </w:r>
      <w:r w:rsidR="00EB76BF" w:rsidRPr="00EB76BF">
        <w:rPr>
          <w:rFonts w:ascii="TH SarabunPSK" w:eastAsia="Times New Roman" w:hAnsi="TH SarabunPSK" w:cs="TH SarabunPSK" w:hint="cs"/>
          <w:sz w:val="32"/>
          <w:szCs w:val="32"/>
          <w:cs/>
        </w:rPr>
        <w:t>พ</w:t>
      </w:r>
      <w:proofErr w:type="spellStart"/>
      <w:r w:rsidR="00EB76BF" w:rsidRPr="00EB76BF">
        <w:rPr>
          <w:rFonts w:ascii="TH SarabunPSK" w:eastAsia="Times New Roman" w:hAnsi="TH SarabunPSK" w:cs="TH SarabunPSK" w:hint="cs"/>
          <w:sz w:val="32"/>
          <w:szCs w:val="32"/>
          <w:cs/>
        </w:rPr>
        <w:t>ชร</w:t>
      </w:r>
      <w:proofErr w:type="spellEnd"/>
      <w:r w:rsidR="00EB76BF" w:rsidRPr="00EB76B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เกื้อ </w:t>
      </w:r>
      <w:r w:rsidR="00800D16" w:rsidRPr="00063E36">
        <w:rPr>
          <w:rFonts w:ascii="TH SarabunPSK" w:eastAsia="Times New Roman" w:hAnsi="TH SarabunPSK" w:cs="TH SarabunPSK"/>
          <w:sz w:val="32"/>
          <w:szCs w:val="32"/>
          <w:cs/>
        </w:rPr>
        <w:t>บ้านเขาใน</w:t>
      </w:r>
      <w:r w:rsidR="00800D16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5FCD9A34" w14:textId="4B5DAF52" w:rsidR="0041231B" w:rsidRPr="00800D16" w:rsidRDefault="0041231B" w:rsidP="004123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800D1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4.</w:t>
      </w:r>
      <w:r w:rsidRPr="00800D1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หนางบนไฟ</w:t>
      </w:r>
    </w:p>
    <w:p w14:paraId="76CCA3C5" w14:textId="20D6613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3B3B9A0" w14:textId="585968FA" w:rsidR="00800D16" w:rsidRPr="00441E3D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  <w:r w:rsidR="00F91DB8" w:rsidRPr="00F91DB8">
        <w:rPr>
          <w:noProof/>
        </w:rPr>
        <w:t xml:space="preserve"> </w:t>
      </w:r>
    </w:p>
    <w:p w14:paraId="40E4E8BF" w14:textId="77D04A0D" w:rsidR="00800D16" w:rsidRDefault="00800D16" w:rsidP="00B7516A">
      <w:pPr>
        <w:pStyle w:val="ListParagraph"/>
        <w:numPr>
          <w:ilvl w:val="0"/>
          <w:numId w:val="4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กระเทียม</w:t>
      </w:r>
    </w:p>
    <w:p w14:paraId="28C1B504" w14:textId="0531CA6A" w:rsidR="00800D16" w:rsidRDefault="00800D16" w:rsidP="00B7516A">
      <w:pPr>
        <w:pStyle w:val="ListParagraph"/>
        <w:numPr>
          <w:ilvl w:val="0"/>
          <w:numId w:val="4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หอมแดง</w:t>
      </w:r>
    </w:p>
    <w:p w14:paraId="2A4A14D3" w14:textId="35F52332" w:rsidR="00800D16" w:rsidRDefault="00800D16" w:rsidP="00B7516A">
      <w:pPr>
        <w:pStyle w:val="ListParagraph"/>
        <w:numPr>
          <w:ilvl w:val="0"/>
          <w:numId w:val="4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พริกขี้หนูแห้ง</w:t>
      </w:r>
      <w:r w:rsidR="001D207C">
        <w:rPr>
          <w:rFonts w:ascii="TH SarabunPSK" w:eastAsia="Times New Roman" w:hAnsi="TH SarabunPSK" w:cs="TH SarabunPSK" w:hint="cs"/>
          <w:sz w:val="32"/>
          <w:szCs w:val="32"/>
          <w:cs/>
        </w:rPr>
        <w:t>สีแดง</w:t>
      </w:r>
    </w:p>
    <w:p w14:paraId="770DA93B" w14:textId="77777777" w:rsidR="00800D16" w:rsidRDefault="00800D16" w:rsidP="00B7516A">
      <w:pPr>
        <w:pStyle w:val="ListParagraph"/>
        <w:numPr>
          <w:ilvl w:val="0"/>
          <w:numId w:val="4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พริกขี้หนูสด</w:t>
      </w:r>
    </w:p>
    <w:p w14:paraId="622240AE" w14:textId="77777777" w:rsidR="00800D16" w:rsidRDefault="00800D16" w:rsidP="00B7516A">
      <w:pPr>
        <w:pStyle w:val="ListParagraph"/>
        <w:numPr>
          <w:ilvl w:val="0"/>
          <w:numId w:val="4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หมูสามชั้นหั่นเป็นชิ้น</w:t>
      </w:r>
    </w:p>
    <w:p w14:paraId="571843FA" w14:textId="77777777" w:rsidR="00800D16" w:rsidRDefault="00800D16" w:rsidP="00B7516A">
      <w:pPr>
        <w:pStyle w:val="ListParagraph"/>
        <w:numPr>
          <w:ilvl w:val="0"/>
          <w:numId w:val="4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หยวกกล้วย</w:t>
      </w:r>
    </w:p>
    <w:p w14:paraId="58F4B5D2" w14:textId="77777777" w:rsidR="00800D16" w:rsidRDefault="00800D16" w:rsidP="00B7516A">
      <w:pPr>
        <w:pStyle w:val="ListParagraph"/>
        <w:numPr>
          <w:ilvl w:val="0"/>
          <w:numId w:val="4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น้ำส้ม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</w:p>
    <w:p w14:paraId="3EF017A0" w14:textId="77777777" w:rsidR="00800D16" w:rsidRDefault="00800D16" w:rsidP="00B7516A">
      <w:pPr>
        <w:pStyle w:val="ListParagraph"/>
        <w:numPr>
          <w:ilvl w:val="0"/>
          <w:numId w:val="4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กะปิ</w:t>
      </w:r>
    </w:p>
    <w:p w14:paraId="1BC722E7" w14:textId="77777777" w:rsidR="00800D16" w:rsidRDefault="00800D16" w:rsidP="00B7516A">
      <w:pPr>
        <w:pStyle w:val="ListParagraph"/>
        <w:numPr>
          <w:ilvl w:val="0"/>
          <w:numId w:val="4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หัวกะทิ</w:t>
      </w:r>
    </w:p>
    <w:p w14:paraId="4192C039" w14:textId="77777777" w:rsidR="00800D16" w:rsidRDefault="00800D16" w:rsidP="00B7516A">
      <w:pPr>
        <w:pStyle w:val="ListParagraph"/>
        <w:numPr>
          <w:ilvl w:val="0"/>
          <w:numId w:val="4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หางกะทิ</w:t>
      </w:r>
    </w:p>
    <w:p w14:paraId="35E52F69" w14:textId="77777777" w:rsidR="00800D16" w:rsidRDefault="00800D16" w:rsidP="00B7516A">
      <w:pPr>
        <w:pStyle w:val="ListParagraph"/>
        <w:numPr>
          <w:ilvl w:val="0"/>
          <w:numId w:val="4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เกลือผง</w:t>
      </w:r>
    </w:p>
    <w:p w14:paraId="3458ADC8" w14:textId="258D8A2C" w:rsidR="00800D16" w:rsidRDefault="00800D16" w:rsidP="00B7516A">
      <w:pPr>
        <w:pStyle w:val="ListParagraph"/>
        <w:numPr>
          <w:ilvl w:val="0"/>
          <w:numId w:val="4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น้ำตาล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โ</w:t>
      </w:r>
      <w:r w:rsidR="00860CE8">
        <w:rPr>
          <w:rFonts w:ascii="TH SarabunPSK" w:eastAsia="Times New Roman" w:hAnsi="TH SarabunPSK" w:cs="TH SarabunPSK" w:hint="cs"/>
          <w:sz w:val="32"/>
          <w:szCs w:val="32"/>
          <w:cs/>
        </w:rPr>
        <w:t>ห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นด</w:t>
      </w:r>
      <w:proofErr w:type="spellEnd"/>
    </w:p>
    <w:p w14:paraId="75D1BFBC" w14:textId="7777777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AB57581" w14:textId="77777777" w:rsidR="00800D16" w:rsidRPr="00441E3D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6E69800C" w14:textId="7777777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หนางเป็นของหมักดอง เมื่อนำมาประกอบอาหารกับสมุนไพรตัวอื่น เช่น น้ำส้ม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ช่วยล้างไขมัน ช่วยระบบขับถ่าย ช่วยขับไขมัน</w:t>
      </w:r>
    </w:p>
    <w:p w14:paraId="60623050" w14:textId="7777777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1E452E4" w14:textId="77777777" w:rsidR="00800D16" w:rsidRPr="00441E3D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1F4CC8E6" w14:textId="3E4D939C" w:rsidR="00800D16" w:rsidRDefault="00860CE8" w:rsidP="00B7516A">
      <w:pPr>
        <w:pStyle w:val="ListParagraph"/>
        <w:numPr>
          <w:ilvl w:val="0"/>
          <w:numId w:val="4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ตั้งกระทะ </w:t>
      </w:r>
      <w:r w:rsidR="001D207C">
        <w:rPr>
          <w:rFonts w:ascii="TH SarabunPSK" w:eastAsia="Times New Roman" w:hAnsi="TH SarabunPSK" w:cs="TH SarabunPSK" w:hint="cs"/>
          <w:sz w:val="32"/>
          <w:szCs w:val="32"/>
          <w:cs/>
        </w:rPr>
        <w:t>เจียวหมู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สามชั้น</w:t>
      </w:r>
      <w:r w:rsidR="001D207C">
        <w:rPr>
          <w:rFonts w:ascii="TH SarabunPSK" w:eastAsia="Times New Roman" w:hAnsi="TH SarabunPSK" w:cs="TH SarabunPSK" w:hint="cs"/>
          <w:sz w:val="32"/>
          <w:szCs w:val="32"/>
          <w:cs/>
        </w:rPr>
        <w:t>ให้ได้น้ำมัน แล้วใส่กระเทียม หอมแดง พริกขี้หนูแห้ง (ตำพอแตก)</w:t>
      </w:r>
    </w:p>
    <w:p w14:paraId="5FC3F1C0" w14:textId="18C1F907" w:rsidR="00800D16" w:rsidRDefault="00860CE8" w:rsidP="00B7516A">
      <w:pPr>
        <w:pStyle w:val="ListParagraph"/>
        <w:numPr>
          <w:ilvl w:val="0"/>
          <w:numId w:val="4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ค่อยๆ เติมหัวกะทิลงไป คนให้เข้ากัน แล้วใส่หยวกกล้วย กะปิเล็กน้อย ตามด้วยหางกะทิ</w:t>
      </w:r>
    </w:p>
    <w:p w14:paraId="7B1E368D" w14:textId="4592B2B2" w:rsidR="00800D16" w:rsidRDefault="00860CE8" w:rsidP="00B7516A">
      <w:pPr>
        <w:pStyle w:val="ListParagraph"/>
        <w:numPr>
          <w:ilvl w:val="0"/>
          <w:numId w:val="4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เมื่อหยวกสุก ใส่น้ำส้ม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น้ำตาล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เกลือ </w:t>
      </w:r>
      <w:r w:rsidRPr="00860CE8">
        <w:rPr>
          <w:rFonts w:ascii="TH SarabunPSK" w:eastAsia="Times New Roman" w:hAnsi="TH SarabunPSK" w:cs="TH SarabunPSK" w:hint="cs"/>
          <w:sz w:val="32"/>
          <w:szCs w:val="32"/>
          <w:cs/>
        </w:rPr>
        <w:t>ชิมรส</w:t>
      </w:r>
    </w:p>
    <w:p w14:paraId="2E1DC4F2" w14:textId="7777777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719338F" w14:textId="77777777" w:rsidR="00800D16" w:rsidRPr="00441E3D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2CDBBEE8" w14:textId="546B8DA3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EB76BF" w:rsidRPr="00EB76B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นางหนูดำ เกื้อหนุน นางประไพ เพชรเกื้อ </w:t>
      </w:r>
      <w:r w:rsidRPr="00BB64C2">
        <w:rPr>
          <w:rFonts w:ascii="TH SarabunPSK" w:eastAsia="Times New Roman" w:hAnsi="TH SarabunPSK" w:cs="TH SarabunPSK"/>
          <w:sz w:val="32"/>
          <w:szCs w:val="32"/>
          <w:cs/>
        </w:rPr>
        <w:t>บ้านเขาใน</w:t>
      </w:r>
    </w:p>
    <w:p w14:paraId="3E7B5AA8" w14:textId="2DC3A5DE" w:rsidR="00800D16" w:rsidRDefault="00860CE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860CE8">
        <w:drawing>
          <wp:anchor distT="0" distB="0" distL="114300" distR="114300" simplePos="0" relativeHeight="251651072" behindDoc="1" locked="0" layoutInCell="1" allowOverlap="1" wp14:anchorId="690A41FA" wp14:editId="20B8723A">
            <wp:simplePos x="0" y="0"/>
            <wp:positionH relativeFrom="page">
              <wp:posOffset>1078302</wp:posOffset>
            </wp:positionH>
            <wp:positionV relativeFrom="page">
              <wp:posOffset>7039155</wp:posOffset>
            </wp:positionV>
            <wp:extent cx="5400675" cy="2917921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910" cy="29185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00D16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6DA19BE6" w14:textId="0537887A" w:rsidR="0041231B" w:rsidRPr="00800D16" w:rsidRDefault="0041231B" w:rsidP="004123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800D1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5.</w:t>
      </w:r>
      <w:r w:rsidRPr="00800D1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800D1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ปลาช่อนแดดเดียวทอด</w:t>
      </w:r>
    </w:p>
    <w:p w14:paraId="46B2F25A" w14:textId="7777777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A0845EE" w14:textId="77777777" w:rsidR="00800D16" w:rsidRPr="00441E3D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0A6F9022" w14:textId="6D6D0FDF" w:rsidR="00800D16" w:rsidRDefault="00800D16" w:rsidP="00B7516A">
      <w:pPr>
        <w:pStyle w:val="ListParagraph"/>
        <w:numPr>
          <w:ilvl w:val="0"/>
          <w:numId w:val="5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ปลาช่อน</w:t>
      </w:r>
      <w:r w:rsidR="00860CE8">
        <w:rPr>
          <w:rFonts w:ascii="TH SarabunPSK" w:eastAsia="Times New Roman" w:hAnsi="TH SarabunPSK" w:cs="TH SarabunPSK" w:hint="cs"/>
          <w:sz w:val="32"/>
          <w:szCs w:val="32"/>
          <w:cs/>
        </w:rPr>
        <w:t>สด</w:t>
      </w:r>
    </w:p>
    <w:p w14:paraId="152314E1" w14:textId="1118B111" w:rsidR="00800D16" w:rsidRDefault="00860CE8" w:rsidP="00B7516A">
      <w:pPr>
        <w:pStyle w:val="ListParagraph"/>
        <w:numPr>
          <w:ilvl w:val="0"/>
          <w:numId w:val="5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เกลือผง</w:t>
      </w:r>
    </w:p>
    <w:p w14:paraId="4945211A" w14:textId="77777777" w:rsidR="00800D16" w:rsidRPr="00AE05BD" w:rsidRDefault="00800D16" w:rsidP="00B7516A">
      <w:pPr>
        <w:pStyle w:val="ListParagraph"/>
        <w:numPr>
          <w:ilvl w:val="0"/>
          <w:numId w:val="5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น้ำมันสำหรับทอดปลา</w:t>
      </w:r>
    </w:p>
    <w:p w14:paraId="7C13B0E4" w14:textId="7777777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A7621DA" w14:textId="77777777" w:rsidR="00800D16" w:rsidRPr="00441E3D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40FD67F6" w14:textId="3B7BD73F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มี</w:t>
      </w:r>
      <w:r w:rsidR="006C2236">
        <w:rPr>
          <w:rFonts w:ascii="TH SarabunPSK" w:eastAsia="Times New Roman" w:hAnsi="TH SarabunPSK" w:cs="TH SarabunPSK" w:hint="cs"/>
          <w:sz w:val="32"/>
          <w:szCs w:val="32"/>
          <w:cs/>
        </w:rPr>
        <w:t>กรดไขมันไม่อิ่มตัว โอเมก</w:t>
      </w:r>
      <w:proofErr w:type="spellStart"/>
      <w:r w:rsidR="006C2236">
        <w:rPr>
          <w:rFonts w:ascii="TH SarabunPSK" w:eastAsia="Times New Roman" w:hAnsi="TH SarabunPSK" w:cs="TH SarabunPSK" w:hint="cs"/>
          <w:sz w:val="32"/>
          <w:szCs w:val="32"/>
          <w:cs/>
        </w:rPr>
        <w:t>้า</w:t>
      </w:r>
      <w:proofErr w:type="spellEnd"/>
      <w:r w:rsidR="006C223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6C2236">
        <w:rPr>
          <w:rFonts w:ascii="TH SarabunPSK" w:eastAsia="Times New Roman" w:hAnsi="TH SarabunPSK" w:cs="TH SarabunPSK"/>
          <w:sz w:val="32"/>
          <w:szCs w:val="32"/>
          <w:cs/>
        </w:rPr>
        <w:t>–</w:t>
      </w:r>
      <w:r w:rsidR="006C223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3 สูง ช่วยลดระดับไขมันในเลือด มีแคลเซียม ฟอสฟอรัส แมกนีเซียม และเหล็ก</w:t>
      </w:r>
    </w:p>
    <w:p w14:paraId="548A11F2" w14:textId="7777777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FDF58FD" w14:textId="77777777" w:rsidR="00800D16" w:rsidRPr="00441E3D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4665C737" w14:textId="77777777" w:rsidR="00800D16" w:rsidRDefault="00800D16" w:rsidP="00B7516A">
      <w:pPr>
        <w:pStyle w:val="ListParagraph"/>
        <w:numPr>
          <w:ilvl w:val="0"/>
          <w:numId w:val="5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นำปลาช่อน</w:t>
      </w:r>
      <w:r w:rsidRPr="00AE05BD">
        <w:rPr>
          <w:rFonts w:ascii="TH SarabunPSK" w:eastAsia="Times New Roman" w:hAnsi="TH SarabunPSK" w:cs="TH SarabunPSK"/>
          <w:sz w:val="32"/>
          <w:szCs w:val="32"/>
          <w:cs/>
        </w:rPr>
        <w:t>มาตัดหัวเอาไส้ออกแล้ว ใช้มีดผ่าด้านท้องยาวถึงหางในลักษณะแผ่ออก</w:t>
      </w:r>
    </w:p>
    <w:p w14:paraId="499852A2" w14:textId="02B8092C" w:rsidR="00800D16" w:rsidRDefault="00800D16" w:rsidP="00B7516A">
      <w:pPr>
        <w:pStyle w:val="ListParagraph"/>
        <w:numPr>
          <w:ilvl w:val="0"/>
          <w:numId w:val="5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C79D9">
        <w:rPr>
          <w:rFonts w:ascii="TH SarabunPSK" w:eastAsia="Times New Roman" w:hAnsi="TH SarabunPSK" w:cs="TH SarabunPSK"/>
          <w:sz w:val="32"/>
          <w:szCs w:val="32"/>
          <w:cs/>
        </w:rPr>
        <w:t>ล้างปลาให้สะอาด</w:t>
      </w:r>
      <w:r w:rsidR="0034149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ชุบเกลือให้ทั่ว ทิ้งไว้กระทั่งเนื้อปลาเป็นสีขาว</w:t>
      </w:r>
    </w:p>
    <w:p w14:paraId="560D8DFA" w14:textId="12A3B6BC" w:rsidR="00800D16" w:rsidRPr="0034149F" w:rsidRDefault="0034149F" w:rsidP="00B7516A">
      <w:pPr>
        <w:pStyle w:val="ListParagraph"/>
        <w:numPr>
          <w:ilvl w:val="0"/>
          <w:numId w:val="5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4149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ล้างปลาให้สะอาด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แล้ว</w:t>
      </w:r>
      <w:r w:rsidR="00800D16" w:rsidRPr="0034149F">
        <w:rPr>
          <w:rFonts w:ascii="TH SarabunPSK" w:eastAsia="Times New Roman" w:hAnsi="TH SarabunPSK" w:cs="TH SarabunPSK"/>
          <w:sz w:val="32"/>
          <w:szCs w:val="32"/>
          <w:cs/>
        </w:rPr>
        <w:t>นำปลา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ไป</w:t>
      </w:r>
      <w:r w:rsidR="00800D16" w:rsidRPr="0034149F">
        <w:rPr>
          <w:rFonts w:ascii="TH SarabunPSK" w:eastAsia="Times New Roman" w:hAnsi="TH SarabunPSK" w:cs="TH SarabunPSK"/>
          <w:sz w:val="32"/>
          <w:szCs w:val="32"/>
          <w:cs/>
        </w:rPr>
        <w:t>ตากแดดประมาณ 1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sz w:val="32"/>
          <w:szCs w:val="32"/>
          <w:cs/>
        </w:rPr>
        <w:t>–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1.5</w:t>
      </w:r>
      <w:r w:rsidR="00800D16" w:rsidRPr="0034149F">
        <w:rPr>
          <w:rFonts w:ascii="TH SarabunPSK" w:eastAsia="Times New Roman" w:hAnsi="TH SarabunPSK" w:cs="TH SarabunPSK"/>
          <w:sz w:val="32"/>
          <w:szCs w:val="32"/>
          <w:cs/>
        </w:rPr>
        <w:t xml:space="preserve"> วัน </w:t>
      </w:r>
      <w:r w:rsidR="00800D16" w:rsidRPr="0034149F">
        <w:rPr>
          <w:rFonts w:ascii="TH SarabunPSK" w:eastAsia="Times New Roman" w:hAnsi="TH SarabunPSK" w:cs="TH SarabunPSK" w:hint="cs"/>
          <w:sz w:val="32"/>
          <w:szCs w:val="32"/>
          <w:cs/>
        </w:rPr>
        <w:t>จนแห้งดี</w:t>
      </w:r>
    </w:p>
    <w:p w14:paraId="610CA24F" w14:textId="77777777" w:rsidR="00800D16" w:rsidRPr="00AE05BD" w:rsidRDefault="00800D16" w:rsidP="00B7516A">
      <w:pPr>
        <w:pStyle w:val="ListParagraph"/>
        <w:numPr>
          <w:ilvl w:val="0"/>
          <w:numId w:val="5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C79D9">
        <w:rPr>
          <w:rFonts w:ascii="TH SarabunPSK" w:eastAsia="Times New Roman" w:hAnsi="TH SarabunPSK" w:cs="TH SarabunPSK"/>
          <w:sz w:val="32"/>
          <w:szCs w:val="32"/>
          <w:cs/>
        </w:rPr>
        <w:t>นำไปทอดแบบไฟอ่อนๆ ให้เหลืองกรอบนอกนุ่มใน</w:t>
      </w:r>
    </w:p>
    <w:p w14:paraId="3CBB9F85" w14:textId="7777777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4E37D99" w14:textId="77777777" w:rsidR="00800D16" w:rsidRPr="00441E3D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2656069D" w14:textId="63EA0076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EB76BF" w:rsidRPr="00EB76B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นางหนูดำ เกื้อหนุน นางประไพ เพชรเกื้อ </w:t>
      </w:r>
      <w:r w:rsidRPr="00680C63">
        <w:rPr>
          <w:rFonts w:ascii="TH SarabunPSK" w:eastAsia="Times New Roman" w:hAnsi="TH SarabunPSK" w:cs="TH SarabunPSK"/>
          <w:sz w:val="32"/>
          <w:szCs w:val="32"/>
          <w:cs/>
        </w:rPr>
        <w:t>บ้านเขาใน</w:t>
      </w:r>
    </w:p>
    <w:p w14:paraId="70597EAE" w14:textId="6CFC43EB" w:rsidR="00800D16" w:rsidRDefault="00F91DB8" w:rsidP="00EB76BF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91DB8">
        <w:rPr>
          <w:noProof/>
        </w:rPr>
        <w:drawing>
          <wp:anchor distT="0" distB="0" distL="114300" distR="114300" simplePos="0" relativeHeight="251657728" behindDoc="1" locked="0" layoutInCell="1" allowOverlap="1" wp14:anchorId="4538E039" wp14:editId="5F02ED91">
            <wp:simplePos x="0" y="0"/>
            <wp:positionH relativeFrom="page">
              <wp:posOffset>1080135</wp:posOffset>
            </wp:positionH>
            <wp:positionV relativeFrom="page">
              <wp:posOffset>6832864</wp:posOffset>
            </wp:positionV>
            <wp:extent cx="5400675" cy="3103880"/>
            <wp:effectExtent l="0" t="0" r="9525" b="127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103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0D16">
        <w:rPr>
          <w:rFonts w:ascii="TH SarabunPSK" w:eastAsia="Times New Roman" w:hAnsi="TH SarabunPSK" w:cs="TH SarabunPSK"/>
          <w:sz w:val="32"/>
          <w:szCs w:val="32"/>
        </w:rPr>
        <w:br w:type="page"/>
      </w:r>
    </w:p>
    <w:p w14:paraId="0B7B7F3B" w14:textId="4D487912" w:rsidR="0041231B" w:rsidRPr="00800D16" w:rsidRDefault="0041231B" w:rsidP="004123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800D1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รายการขนมหวาน</w:t>
      </w:r>
    </w:p>
    <w:p w14:paraId="61FD79FE" w14:textId="77777777" w:rsidR="0041231B" w:rsidRDefault="0041231B" w:rsidP="004123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BCCC331" w14:textId="543DDD3D" w:rsidR="0041231B" w:rsidRPr="00800D16" w:rsidRDefault="0041231B" w:rsidP="004123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800D1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1. </w:t>
      </w:r>
      <w:r w:rsidRPr="00800D1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หนมดู</w:t>
      </w:r>
    </w:p>
    <w:p w14:paraId="64FAB6A5" w14:textId="1463B420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13DB5FB" w14:textId="4E1CEA11" w:rsidR="00800D16" w:rsidRPr="00441E3D" w:rsidRDefault="00C17E8C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17E8C">
        <w:drawing>
          <wp:anchor distT="0" distB="0" distL="114300" distR="114300" simplePos="0" relativeHeight="251654144" behindDoc="1" locked="0" layoutInCell="1" allowOverlap="1" wp14:anchorId="317AADA0" wp14:editId="0E60ACFE">
            <wp:simplePos x="0" y="0"/>
            <wp:positionH relativeFrom="page">
              <wp:posOffset>3872875</wp:posOffset>
            </wp:positionH>
            <wp:positionV relativeFrom="page">
              <wp:posOffset>1846053</wp:posOffset>
            </wp:positionV>
            <wp:extent cx="2606102" cy="2096219"/>
            <wp:effectExtent l="0" t="0" r="381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6498" cy="211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D16"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  <w:r w:rsidR="009E607A" w:rsidRPr="009E607A">
        <w:rPr>
          <w:noProof/>
        </w:rPr>
        <w:t xml:space="preserve"> </w:t>
      </w:r>
    </w:p>
    <w:p w14:paraId="377B1016" w14:textId="44C4D49A" w:rsidR="00800D16" w:rsidRPr="00F13FD6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13FD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ส่วนผสมของเนื้อขนม</w:t>
      </w:r>
      <w:r w:rsidR="00C17E8C" w:rsidRPr="00C17E8C">
        <w:rPr>
          <w:noProof/>
        </w:rPr>
        <w:t xml:space="preserve"> </w:t>
      </w:r>
    </w:p>
    <w:p w14:paraId="0724F4CA" w14:textId="77777777" w:rsidR="00800D16" w:rsidRDefault="00800D16" w:rsidP="00B7516A">
      <w:pPr>
        <w:pStyle w:val="ListParagraph"/>
        <w:numPr>
          <w:ilvl w:val="0"/>
          <w:numId w:val="2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13FD6">
        <w:rPr>
          <w:rFonts w:ascii="TH SarabunPSK" w:eastAsia="Times New Roman" w:hAnsi="TH SarabunPSK" w:cs="TH SarabunPSK"/>
          <w:sz w:val="32"/>
          <w:szCs w:val="32"/>
          <w:cs/>
        </w:rPr>
        <w:t>ข้าวเหนียว</w:t>
      </w:r>
    </w:p>
    <w:p w14:paraId="2FCF8B54" w14:textId="77777777" w:rsidR="00800D16" w:rsidRDefault="00800D16" w:rsidP="00B7516A">
      <w:pPr>
        <w:pStyle w:val="ListParagraph"/>
        <w:numPr>
          <w:ilvl w:val="0"/>
          <w:numId w:val="2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13FD6">
        <w:rPr>
          <w:rFonts w:ascii="TH SarabunPSK" w:eastAsia="Times New Roman" w:hAnsi="TH SarabunPSK" w:cs="TH SarabunPSK"/>
          <w:sz w:val="32"/>
          <w:szCs w:val="32"/>
          <w:cs/>
        </w:rPr>
        <w:t>น้ำตาลทราย</w:t>
      </w:r>
    </w:p>
    <w:p w14:paraId="4820D3DB" w14:textId="3DA05077" w:rsidR="00800D16" w:rsidRDefault="00800D16" w:rsidP="00B7516A">
      <w:pPr>
        <w:pStyle w:val="ListParagraph"/>
        <w:numPr>
          <w:ilvl w:val="0"/>
          <w:numId w:val="2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13FD6">
        <w:rPr>
          <w:rFonts w:ascii="TH SarabunPSK" w:eastAsia="Times New Roman" w:hAnsi="TH SarabunPSK" w:cs="TH SarabunPSK"/>
          <w:sz w:val="32"/>
          <w:szCs w:val="32"/>
          <w:cs/>
        </w:rPr>
        <w:t>น้ำตาล</w:t>
      </w:r>
      <w:proofErr w:type="spellStart"/>
      <w:r w:rsidRPr="00F13FD6">
        <w:rPr>
          <w:rFonts w:ascii="TH SarabunPSK" w:eastAsia="Times New Roman" w:hAnsi="TH SarabunPSK" w:cs="TH SarabunPSK"/>
          <w:sz w:val="32"/>
          <w:szCs w:val="32"/>
          <w:cs/>
        </w:rPr>
        <w:t>โ</w:t>
      </w:r>
      <w:r w:rsidR="006C2236">
        <w:rPr>
          <w:rFonts w:ascii="TH SarabunPSK" w:eastAsia="Times New Roman" w:hAnsi="TH SarabunPSK" w:cs="TH SarabunPSK" w:hint="cs"/>
          <w:sz w:val="32"/>
          <w:szCs w:val="32"/>
          <w:cs/>
        </w:rPr>
        <w:t>ห</w:t>
      </w:r>
      <w:r w:rsidRPr="00F13FD6">
        <w:rPr>
          <w:rFonts w:ascii="TH SarabunPSK" w:eastAsia="Times New Roman" w:hAnsi="TH SarabunPSK" w:cs="TH SarabunPSK"/>
          <w:sz w:val="32"/>
          <w:szCs w:val="32"/>
          <w:cs/>
        </w:rPr>
        <w:t>นด</w:t>
      </w:r>
      <w:proofErr w:type="spellEnd"/>
      <w:r w:rsidR="006C223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หรือน้ำผึ้ง</w:t>
      </w:r>
      <w:proofErr w:type="spellStart"/>
      <w:r w:rsidR="006C2236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</w:p>
    <w:p w14:paraId="5683DF55" w14:textId="77777777" w:rsidR="006C2236" w:rsidRDefault="006C2236" w:rsidP="00B7516A">
      <w:pPr>
        <w:pStyle w:val="ListParagraph"/>
        <w:numPr>
          <w:ilvl w:val="0"/>
          <w:numId w:val="2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หัวกะทิ</w:t>
      </w:r>
    </w:p>
    <w:p w14:paraId="2E6C5732" w14:textId="181AC853" w:rsidR="00800D16" w:rsidRDefault="00800D16" w:rsidP="00B7516A">
      <w:pPr>
        <w:pStyle w:val="ListParagraph"/>
        <w:numPr>
          <w:ilvl w:val="0"/>
          <w:numId w:val="2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13FD6">
        <w:rPr>
          <w:rFonts w:ascii="TH SarabunPSK" w:eastAsia="Times New Roman" w:hAnsi="TH SarabunPSK" w:cs="TH SarabunPSK"/>
          <w:sz w:val="32"/>
          <w:szCs w:val="32"/>
          <w:cs/>
        </w:rPr>
        <w:t>มะพร้าว</w:t>
      </w:r>
      <w:r w:rsidR="006C2236">
        <w:rPr>
          <w:rFonts w:ascii="TH SarabunPSK" w:eastAsia="Times New Roman" w:hAnsi="TH SarabunPSK" w:cs="TH SarabunPSK" w:hint="cs"/>
          <w:sz w:val="32"/>
          <w:szCs w:val="32"/>
          <w:cs/>
        </w:rPr>
        <w:t>อ่อน</w:t>
      </w:r>
      <w:r w:rsidRPr="00F13FD6">
        <w:rPr>
          <w:rFonts w:ascii="TH SarabunPSK" w:eastAsia="Times New Roman" w:hAnsi="TH SarabunPSK" w:cs="TH SarabunPSK"/>
          <w:sz w:val="32"/>
          <w:szCs w:val="32"/>
          <w:cs/>
        </w:rPr>
        <w:t>ขูด</w:t>
      </w:r>
    </w:p>
    <w:p w14:paraId="0D59DC74" w14:textId="77777777" w:rsidR="00800D16" w:rsidRPr="00F13FD6" w:rsidRDefault="00800D16" w:rsidP="00B7516A">
      <w:pPr>
        <w:pStyle w:val="ListParagraph"/>
        <w:numPr>
          <w:ilvl w:val="0"/>
          <w:numId w:val="2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13FD6">
        <w:rPr>
          <w:rFonts w:ascii="TH SarabunPSK" w:eastAsia="Times New Roman" w:hAnsi="TH SarabunPSK" w:cs="TH SarabunPSK"/>
          <w:sz w:val="32"/>
          <w:szCs w:val="32"/>
          <w:cs/>
        </w:rPr>
        <w:t>เกลือ</w:t>
      </w:r>
    </w:p>
    <w:p w14:paraId="4B6B05F6" w14:textId="77777777" w:rsidR="00800D16" w:rsidRPr="00F13FD6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F13FD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ส่วนผสมของแป้งโรย</w:t>
      </w:r>
    </w:p>
    <w:p w14:paraId="63D09491" w14:textId="77777777" w:rsidR="00800D16" w:rsidRPr="00F13FD6" w:rsidRDefault="00800D16" w:rsidP="00B7516A">
      <w:pPr>
        <w:pStyle w:val="ListParagraph"/>
        <w:numPr>
          <w:ilvl w:val="0"/>
          <w:numId w:val="2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13FD6">
        <w:rPr>
          <w:rFonts w:ascii="TH SarabunPSK" w:eastAsia="Times New Roman" w:hAnsi="TH SarabunPSK" w:cs="TH SarabunPSK"/>
          <w:sz w:val="32"/>
          <w:szCs w:val="32"/>
          <w:cs/>
        </w:rPr>
        <w:t>ข้าวเหนียวคั่วบดละเอียด</w:t>
      </w:r>
    </w:p>
    <w:p w14:paraId="53E07596" w14:textId="7781DD0B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50BDF72" w14:textId="7AD9207E" w:rsidR="00800D16" w:rsidRPr="00441E3D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1387FE18" w14:textId="2FC0F5D4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 w:hint="cs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9E607A">
        <w:rPr>
          <w:rFonts w:ascii="TH SarabunPSK" w:eastAsia="Times New Roman" w:hAnsi="TH SarabunPSK" w:cs="TH SarabunPSK" w:hint="cs"/>
          <w:sz w:val="32"/>
          <w:szCs w:val="32"/>
          <w:cs/>
        </w:rPr>
        <w:t>ขนมดูทำจากแป้งและน้ำตาล ให้พลังงานสูงและร่างกายนำไปใช้งานได้อย่างรวดเร็ว เหมาะสำหรับผู้ที่ต้องใช้พลังงานมาก</w:t>
      </w:r>
    </w:p>
    <w:p w14:paraId="632BA4DA" w14:textId="79C28EEF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C6019A3" w14:textId="5CD84088" w:rsidR="00800D16" w:rsidRPr="00441E3D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5CAE2910" w14:textId="78516D1D" w:rsidR="00800D16" w:rsidRPr="006C2236" w:rsidRDefault="006C2236" w:rsidP="00B7516A">
      <w:pPr>
        <w:pStyle w:val="ListParagraph"/>
        <w:numPr>
          <w:ilvl w:val="0"/>
          <w:numId w:val="2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C2236">
        <w:rPr>
          <w:rFonts w:ascii="TH SarabunPSK" w:eastAsia="Times New Roman" w:hAnsi="TH SarabunPSK" w:cs="TH SarabunPSK" w:hint="cs"/>
          <w:sz w:val="32"/>
          <w:szCs w:val="32"/>
          <w:cs/>
        </w:rPr>
        <w:t>นำข้าวเหนียวที่ล้างสะอาดแล้วใส่ลงในกระทะคั่ว</w:t>
      </w:r>
      <w:r w:rsidR="00800D16" w:rsidRPr="006C2236">
        <w:rPr>
          <w:rFonts w:ascii="TH SarabunPSK" w:eastAsia="Times New Roman" w:hAnsi="TH SarabunPSK" w:cs="TH SarabunPSK"/>
          <w:sz w:val="32"/>
          <w:szCs w:val="32"/>
          <w:cs/>
        </w:rPr>
        <w:t>จนข้าวเหนียวเป็นสีเหลือง ตักใส่หม้อพักไว้</w:t>
      </w:r>
    </w:p>
    <w:p w14:paraId="206A4266" w14:textId="0F059460" w:rsidR="00800D16" w:rsidRDefault="00800D16" w:rsidP="00B7516A">
      <w:pPr>
        <w:pStyle w:val="ListParagraph"/>
        <w:numPr>
          <w:ilvl w:val="0"/>
          <w:numId w:val="2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13FD6">
        <w:rPr>
          <w:rFonts w:ascii="TH SarabunPSK" w:eastAsia="Times New Roman" w:hAnsi="TH SarabunPSK" w:cs="TH SarabunPSK"/>
          <w:sz w:val="32"/>
          <w:szCs w:val="32"/>
          <w:cs/>
        </w:rPr>
        <w:t>นำข้าวเหนียวที่คั่วไว้เรียบร้อยแล้วมาบดให้ละเอียด เหมือนแป้งสำเร็จรูป แบ่งแป้งออกเป็นสองส่วน ส่วนแรกไว้สำหรับทำแป้งคลุกขนม ส่วนที่สองไว้สำหรับทำเนื้อขนม</w:t>
      </w:r>
    </w:p>
    <w:p w14:paraId="4505D597" w14:textId="74CCA203" w:rsidR="00800D16" w:rsidRPr="009E607A" w:rsidRDefault="003967FF" w:rsidP="00B7516A">
      <w:pPr>
        <w:pStyle w:val="ListParagraph"/>
        <w:numPr>
          <w:ilvl w:val="0"/>
          <w:numId w:val="2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967FF">
        <w:rPr>
          <w:noProof/>
        </w:rPr>
        <w:drawing>
          <wp:anchor distT="0" distB="0" distL="114300" distR="114300" simplePos="0" relativeHeight="251640832" behindDoc="1" locked="0" layoutInCell="1" allowOverlap="1" wp14:anchorId="19A02D7A" wp14:editId="2DD95388">
            <wp:simplePos x="0" y="0"/>
            <wp:positionH relativeFrom="page">
              <wp:posOffset>2957388</wp:posOffset>
            </wp:positionH>
            <wp:positionV relativeFrom="page">
              <wp:posOffset>6359430</wp:posOffset>
            </wp:positionV>
            <wp:extent cx="1649261" cy="5400000"/>
            <wp:effectExtent l="0" t="8255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49261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D16" w:rsidRPr="009E607A">
        <w:rPr>
          <w:rFonts w:ascii="TH SarabunPSK" w:eastAsia="Times New Roman" w:hAnsi="TH SarabunPSK" w:cs="TH SarabunPSK"/>
          <w:sz w:val="32"/>
          <w:szCs w:val="32"/>
          <w:cs/>
        </w:rPr>
        <w:t>นำกระทะตั้งบนเตาไฟ เทน้ำผึ้ง</w:t>
      </w:r>
      <w:proofErr w:type="spellStart"/>
      <w:r w:rsidR="009E607A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  <w:r w:rsidR="00800D16" w:rsidRPr="009E607A">
        <w:rPr>
          <w:rFonts w:ascii="TH SarabunPSK" w:eastAsia="Times New Roman" w:hAnsi="TH SarabunPSK" w:cs="TH SarabunPSK"/>
          <w:sz w:val="32"/>
          <w:szCs w:val="32"/>
          <w:cs/>
        </w:rPr>
        <w:t>ลงไปในกระทะ จากนั้นใส่น้ำตาลทราย</w:t>
      </w:r>
      <w:r w:rsidR="00800D16" w:rsidRPr="009E607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9E607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หัวกะทิ มะพร้าวอ่อนขูด </w:t>
      </w:r>
      <w:r w:rsidR="00800D16" w:rsidRPr="009E607A">
        <w:rPr>
          <w:rFonts w:ascii="TH SarabunPSK" w:eastAsia="Times New Roman" w:hAnsi="TH SarabunPSK" w:cs="TH SarabunPSK"/>
          <w:sz w:val="32"/>
          <w:szCs w:val="32"/>
          <w:cs/>
        </w:rPr>
        <w:t>คนให้เข้ากัน</w:t>
      </w:r>
    </w:p>
    <w:p w14:paraId="0BDFCB5D" w14:textId="49F86A13" w:rsidR="00800D16" w:rsidRDefault="00800D16" w:rsidP="00B7516A">
      <w:pPr>
        <w:pStyle w:val="ListParagraph"/>
        <w:numPr>
          <w:ilvl w:val="0"/>
          <w:numId w:val="2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13FD6">
        <w:rPr>
          <w:rFonts w:ascii="TH SarabunPSK" w:eastAsia="Times New Roman" w:hAnsi="TH SarabunPSK" w:cs="TH SarabunPSK"/>
          <w:sz w:val="32"/>
          <w:szCs w:val="32"/>
          <w:cs/>
        </w:rPr>
        <w:t>พอน้ำผึ้ง</w:t>
      </w:r>
      <w:proofErr w:type="spellStart"/>
      <w:r w:rsidR="009E607A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  <w:r w:rsidRPr="00F13FD6">
        <w:rPr>
          <w:rFonts w:ascii="TH SarabunPSK" w:eastAsia="Times New Roman" w:hAnsi="TH SarabunPSK" w:cs="TH SarabunPSK"/>
          <w:sz w:val="32"/>
          <w:szCs w:val="32"/>
          <w:cs/>
        </w:rPr>
        <w:t>เดือดได้ที่แล้ว ใส่แป้ง</w:t>
      </w:r>
      <w:r w:rsidR="009E607A">
        <w:rPr>
          <w:rFonts w:ascii="TH SarabunPSK" w:eastAsia="Times New Roman" w:hAnsi="TH SarabunPSK" w:cs="TH SarabunPSK" w:hint="cs"/>
          <w:sz w:val="32"/>
          <w:szCs w:val="32"/>
          <w:cs/>
        </w:rPr>
        <w:t>ส่วนที่สอง</w:t>
      </w:r>
      <w:r w:rsidRPr="00F13FD6">
        <w:rPr>
          <w:rFonts w:ascii="TH SarabunPSK" w:eastAsia="Times New Roman" w:hAnsi="TH SarabunPSK" w:cs="TH SarabunPSK"/>
          <w:sz w:val="32"/>
          <w:szCs w:val="32"/>
          <w:cs/>
        </w:rPr>
        <w:t>ที่เตรียมไว้</w:t>
      </w:r>
      <w:r w:rsidR="009E607A">
        <w:rPr>
          <w:rFonts w:ascii="TH SarabunPSK" w:eastAsia="Times New Roman" w:hAnsi="TH SarabunPSK" w:cs="TH SarabunPSK" w:hint="cs"/>
          <w:sz w:val="32"/>
          <w:szCs w:val="32"/>
          <w:cs/>
        </w:rPr>
        <w:t>อย่าง</w:t>
      </w:r>
      <w:proofErr w:type="spellStart"/>
      <w:r w:rsidR="009E607A">
        <w:rPr>
          <w:rFonts w:ascii="TH SarabunPSK" w:eastAsia="Times New Roman" w:hAnsi="TH SarabunPSK" w:cs="TH SarabunPSK" w:hint="cs"/>
          <w:sz w:val="32"/>
          <w:szCs w:val="32"/>
          <w:cs/>
        </w:rPr>
        <w:t>ช้าๆ</w:t>
      </w:r>
      <w:proofErr w:type="spellEnd"/>
      <w:r w:rsidRPr="00F13FD6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9E607A">
        <w:rPr>
          <w:rFonts w:ascii="TH SarabunPSK" w:eastAsia="Times New Roman" w:hAnsi="TH SarabunPSK" w:cs="TH SarabunPSK" w:hint="cs"/>
          <w:sz w:val="32"/>
          <w:szCs w:val="32"/>
          <w:cs/>
        </w:rPr>
        <w:t>กวนไป</w:t>
      </w:r>
      <w:proofErr w:type="spellStart"/>
      <w:r w:rsidR="009E607A">
        <w:rPr>
          <w:rFonts w:ascii="TH SarabunPSK" w:eastAsia="Times New Roman" w:hAnsi="TH SarabunPSK" w:cs="TH SarabunPSK" w:hint="cs"/>
          <w:sz w:val="32"/>
          <w:szCs w:val="32"/>
          <w:cs/>
        </w:rPr>
        <w:t>เรื่อยๆ</w:t>
      </w:r>
      <w:proofErr w:type="spellEnd"/>
      <w:r w:rsidR="009E607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กระทั่ง</w:t>
      </w:r>
      <w:r w:rsidRPr="00F13FD6">
        <w:rPr>
          <w:rFonts w:ascii="TH SarabunPSK" w:eastAsia="Times New Roman" w:hAnsi="TH SarabunPSK" w:cs="TH SarabunPSK"/>
          <w:sz w:val="32"/>
          <w:szCs w:val="32"/>
          <w:cs/>
        </w:rPr>
        <w:t>มีความข้นเหนียวพอปั้นก้อนได้ จากนั้นนำมาปั้นเป็นก้อนกลมๆ</w:t>
      </w:r>
    </w:p>
    <w:p w14:paraId="23896988" w14:textId="0302B822" w:rsidR="00800D16" w:rsidRPr="00F13FD6" w:rsidRDefault="009E607A" w:rsidP="00B7516A">
      <w:pPr>
        <w:pStyle w:val="ListParagraph"/>
        <w:numPr>
          <w:ilvl w:val="0"/>
          <w:numId w:val="2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นำไป</w:t>
      </w:r>
      <w:r w:rsidR="00800D16" w:rsidRPr="00F13FD6">
        <w:rPr>
          <w:rFonts w:ascii="TH SarabunPSK" w:eastAsia="Times New Roman" w:hAnsi="TH SarabunPSK" w:cs="TH SarabunPSK"/>
          <w:sz w:val="32"/>
          <w:szCs w:val="32"/>
          <w:cs/>
        </w:rPr>
        <w:t>คลุกกับแป้งข้าวเหนียว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ส่วนแรก</w:t>
      </w:r>
      <w:r w:rsidR="00800D16" w:rsidRPr="00F13FD6">
        <w:rPr>
          <w:rFonts w:ascii="TH SarabunPSK" w:eastAsia="Times New Roman" w:hAnsi="TH SarabunPSK" w:cs="TH SarabunPSK"/>
          <w:sz w:val="32"/>
          <w:szCs w:val="32"/>
          <w:cs/>
        </w:rPr>
        <w:t>ที่บดไว้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พร้อมรับประทานได้</w:t>
      </w:r>
    </w:p>
    <w:p w14:paraId="69A24977" w14:textId="7777777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1E949E0" w14:textId="7CF203B0" w:rsidR="00800D16" w:rsidRPr="00441E3D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3DC3E294" w14:textId="24C676E6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EB76BF" w:rsidRPr="00EB76B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นางหนูดำ เกื้อหนุน นางประไพ เพชรเกื้อ </w:t>
      </w:r>
      <w:r w:rsidRPr="007072BA">
        <w:rPr>
          <w:rFonts w:ascii="TH SarabunPSK" w:eastAsia="Times New Roman" w:hAnsi="TH SarabunPSK" w:cs="TH SarabunPSK"/>
          <w:sz w:val="32"/>
          <w:szCs w:val="32"/>
          <w:cs/>
        </w:rPr>
        <w:t>บ้านเขาใน</w:t>
      </w:r>
    </w:p>
    <w:p w14:paraId="0B17DB20" w14:textId="77777777" w:rsidR="00800D16" w:rsidRDefault="00800D1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 w:type="page"/>
      </w:r>
    </w:p>
    <w:p w14:paraId="1968F097" w14:textId="345DBC91" w:rsidR="0041231B" w:rsidRPr="00800D16" w:rsidRDefault="0041231B" w:rsidP="004123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800D1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 xml:space="preserve">2. </w:t>
      </w:r>
      <w:r w:rsidRPr="00800D1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หนมลูก</w:t>
      </w:r>
      <w:proofErr w:type="spellStart"/>
      <w:r w:rsidRPr="00800D1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โหนด</w:t>
      </w:r>
      <w:proofErr w:type="spellEnd"/>
      <w:r w:rsidRPr="00800D1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น้ำ</w:t>
      </w:r>
      <w:r w:rsidRPr="00800D1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เทะสด</w:t>
      </w:r>
    </w:p>
    <w:p w14:paraId="629980E3" w14:textId="7777777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5F26101" w14:textId="77777777" w:rsidR="00800D16" w:rsidRPr="00441E3D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2E80235A" w14:textId="77777777" w:rsidR="00800D16" w:rsidRDefault="00800D16" w:rsidP="00B7516A">
      <w:pPr>
        <w:pStyle w:val="ListParagraph"/>
        <w:numPr>
          <w:ilvl w:val="0"/>
          <w:numId w:val="2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ลูกตาล</w:t>
      </w:r>
    </w:p>
    <w:p w14:paraId="04D9122F" w14:textId="77777777" w:rsidR="00800D16" w:rsidRDefault="00800D16" w:rsidP="00B7516A">
      <w:pPr>
        <w:pStyle w:val="ListParagraph"/>
        <w:numPr>
          <w:ilvl w:val="0"/>
          <w:numId w:val="2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น้ำกะทิสด</w:t>
      </w:r>
    </w:p>
    <w:p w14:paraId="169B4A6D" w14:textId="03740EDC" w:rsidR="00800D16" w:rsidRDefault="00800D16" w:rsidP="00B7516A">
      <w:pPr>
        <w:pStyle w:val="ListParagraph"/>
        <w:numPr>
          <w:ilvl w:val="0"/>
          <w:numId w:val="2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น้ำตาล</w:t>
      </w:r>
      <w:proofErr w:type="spellStart"/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โ</w:t>
      </w:r>
      <w:r w:rsidR="00C17E8C">
        <w:rPr>
          <w:rFonts w:ascii="TH SarabunPSK" w:eastAsia="Times New Roman" w:hAnsi="TH SarabunPSK" w:cs="TH SarabunPSK" w:hint="cs"/>
          <w:sz w:val="32"/>
          <w:szCs w:val="32"/>
          <w:cs/>
        </w:rPr>
        <w:t>ห</w:t>
      </w: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นด</w:t>
      </w:r>
      <w:proofErr w:type="spellEnd"/>
    </w:p>
    <w:p w14:paraId="5E82F7A9" w14:textId="77777777" w:rsidR="00800D16" w:rsidRDefault="00800D16" w:rsidP="00B7516A">
      <w:pPr>
        <w:pStyle w:val="ListParagraph"/>
        <w:numPr>
          <w:ilvl w:val="0"/>
          <w:numId w:val="2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น้ำตาลทราย</w:t>
      </w:r>
    </w:p>
    <w:p w14:paraId="6163F3D9" w14:textId="77777777" w:rsidR="00800D16" w:rsidRDefault="00800D16" w:rsidP="00B7516A">
      <w:pPr>
        <w:pStyle w:val="ListParagraph"/>
        <w:numPr>
          <w:ilvl w:val="0"/>
          <w:numId w:val="2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เกลือ</w:t>
      </w:r>
    </w:p>
    <w:p w14:paraId="528EA36C" w14:textId="77777777" w:rsidR="00800D16" w:rsidRDefault="00800D16" w:rsidP="00B7516A">
      <w:pPr>
        <w:pStyle w:val="ListParagraph"/>
        <w:numPr>
          <w:ilvl w:val="0"/>
          <w:numId w:val="2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น้ำสะอาด</w:t>
      </w:r>
    </w:p>
    <w:p w14:paraId="45204D09" w14:textId="77777777" w:rsidR="00800D16" w:rsidRPr="00392DB2" w:rsidRDefault="00800D16" w:rsidP="00B7516A">
      <w:pPr>
        <w:pStyle w:val="ListParagraph"/>
        <w:numPr>
          <w:ilvl w:val="0"/>
          <w:numId w:val="2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ใบเตย</w:t>
      </w:r>
    </w:p>
    <w:p w14:paraId="03383434" w14:textId="77777777" w:rsidR="00800D16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E3771E1" w14:textId="77777777" w:rsidR="00800D16" w:rsidRPr="00441E3D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5018870D" w14:textId="7777777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บรรเทาอาการไอ ลดความร้อนในร่างกาย ลดการสะสมของไขมัน ช่วยต้านอนุมูลอิสระ แก้โรคเหน็บชา บำรุงผิวพรรณ ลดคอเรสเตอรอล ลดความเครียด บำรุงผิวหนังให้มีสุขภาพดี</w:t>
      </w:r>
    </w:p>
    <w:p w14:paraId="5801E50C" w14:textId="7777777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BBCE9B4" w14:textId="77777777" w:rsidR="00800D16" w:rsidRPr="00441E3D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795E9141" w14:textId="77777777" w:rsidR="00800D16" w:rsidRPr="00392DB2" w:rsidRDefault="00800D16" w:rsidP="00B7516A">
      <w:pPr>
        <w:pStyle w:val="ListParagraph"/>
        <w:numPr>
          <w:ilvl w:val="0"/>
          <w:numId w:val="2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หั่นลูกตาลที่ปอกเปลือกแล้วเป็นชิ้น เตรียมไว้</w:t>
      </w:r>
    </w:p>
    <w:p w14:paraId="1AA7A9AF" w14:textId="56FE0759" w:rsidR="00800D16" w:rsidRPr="00913286" w:rsidRDefault="00800D16" w:rsidP="00B7516A">
      <w:pPr>
        <w:pStyle w:val="ListParagraph"/>
        <w:numPr>
          <w:ilvl w:val="0"/>
          <w:numId w:val="2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13286">
        <w:rPr>
          <w:rFonts w:ascii="TH SarabunPSK" w:eastAsia="Times New Roman" w:hAnsi="TH SarabunPSK" w:cs="TH SarabunPSK"/>
          <w:sz w:val="32"/>
          <w:szCs w:val="32"/>
          <w:cs/>
        </w:rPr>
        <w:t>นำน้ำ</w:t>
      </w:r>
      <w:r w:rsidR="00913286" w:rsidRPr="0091328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กะทิสดใส่ภาชนะ </w:t>
      </w:r>
      <w:r w:rsidRPr="00913286">
        <w:rPr>
          <w:rFonts w:ascii="TH SarabunPSK" w:eastAsia="Times New Roman" w:hAnsi="TH SarabunPSK" w:cs="TH SarabunPSK"/>
          <w:sz w:val="32"/>
          <w:szCs w:val="32"/>
          <w:cs/>
        </w:rPr>
        <w:t>ใส่น้ำตาล</w:t>
      </w:r>
      <w:proofErr w:type="spellStart"/>
      <w:r w:rsidRPr="00913286">
        <w:rPr>
          <w:rFonts w:ascii="TH SarabunPSK" w:eastAsia="Times New Roman" w:hAnsi="TH SarabunPSK" w:cs="TH SarabunPSK"/>
          <w:sz w:val="32"/>
          <w:szCs w:val="32"/>
          <w:cs/>
        </w:rPr>
        <w:t>โ</w:t>
      </w:r>
      <w:r w:rsidR="007C0F14">
        <w:rPr>
          <w:rFonts w:ascii="TH SarabunPSK" w:eastAsia="Times New Roman" w:hAnsi="TH SarabunPSK" w:cs="TH SarabunPSK" w:hint="cs"/>
          <w:sz w:val="32"/>
          <w:szCs w:val="32"/>
          <w:cs/>
        </w:rPr>
        <w:t>ห</w:t>
      </w:r>
      <w:r w:rsidRPr="00913286">
        <w:rPr>
          <w:rFonts w:ascii="TH SarabunPSK" w:eastAsia="Times New Roman" w:hAnsi="TH SarabunPSK" w:cs="TH SarabunPSK"/>
          <w:sz w:val="32"/>
          <w:szCs w:val="32"/>
          <w:cs/>
        </w:rPr>
        <w:t>นด</w:t>
      </w:r>
      <w:proofErr w:type="spellEnd"/>
      <w:r w:rsidRPr="00913286">
        <w:rPr>
          <w:rFonts w:ascii="TH SarabunPSK" w:eastAsia="Times New Roman" w:hAnsi="TH SarabunPSK" w:cs="TH SarabunPSK"/>
          <w:sz w:val="32"/>
          <w:szCs w:val="32"/>
          <w:cs/>
        </w:rPr>
        <w:t xml:space="preserve"> น้ำตาลทราย และเกลือเล็กน้อย คนให้ละลายเข้ากัน</w:t>
      </w:r>
    </w:p>
    <w:p w14:paraId="2D25507A" w14:textId="550DB5A4" w:rsidR="00800D16" w:rsidRPr="00392DB2" w:rsidRDefault="00800D16" w:rsidP="00B7516A">
      <w:pPr>
        <w:pStyle w:val="ListParagraph"/>
        <w:numPr>
          <w:ilvl w:val="0"/>
          <w:numId w:val="2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ใส่ลูกตาลที่หั่นแล้วลงไปในน้ำกะทิ คนให้เข้ากัน ตักใส่ถ้วยพร้อมรับประทาน</w:t>
      </w:r>
    </w:p>
    <w:p w14:paraId="0B8D311D" w14:textId="3768EC86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2A1E261" w14:textId="7CBF7262" w:rsidR="00800D16" w:rsidRPr="00441E3D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3D21DAE9" w14:textId="09FE3082" w:rsidR="0041231B" w:rsidRDefault="007C0F14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967FF">
        <w:rPr>
          <w:noProof/>
        </w:rPr>
        <w:drawing>
          <wp:anchor distT="0" distB="0" distL="114300" distR="114300" simplePos="0" relativeHeight="251637760" behindDoc="1" locked="0" layoutInCell="1" allowOverlap="1" wp14:anchorId="36A4BD32" wp14:editId="05665849">
            <wp:simplePos x="0" y="0"/>
            <wp:positionH relativeFrom="page">
              <wp:posOffset>2275523</wp:posOffset>
            </wp:positionH>
            <wp:positionV relativeFrom="page">
              <wp:posOffset>5625518</wp:posOffset>
            </wp:positionV>
            <wp:extent cx="3091180" cy="5399405"/>
            <wp:effectExtent l="7937" t="0" r="2858" b="2857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91180" cy="5399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D1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800D1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EB76BF" w:rsidRPr="00EB76B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นางหนูดำ เกื้อหนุน นางประไพ เพชรเกื้อ </w:t>
      </w:r>
      <w:r w:rsidR="00800D16" w:rsidRPr="00063E36">
        <w:rPr>
          <w:rFonts w:ascii="TH SarabunPSK" w:eastAsia="Times New Roman" w:hAnsi="TH SarabunPSK" w:cs="TH SarabunPSK"/>
          <w:sz w:val="32"/>
          <w:szCs w:val="32"/>
          <w:cs/>
        </w:rPr>
        <w:t>บ้านเขาใน</w:t>
      </w:r>
    </w:p>
    <w:p w14:paraId="0E7841CD" w14:textId="72A5A48C" w:rsidR="00800D16" w:rsidRDefault="00800D16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69E296C3" w14:textId="776F9371" w:rsidR="0041231B" w:rsidRPr="00800D16" w:rsidRDefault="0041231B" w:rsidP="004123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800D1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3. กล้วยบวชชี</w:t>
      </w:r>
    </w:p>
    <w:p w14:paraId="7E7EEDEC" w14:textId="77777777" w:rsidR="00800D16" w:rsidRDefault="00800D16" w:rsidP="00800D16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67A6135" w14:textId="77777777" w:rsidR="00800D16" w:rsidRPr="00441E3D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7FF00C6F" w14:textId="77777777" w:rsidR="00800D16" w:rsidRDefault="00800D16" w:rsidP="00B7516A">
      <w:pPr>
        <w:pStyle w:val="ListParagraph"/>
        <w:numPr>
          <w:ilvl w:val="0"/>
          <w:numId w:val="6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กล้วยน้ำว้าห่าม</w:t>
      </w:r>
    </w:p>
    <w:p w14:paraId="7D761ED7" w14:textId="77777777" w:rsidR="007C0F14" w:rsidRPr="007C0F14" w:rsidRDefault="007C0F14" w:rsidP="00B7516A">
      <w:pPr>
        <w:pStyle w:val="ListParagraph"/>
        <w:numPr>
          <w:ilvl w:val="0"/>
          <w:numId w:val="67"/>
        </w:numPr>
        <w:ind w:left="924" w:hanging="357"/>
        <w:rPr>
          <w:rFonts w:ascii="TH SarabunPSK" w:eastAsia="Times New Roman" w:hAnsi="TH SarabunPSK" w:cs="TH SarabunPSK"/>
          <w:sz w:val="32"/>
          <w:szCs w:val="32"/>
        </w:rPr>
      </w:pPr>
      <w:r w:rsidRPr="007C0F14">
        <w:rPr>
          <w:rFonts w:ascii="TH SarabunPSK" w:eastAsia="Times New Roman" w:hAnsi="TH SarabunPSK" w:cs="TH SarabunPSK"/>
          <w:sz w:val="32"/>
          <w:szCs w:val="32"/>
          <w:cs/>
        </w:rPr>
        <w:t>น้ำกะทิสด</w:t>
      </w:r>
    </w:p>
    <w:p w14:paraId="67424FD4" w14:textId="07E5E44A" w:rsidR="00800D16" w:rsidRDefault="00800D16" w:rsidP="00B7516A">
      <w:pPr>
        <w:pStyle w:val="ListParagraph"/>
        <w:numPr>
          <w:ilvl w:val="0"/>
          <w:numId w:val="6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น้ำตาลทรายขาว หรือน้ำตาล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โ</w:t>
      </w:r>
      <w:r w:rsidR="007C0F14">
        <w:rPr>
          <w:rFonts w:ascii="TH SarabunPSK" w:eastAsia="Times New Roman" w:hAnsi="TH SarabunPSK" w:cs="TH SarabunPSK" w:hint="cs"/>
          <w:sz w:val="32"/>
          <w:szCs w:val="32"/>
          <w:cs/>
        </w:rPr>
        <w:t>ห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นด</w:t>
      </w:r>
      <w:proofErr w:type="spellEnd"/>
    </w:p>
    <w:p w14:paraId="75FD5DD7" w14:textId="77777777" w:rsidR="00800D16" w:rsidRPr="00A0210C" w:rsidRDefault="00800D16" w:rsidP="00B7516A">
      <w:pPr>
        <w:pStyle w:val="ListParagraph"/>
        <w:numPr>
          <w:ilvl w:val="0"/>
          <w:numId w:val="6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เกลือป่น</w:t>
      </w:r>
    </w:p>
    <w:p w14:paraId="1405FB8B" w14:textId="77777777" w:rsidR="00800D16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48FAF7B" w14:textId="77777777" w:rsidR="00800D16" w:rsidRPr="00441E3D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574BCD0F" w14:textId="77777777" w:rsidR="00800D16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ป้องกันโรคโลหิตจาง บำรุงกระดูก ฟัน และเหงือก ช่วยให้ผิวพรรณดี ระบบขับถ่ายเป็นปกติ และรักษาอาการท้องเสียที่ไม่รุนแรงได้</w:t>
      </w:r>
    </w:p>
    <w:p w14:paraId="1206AE51" w14:textId="77777777" w:rsidR="00800D16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55A0230" w14:textId="77777777" w:rsidR="00800D16" w:rsidRPr="00441E3D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0912BE16" w14:textId="724AA15B" w:rsidR="00800D16" w:rsidRDefault="00800D16" w:rsidP="00B7516A">
      <w:pPr>
        <w:pStyle w:val="ListParagraph"/>
        <w:numPr>
          <w:ilvl w:val="0"/>
          <w:numId w:val="6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กล้วย</w:t>
      </w:r>
      <w:r w:rsidR="007C0F1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น้ำว้าปอกเปลือกเตรียมไว้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หั่นเป็น</w:t>
      </w:r>
      <w:r w:rsidR="007C0F14">
        <w:rPr>
          <w:rFonts w:ascii="TH SarabunPSK" w:eastAsia="Times New Roman" w:hAnsi="TH SarabunPSK" w:cs="TH SarabunPSK" w:hint="cs"/>
          <w:sz w:val="32"/>
          <w:szCs w:val="32"/>
          <w:cs/>
        </w:rPr>
        <w:t>รูปร่างที่ต้องการ</w:t>
      </w:r>
    </w:p>
    <w:p w14:paraId="3EDEC858" w14:textId="649EEB10" w:rsidR="007C0F14" w:rsidRPr="007C0F14" w:rsidRDefault="007C0F14" w:rsidP="00B7516A">
      <w:pPr>
        <w:pStyle w:val="ListParagraph"/>
        <w:numPr>
          <w:ilvl w:val="0"/>
          <w:numId w:val="68"/>
        </w:numPr>
        <w:ind w:left="924" w:hanging="357"/>
        <w:rPr>
          <w:rFonts w:ascii="TH SarabunPSK" w:eastAsia="Times New Roman" w:hAnsi="TH SarabunPSK" w:cs="TH SarabunPSK"/>
          <w:sz w:val="32"/>
          <w:szCs w:val="32"/>
        </w:rPr>
      </w:pPr>
      <w:r w:rsidRPr="007C0F14">
        <w:rPr>
          <w:rFonts w:ascii="TH SarabunPSK" w:eastAsia="Times New Roman" w:hAnsi="TH SarabunPSK" w:cs="TH SarabunPSK"/>
          <w:sz w:val="32"/>
          <w:szCs w:val="32"/>
          <w:cs/>
        </w:rPr>
        <w:t>นำน้ำกะทิสด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ใส่ภาชนะตั้งบนไฟ</w:t>
      </w:r>
      <w:r w:rsidRPr="007C0F14">
        <w:rPr>
          <w:rFonts w:ascii="TH SarabunPSK" w:eastAsia="Times New Roman" w:hAnsi="TH SarabunPSK" w:cs="TH SarabunPSK"/>
          <w:sz w:val="32"/>
          <w:szCs w:val="32"/>
          <w:cs/>
        </w:rPr>
        <w:t xml:space="preserve"> ใส่น้ำตาล</w:t>
      </w:r>
      <w:proofErr w:type="spellStart"/>
      <w:r w:rsidRPr="007C0F14">
        <w:rPr>
          <w:rFonts w:ascii="TH SarabunPSK" w:eastAsia="Times New Roman" w:hAnsi="TH SarabunPSK" w:cs="TH SarabunPSK"/>
          <w:sz w:val="32"/>
          <w:szCs w:val="32"/>
          <w:cs/>
        </w:rPr>
        <w:t>โหนด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หรือ</w:t>
      </w:r>
      <w:r w:rsidRPr="007C0F14">
        <w:rPr>
          <w:rFonts w:ascii="TH SarabunPSK" w:eastAsia="Times New Roman" w:hAnsi="TH SarabunPSK" w:cs="TH SarabunPSK"/>
          <w:sz w:val="32"/>
          <w:szCs w:val="32"/>
          <w:cs/>
        </w:rPr>
        <w:t>น้ำตาลทราย และเกลือเล็กน้อย คนให้ละลายเข้ากัน</w:t>
      </w:r>
    </w:p>
    <w:p w14:paraId="09C8271F" w14:textId="472A69C9" w:rsidR="00800D16" w:rsidRDefault="007C0F14" w:rsidP="00B7516A">
      <w:pPr>
        <w:pStyle w:val="ListParagraph"/>
        <w:numPr>
          <w:ilvl w:val="0"/>
          <w:numId w:val="6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เมื่อน้ำกะทิเดือด </w:t>
      </w:r>
      <w:r w:rsidR="00800D16">
        <w:rPr>
          <w:rFonts w:ascii="TH SarabunPSK" w:eastAsia="Times New Roman" w:hAnsi="TH SarabunPSK" w:cs="TH SarabunPSK" w:hint="cs"/>
          <w:sz w:val="32"/>
          <w:szCs w:val="32"/>
          <w:cs/>
        </w:rPr>
        <w:t>จึงใส่กล้วยที่หั่นไว้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ลงไป</w:t>
      </w:r>
      <w:r w:rsidR="00800D1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ชิมรสหวานมันให้ถูกใจ ปิดไฟ</w:t>
      </w:r>
    </w:p>
    <w:p w14:paraId="5E917A85" w14:textId="77777777" w:rsidR="00800D16" w:rsidRPr="00A0210C" w:rsidRDefault="00800D16" w:rsidP="00B7516A">
      <w:pPr>
        <w:pStyle w:val="ListParagraph"/>
        <w:numPr>
          <w:ilvl w:val="0"/>
          <w:numId w:val="6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ตักใส่ถ้วยเสิร์ฟ</w:t>
      </w:r>
    </w:p>
    <w:p w14:paraId="0E162B3E" w14:textId="77777777" w:rsidR="00800D16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385A4B9" w14:textId="77777777" w:rsidR="00800D16" w:rsidRPr="00441E3D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390CED5A" w14:textId="1D1860DE" w:rsidR="00800D16" w:rsidRDefault="00800D16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EB76BF" w:rsidRPr="00EB76B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นางหนูดำ เกื้อหนุน นางประไพ เพชรเกื้อ </w:t>
      </w:r>
      <w:r w:rsidRPr="007072BA">
        <w:rPr>
          <w:rFonts w:ascii="TH SarabunPSK" w:eastAsia="Times New Roman" w:hAnsi="TH SarabunPSK" w:cs="TH SarabunPSK"/>
          <w:sz w:val="32"/>
          <w:szCs w:val="32"/>
          <w:cs/>
        </w:rPr>
        <w:t>บ้านเขาใน</w:t>
      </w:r>
    </w:p>
    <w:p w14:paraId="02901B50" w14:textId="39A384E2" w:rsidR="00C6105C" w:rsidRDefault="00F91DB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F91DB8">
        <w:rPr>
          <w:noProof/>
        </w:rPr>
        <w:drawing>
          <wp:anchor distT="0" distB="0" distL="114300" distR="114300" simplePos="0" relativeHeight="251660800" behindDoc="1" locked="0" layoutInCell="1" allowOverlap="1" wp14:anchorId="370166FE" wp14:editId="42558DC2">
            <wp:simplePos x="0" y="0"/>
            <wp:positionH relativeFrom="page">
              <wp:posOffset>1080135</wp:posOffset>
            </wp:positionH>
            <wp:positionV relativeFrom="page">
              <wp:posOffset>7347956</wp:posOffset>
            </wp:positionV>
            <wp:extent cx="5400675" cy="2518410"/>
            <wp:effectExtent l="0" t="0" r="9525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6105C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4750AB68" w14:textId="77777777" w:rsidR="00C6105C" w:rsidRPr="00C6105C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6105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รายการเครื่องดื่ม</w:t>
      </w:r>
    </w:p>
    <w:p w14:paraId="4C70CCA2" w14:textId="77777777" w:rsidR="00C6105C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AAC5308" w14:textId="43296AA2" w:rsidR="00C6105C" w:rsidRPr="00C6105C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6105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1. </w:t>
      </w:r>
      <w:r w:rsidRPr="00C6105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น้ำ</w:t>
      </w:r>
      <w:r w:rsidRPr="00C6105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มะพร้าว</w:t>
      </w:r>
    </w:p>
    <w:p w14:paraId="29A91A34" w14:textId="1907964E" w:rsidR="00C6105C" w:rsidRDefault="00C6105C" w:rsidP="00800D1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4CD39CA" w14:textId="77777777" w:rsidR="00D75BB3" w:rsidRPr="00992BB4" w:rsidRDefault="00D75BB3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92BB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สรรพคุณ</w:t>
      </w:r>
    </w:p>
    <w:p w14:paraId="702EC78E" w14:textId="0532A46C" w:rsidR="00D75BB3" w:rsidRPr="00CB59BD" w:rsidRDefault="00D75BB3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B59BD">
        <w:rPr>
          <w:rFonts w:ascii="TH SarabunPSK" w:eastAsia="Times New Roman" w:hAnsi="TH SarabunPSK" w:cs="TH SarabunPSK"/>
          <w:sz w:val="32"/>
          <w:szCs w:val="32"/>
          <w:cs/>
        </w:rPr>
        <w:t>น้ำมะพร้าวช่วยทำให้ผิวพรรณสดใส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B59BD">
        <w:rPr>
          <w:rFonts w:ascii="TH SarabunPSK" w:eastAsia="Times New Roman" w:hAnsi="TH SarabunPSK" w:cs="TH SarabunPSK"/>
          <w:sz w:val="32"/>
          <w:szCs w:val="32"/>
          <w:cs/>
        </w:rPr>
        <w:t>ผิวมีความยืดหยุ่น กระชับ ช่วยชะลอการเกิดริ้วรอยแห่งวัย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B59BD">
        <w:rPr>
          <w:rFonts w:ascii="TH SarabunPSK" w:eastAsia="Times New Roman" w:hAnsi="TH SarabunPSK" w:cs="TH SarabunPSK"/>
          <w:sz w:val="32"/>
          <w:szCs w:val="32"/>
          <w:cs/>
        </w:rPr>
        <w:t>ช่วยดับร้อนในร่างกายได้เป็นอย่างดี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B59BD">
        <w:rPr>
          <w:rFonts w:ascii="TH SarabunPSK" w:eastAsia="Times New Roman" w:hAnsi="TH SarabunPSK" w:cs="TH SarabunPSK"/>
          <w:sz w:val="32"/>
          <w:szCs w:val="32"/>
          <w:cs/>
        </w:rPr>
        <w:t>ช่วยล้างพิษ ขับพิษของเสียออกจากร่างกาย</w:t>
      </w:r>
    </w:p>
    <w:p w14:paraId="3AFB365B" w14:textId="1F5F51B7" w:rsidR="00FA47F1" w:rsidRDefault="00FA47F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777090" w14:textId="26CE93ED" w:rsidR="00FA47F1" w:rsidRDefault="00FA47F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FA47F1">
        <w:rPr>
          <w:noProof/>
        </w:rPr>
        <w:drawing>
          <wp:anchor distT="0" distB="0" distL="114300" distR="114300" simplePos="0" relativeHeight="251665920" behindDoc="1" locked="0" layoutInCell="1" allowOverlap="1" wp14:anchorId="6112FD8D" wp14:editId="672C2FE1">
            <wp:simplePos x="0" y="0"/>
            <wp:positionH relativeFrom="page">
              <wp:posOffset>2412365</wp:posOffset>
            </wp:positionH>
            <wp:positionV relativeFrom="page">
              <wp:posOffset>2546985</wp:posOffset>
            </wp:positionV>
            <wp:extent cx="2699385" cy="1713230"/>
            <wp:effectExtent l="0" t="0" r="5715" b="127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1713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78C0A3" w14:textId="77777777" w:rsidR="00FA47F1" w:rsidRDefault="00FA47F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6DA45E" w14:textId="77777777" w:rsidR="00FA47F1" w:rsidRDefault="00FA47F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19E7F5" w14:textId="77777777" w:rsidR="00FA47F1" w:rsidRDefault="00FA47F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383CAF" w14:textId="77777777" w:rsidR="00FA47F1" w:rsidRDefault="00FA47F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7E932C" w14:textId="77777777" w:rsidR="00FA47F1" w:rsidRDefault="00FA47F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2F372E" w14:textId="77777777" w:rsidR="00FA47F1" w:rsidRDefault="00FA47F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265CC7" w14:textId="77777777" w:rsidR="00FA47F1" w:rsidRDefault="00FA47F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F7B8D8" w14:textId="368255CD" w:rsidR="000D10B2" w:rsidRDefault="000D10B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F20B72" w14:textId="7DB5D490" w:rsidR="000D10B2" w:rsidRPr="000D10B2" w:rsidRDefault="000D10B2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D10B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รายการอื่น ๆ</w:t>
      </w:r>
    </w:p>
    <w:p w14:paraId="639D1EE2" w14:textId="146849CE" w:rsidR="000D10B2" w:rsidRDefault="000D10B2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9AE0BED" w14:textId="30C11632" w:rsidR="000D10B2" w:rsidRPr="000D10B2" w:rsidRDefault="000D10B2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0D10B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1. มะละกอ</w:t>
      </w:r>
    </w:p>
    <w:p w14:paraId="014F48C9" w14:textId="41F73905" w:rsidR="000D10B2" w:rsidRDefault="000D10B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C99375" w14:textId="35356F24" w:rsidR="000D10B2" w:rsidRPr="00992BB4" w:rsidRDefault="000D10B2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92BB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สรรพคุณ</w:t>
      </w:r>
    </w:p>
    <w:p w14:paraId="3B2ADD93" w14:textId="1C81F533" w:rsidR="000D10B2" w:rsidRDefault="000D10B2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มะละกอมีสรรพคุณช่วย</w:t>
      </w:r>
      <w:r w:rsidRPr="00B5755C">
        <w:rPr>
          <w:rFonts w:ascii="TH SarabunPSK" w:eastAsia="Times New Roman" w:hAnsi="TH SarabunPSK" w:cs="TH SarabunPSK"/>
          <w:sz w:val="32"/>
          <w:szCs w:val="32"/>
          <w:cs/>
        </w:rPr>
        <w:t>เป็นยาระบาย ยาขับปัสสาวะ ช่วยรักษาโรคลักปิดลักเปิด เป็นต้น และยังมีวิตามินและแร่ธาตุที่มีประโยชน์ต่อร่างกาย เช่น วิตามินซี วิตามินเอ วิตามินบี 1 วิตามินบี 2 วิตามินบี 3 ธาตุแคลเซียม ธาตุโซเดียม ธาตุฟอสฟอรัส ธาตุเหล็ก โปรตีน เป็นต้น</w:t>
      </w:r>
    </w:p>
    <w:p w14:paraId="56816562" w14:textId="07B8F93F" w:rsidR="000D10B2" w:rsidRDefault="000D10B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361A04" w14:textId="5E3E95FD" w:rsidR="0041231B" w:rsidRDefault="008B506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8B5069">
        <w:rPr>
          <w:noProof/>
        </w:rPr>
        <w:drawing>
          <wp:anchor distT="0" distB="0" distL="114300" distR="114300" simplePos="0" relativeHeight="251666944" behindDoc="1" locked="0" layoutInCell="1" allowOverlap="1" wp14:anchorId="10E659BA" wp14:editId="2535B3DD">
            <wp:simplePos x="0" y="0"/>
            <wp:positionH relativeFrom="page">
              <wp:posOffset>2417616</wp:posOffset>
            </wp:positionH>
            <wp:positionV relativeFrom="page">
              <wp:posOffset>6796281</wp:posOffset>
            </wp:positionV>
            <wp:extent cx="2700000" cy="1861905"/>
            <wp:effectExtent l="0" t="0" r="5715" b="508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861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231B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3A7087BF" w14:textId="7AE09EB9" w:rsidR="0030521D" w:rsidRPr="0011321B" w:rsidRDefault="0030521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11321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1.3 อำเภอสทิงพระ (</w:t>
      </w:r>
      <w:bookmarkStart w:id="6" w:name="_Hlk8317233"/>
      <w:r w:rsidRPr="0011321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ศูนย์การเรียนรู้ภูมิปัญญาชาวบก</w:t>
      </w:r>
      <w:bookmarkEnd w:id="6"/>
      <w:r w:rsidRPr="0011321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)</w:t>
      </w:r>
    </w:p>
    <w:p w14:paraId="09AA5C8D" w14:textId="77777777" w:rsidR="0030521D" w:rsidRDefault="0030521D" w:rsidP="0030521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9A19253" w14:textId="5C48B1AB" w:rsidR="00C6105C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การต่อยอดวัฒนธรรมอาหารผ่านกิจกรรมการท่องเที่ยว</w:t>
      </w:r>
      <w:r w:rsidRPr="00C6105C">
        <w:rPr>
          <w:rFonts w:ascii="TH SarabunPSK" w:eastAsia="Times New Roman" w:hAnsi="TH SarabunPSK" w:cs="TH SarabunPSK"/>
          <w:sz w:val="32"/>
          <w:szCs w:val="32"/>
          <w:cs/>
        </w:rPr>
        <w:t>ศูนย์การเรียนรู้ภูมิปัญญาชาวบก</w:t>
      </w:r>
      <w:r w:rsidRPr="00C6105C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อำเภอสทิงพระ เป็นพื้นที่ตัวแทนของคาบสมุทรสทิงพระตอนกลาง ในวันที่ 2 ธันวาคม 2561 ประกอบด้วย</w:t>
      </w:r>
    </w:p>
    <w:p w14:paraId="4677673F" w14:textId="77777777" w:rsidR="00C6105C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DC0C7B5" w14:textId="65D49F91" w:rsidR="00C6105C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รายการอาหารคาว</w:t>
      </w:r>
      <w:r w:rsidR="00AA5D2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2 รายการ</w:t>
      </w:r>
    </w:p>
    <w:p w14:paraId="17BA5335" w14:textId="7CF0334D" w:rsidR="00C6105C" w:rsidRDefault="00C6105C" w:rsidP="00C6105C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29377B">
        <w:rPr>
          <w:rFonts w:ascii="TH SarabunPSK" w:eastAsia="Times New Roman" w:hAnsi="TH SarabunPSK" w:cs="TH SarabunPSK"/>
          <w:sz w:val="32"/>
          <w:szCs w:val="32"/>
          <w:cs/>
        </w:rPr>
        <w:t>ข้าว</w:t>
      </w:r>
      <w:r w:rsidR="00D75BB3">
        <w:rPr>
          <w:rFonts w:ascii="TH SarabunPSK" w:eastAsia="Times New Roman" w:hAnsi="TH SarabunPSK" w:cs="TH SarabunPSK" w:hint="cs"/>
          <w:sz w:val="32"/>
          <w:szCs w:val="32"/>
          <w:cs/>
        </w:rPr>
        <w:t>มันแกงไก่</w:t>
      </w:r>
    </w:p>
    <w:p w14:paraId="25ECFC0C" w14:textId="1E1AAF73" w:rsidR="00FE7D71" w:rsidRDefault="00FE7D71" w:rsidP="00C6105C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2. ไข่ครอบ</w:t>
      </w:r>
    </w:p>
    <w:p w14:paraId="69CA8C70" w14:textId="77777777" w:rsidR="00C6105C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A7A9F33" w14:textId="3E588DF8" w:rsidR="00C6105C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รายการขนมหวาน</w:t>
      </w:r>
      <w:r w:rsidR="00AA5D2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2 รายการ</w:t>
      </w:r>
    </w:p>
    <w:p w14:paraId="1433A619" w14:textId="77777777" w:rsidR="00D75BB3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1. ข</w:t>
      </w:r>
      <w:r w:rsidRPr="0029377B">
        <w:rPr>
          <w:rFonts w:ascii="TH SarabunPSK" w:eastAsia="Times New Roman" w:hAnsi="TH SarabunPSK" w:cs="TH SarabunPSK"/>
          <w:sz w:val="32"/>
          <w:szCs w:val="32"/>
          <w:cs/>
        </w:rPr>
        <w:t>นม</w:t>
      </w:r>
      <w:r w:rsidR="00D75BB3">
        <w:rPr>
          <w:rFonts w:ascii="TH SarabunPSK" w:eastAsia="Times New Roman" w:hAnsi="TH SarabunPSK" w:cs="TH SarabunPSK" w:hint="cs"/>
          <w:sz w:val="32"/>
          <w:szCs w:val="32"/>
          <w:cs/>
        </w:rPr>
        <w:t>ลูกตาล</w:t>
      </w:r>
    </w:p>
    <w:p w14:paraId="6D3A1A54" w14:textId="4E55F75E" w:rsidR="00C6105C" w:rsidRDefault="00D75BB3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2. ขนม</w:t>
      </w:r>
      <w:r w:rsidR="00C6105C">
        <w:rPr>
          <w:rFonts w:ascii="TH SarabunPSK" w:eastAsia="Times New Roman" w:hAnsi="TH SarabunPSK" w:cs="TH SarabunPSK" w:hint="cs"/>
          <w:sz w:val="32"/>
          <w:szCs w:val="32"/>
          <w:cs/>
        </w:rPr>
        <w:t>คนที</w:t>
      </w:r>
    </w:p>
    <w:p w14:paraId="6910E832" w14:textId="77777777" w:rsidR="00C6105C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8A8C4B8" w14:textId="57EB8EF5" w:rsidR="00C6105C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bookmarkStart w:id="7" w:name="_Hlk8318396"/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bookmarkStart w:id="8" w:name="_Hlk8317683"/>
      <w:r>
        <w:rPr>
          <w:rFonts w:ascii="TH SarabunPSK" w:eastAsia="Times New Roman" w:hAnsi="TH SarabunPSK" w:cs="TH SarabunPSK" w:hint="cs"/>
          <w:sz w:val="32"/>
          <w:szCs w:val="32"/>
          <w:cs/>
        </w:rPr>
        <w:t>รายการเครื่องดื่ม</w:t>
      </w:r>
      <w:r w:rsidR="00AA5D2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3 รายการ</w:t>
      </w:r>
    </w:p>
    <w:p w14:paraId="0D8F98AB" w14:textId="2FF2B767" w:rsidR="00C6105C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Pr="0029377B">
        <w:rPr>
          <w:rFonts w:ascii="TH SarabunPSK" w:eastAsia="Times New Roman" w:hAnsi="TH SarabunPSK" w:cs="TH SarabunPSK"/>
          <w:sz w:val="32"/>
          <w:szCs w:val="32"/>
          <w:cs/>
        </w:rPr>
        <w:t>น้ำ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ตาล</w:t>
      </w:r>
      <w:bookmarkEnd w:id="8"/>
      <w:r>
        <w:rPr>
          <w:rFonts w:ascii="TH SarabunPSK" w:eastAsia="Times New Roman" w:hAnsi="TH SarabunPSK" w:cs="TH SarabunPSK" w:hint="cs"/>
          <w:sz w:val="32"/>
          <w:szCs w:val="32"/>
          <w:cs/>
        </w:rPr>
        <w:t>สด</w:t>
      </w:r>
    </w:p>
    <w:p w14:paraId="19535562" w14:textId="1F9E2E5A" w:rsidR="0030521D" w:rsidRDefault="00C6105C" w:rsidP="0030521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2. น้ำ</w:t>
      </w:r>
      <w:r w:rsidRPr="00C6105C">
        <w:rPr>
          <w:rFonts w:ascii="TH SarabunPSK" w:eastAsia="Times New Roman" w:hAnsi="TH SarabunPSK" w:cs="TH SarabunPSK"/>
          <w:sz w:val="32"/>
          <w:szCs w:val="32"/>
          <w:cs/>
        </w:rPr>
        <w:t>สมุนไพรจากผลฟักข้าว</w:t>
      </w:r>
    </w:p>
    <w:p w14:paraId="7CE5E448" w14:textId="49C74A73" w:rsidR="0030521D" w:rsidRDefault="00D75BB3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3. น้ำสมุนไพร</w:t>
      </w:r>
      <w:proofErr w:type="spellStart"/>
      <w:r w:rsidRPr="00C6105C">
        <w:rPr>
          <w:rFonts w:ascii="TH SarabunPSK" w:eastAsia="Times New Roman" w:hAnsi="TH SarabunPSK" w:cs="TH SarabunPSK"/>
          <w:sz w:val="32"/>
          <w:szCs w:val="32"/>
          <w:cs/>
        </w:rPr>
        <w:t>อัญชัญ</w:t>
      </w:r>
      <w:proofErr w:type="spellEnd"/>
      <w:r w:rsidRPr="00C6105C">
        <w:rPr>
          <w:rFonts w:ascii="TH SarabunPSK" w:eastAsia="Times New Roman" w:hAnsi="TH SarabunPSK" w:cs="TH SarabunPSK"/>
          <w:sz w:val="32"/>
          <w:szCs w:val="32"/>
          <w:cs/>
        </w:rPr>
        <w:t>มะนาว</w:t>
      </w:r>
    </w:p>
    <w:bookmarkEnd w:id="7"/>
    <w:p w14:paraId="629D0993" w14:textId="02D83994" w:rsidR="0030521D" w:rsidRDefault="0030521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C259DCF" w14:textId="61B1ED3A" w:rsidR="00AA5D2E" w:rsidRDefault="00AA5D2E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รายการอื่น ๆ </w:t>
      </w:r>
      <w:r w:rsidR="00072224">
        <w:rPr>
          <w:rFonts w:ascii="TH SarabunPSK" w:eastAsia="Times New Roman" w:hAnsi="TH SarabunPSK" w:cs="TH SarabunPSK" w:hint="cs"/>
          <w:sz w:val="32"/>
          <w:szCs w:val="32"/>
          <w:cs/>
        </w:rPr>
        <w:t>2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รายการ</w:t>
      </w:r>
    </w:p>
    <w:p w14:paraId="32354D64" w14:textId="2EEA1515" w:rsidR="00AA5D2E" w:rsidRDefault="00AA5D2E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1. ถั่วนก หรือถั่วลูกไก่ หรือจำปู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เต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(</w:t>
      </w:r>
      <w:r>
        <w:rPr>
          <w:rFonts w:ascii="TH SarabunPSK" w:eastAsia="Times New Roman" w:hAnsi="TH SarabunPSK" w:cs="TH SarabunPSK"/>
          <w:sz w:val="32"/>
          <w:szCs w:val="32"/>
        </w:rPr>
        <w:t>Chickpea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</w:p>
    <w:p w14:paraId="7BBFC981" w14:textId="22354327" w:rsidR="00AA5D2E" w:rsidRDefault="00AA5D2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="00072224">
        <w:rPr>
          <w:rFonts w:ascii="TH SarabunPSK" w:eastAsia="Times New Roman" w:hAnsi="TH SarabunPSK" w:cs="TH SarabunPSK" w:hint="cs"/>
          <w:sz w:val="32"/>
          <w:szCs w:val="32"/>
          <w:cs/>
        </w:rPr>
        <w:t>ลูกตาลสด</w:t>
      </w:r>
    </w:p>
    <w:p w14:paraId="37BA520E" w14:textId="2E7543B7" w:rsidR="00D75BB3" w:rsidRDefault="007974B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7974B1">
        <w:rPr>
          <w:noProof/>
        </w:rPr>
        <w:drawing>
          <wp:anchor distT="0" distB="0" distL="114300" distR="114300" simplePos="0" relativeHeight="251678208" behindDoc="1" locked="0" layoutInCell="1" allowOverlap="1" wp14:anchorId="728C0407" wp14:editId="1841F90F">
            <wp:simplePos x="0" y="0"/>
            <wp:positionH relativeFrom="page">
              <wp:posOffset>1093470</wp:posOffset>
            </wp:positionH>
            <wp:positionV relativeFrom="page">
              <wp:posOffset>6546586</wp:posOffset>
            </wp:positionV>
            <wp:extent cx="5400675" cy="3319780"/>
            <wp:effectExtent l="0" t="0" r="9525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19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5BB3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6B5857F3" w14:textId="217EEE64" w:rsidR="00D75BB3" w:rsidRPr="00D75BB3" w:rsidRDefault="00D75BB3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75BB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รายการอาหารคาว</w:t>
      </w:r>
    </w:p>
    <w:p w14:paraId="25D6720E" w14:textId="77777777" w:rsidR="00D75BB3" w:rsidRDefault="00D75BB3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733003C" w14:textId="11BC9630" w:rsidR="00D75BB3" w:rsidRPr="00D75BB3" w:rsidRDefault="00D75BB3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75BB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1. </w:t>
      </w:r>
      <w:r w:rsidRPr="00D75BB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ข้าว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มันแกงไก่</w:t>
      </w:r>
    </w:p>
    <w:p w14:paraId="0E6F2876" w14:textId="77777777" w:rsidR="00FE7D71" w:rsidRDefault="00FE7D71" w:rsidP="00FE7D7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bookmarkStart w:id="9" w:name="_Hlk6313682"/>
    </w:p>
    <w:p w14:paraId="596FF8E1" w14:textId="36B7400E" w:rsidR="00FE7D71" w:rsidRPr="00441E3D" w:rsidRDefault="00736E44" w:rsidP="00FE7D7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736E44">
        <w:rPr>
          <w:noProof/>
        </w:rPr>
        <w:drawing>
          <wp:anchor distT="0" distB="0" distL="114300" distR="114300" simplePos="0" relativeHeight="251668992" behindDoc="1" locked="0" layoutInCell="1" allowOverlap="1" wp14:anchorId="1161BFD3" wp14:editId="35FC6AC6">
            <wp:simplePos x="0" y="0"/>
            <wp:positionH relativeFrom="page">
              <wp:posOffset>3779520</wp:posOffset>
            </wp:positionH>
            <wp:positionV relativeFrom="page">
              <wp:posOffset>1759538</wp:posOffset>
            </wp:positionV>
            <wp:extent cx="2700000" cy="3656125"/>
            <wp:effectExtent l="0" t="0" r="5715" b="1905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5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7D71"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37ABAA8D" w14:textId="1509539F" w:rsidR="00FE7D71" w:rsidRDefault="00FE7D71" w:rsidP="00B7516A">
      <w:pPr>
        <w:pStyle w:val="ListParagraph"/>
        <w:numPr>
          <w:ilvl w:val="0"/>
          <w:numId w:val="1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ข้าวสารอย่างดี</w:t>
      </w:r>
    </w:p>
    <w:p w14:paraId="4FBAC2C1" w14:textId="0BB9A744" w:rsidR="00FE7D71" w:rsidRDefault="00FE7D71" w:rsidP="00B7516A">
      <w:pPr>
        <w:pStyle w:val="ListParagraph"/>
        <w:numPr>
          <w:ilvl w:val="0"/>
          <w:numId w:val="1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มะพร้าวขูด</w:t>
      </w:r>
    </w:p>
    <w:p w14:paraId="4ACE56A8" w14:textId="5EED16C1" w:rsidR="00FE7D71" w:rsidRDefault="00FE7D71" w:rsidP="00B7516A">
      <w:pPr>
        <w:pStyle w:val="ListParagraph"/>
        <w:numPr>
          <w:ilvl w:val="0"/>
          <w:numId w:val="1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กระเทียม</w:t>
      </w:r>
    </w:p>
    <w:p w14:paraId="68DF3E20" w14:textId="29262070" w:rsidR="00FE7D71" w:rsidRDefault="00FE7D71" w:rsidP="00B7516A">
      <w:pPr>
        <w:pStyle w:val="ListParagraph"/>
        <w:numPr>
          <w:ilvl w:val="0"/>
          <w:numId w:val="1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เนื้อไก่บ้านขุน (เฉพาะหน้าอก-ขา)</w:t>
      </w:r>
      <w:r w:rsidR="00736E44" w:rsidRPr="00736E44">
        <w:rPr>
          <w:noProof/>
        </w:rPr>
        <w:t xml:space="preserve"> </w:t>
      </w:r>
    </w:p>
    <w:p w14:paraId="575F3C52" w14:textId="1EB812F6" w:rsidR="00FE7D71" w:rsidRDefault="00FE7D71" w:rsidP="00B7516A">
      <w:pPr>
        <w:pStyle w:val="ListParagraph"/>
        <w:numPr>
          <w:ilvl w:val="0"/>
          <w:numId w:val="1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กุ้ง</w:t>
      </w:r>
      <w:r w:rsidR="00C76A89">
        <w:rPr>
          <w:rFonts w:ascii="TH SarabunPSK" w:eastAsia="Times New Roman" w:hAnsi="TH SarabunPSK" w:cs="TH SarabunPSK" w:hint="cs"/>
          <w:sz w:val="32"/>
          <w:szCs w:val="32"/>
          <w:cs/>
        </w:rPr>
        <w:t>หัวมัน</w:t>
      </w:r>
    </w:p>
    <w:p w14:paraId="7B9A08CD" w14:textId="77777777" w:rsidR="00FE7D71" w:rsidRDefault="00FE7D71" w:rsidP="00B7516A">
      <w:pPr>
        <w:pStyle w:val="ListParagraph"/>
        <w:numPr>
          <w:ilvl w:val="0"/>
          <w:numId w:val="1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พริกขี้หนูสุกแดง</w:t>
      </w:r>
    </w:p>
    <w:p w14:paraId="5F5099B4" w14:textId="77777777" w:rsidR="00FE7D71" w:rsidRDefault="00FE7D71" w:rsidP="00B7516A">
      <w:pPr>
        <w:pStyle w:val="ListParagraph"/>
        <w:numPr>
          <w:ilvl w:val="0"/>
          <w:numId w:val="1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ตะไคร้</w:t>
      </w:r>
    </w:p>
    <w:p w14:paraId="32258AB3" w14:textId="77777777" w:rsidR="00FE7D71" w:rsidRDefault="00FE7D71" w:rsidP="00B7516A">
      <w:pPr>
        <w:pStyle w:val="ListParagraph"/>
        <w:numPr>
          <w:ilvl w:val="0"/>
          <w:numId w:val="1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ขมิ้น</w:t>
      </w:r>
    </w:p>
    <w:p w14:paraId="6546B59D" w14:textId="77777777" w:rsidR="00FE7D71" w:rsidRDefault="00FE7D71" w:rsidP="00B7516A">
      <w:pPr>
        <w:pStyle w:val="ListParagraph"/>
        <w:numPr>
          <w:ilvl w:val="0"/>
          <w:numId w:val="1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กระเทียม</w:t>
      </w:r>
    </w:p>
    <w:p w14:paraId="24177A07" w14:textId="77777777" w:rsidR="00FE7D71" w:rsidRDefault="00FE7D71" w:rsidP="00B7516A">
      <w:pPr>
        <w:pStyle w:val="ListParagraph"/>
        <w:numPr>
          <w:ilvl w:val="0"/>
          <w:numId w:val="1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พริกไทย</w:t>
      </w:r>
    </w:p>
    <w:p w14:paraId="33B1219B" w14:textId="77777777" w:rsidR="00FE7D71" w:rsidRDefault="00FE7D71" w:rsidP="00B7516A">
      <w:pPr>
        <w:pStyle w:val="ListParagraph"/>
        <w:numPr>
          <w:ilvl w:val="0"/>
          <w:numId w:val="1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กะปิ</w:t>
      </w:r>
    </w:p>
    <w:p w14:paraId="2D630097" w14:textId="77777777" w:rsidR="00FE7D71" w:rsidRDefault="00FE7D71" w:rsidP="00B7516A">
      <w:pPr>
        <w:pStyle w:val="ListParagraph"/>
        <w:numPr>
          <w:ilvl w:val="0"/>
          <w:numId w:val="1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ใบมะกรูดหั่นฝอย</w:t>
      </w:r>
    </w:p>
    <w:p w14:paraId="4A1A6D0F" w14:textId="77777777" w:rsidR="00FE7D71" w:rsidRDefault="00FE7D71" w:rsidP="00B7516A">
      <w:pPr>
        <w:pStyle w:val="ListParagraph"/>
        <w:numPr>
          <w:ilvl w:val="0"/>
          <w:numId w:val="1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หอมแดง</w:t>
      </w:r>
    </w:p>
    <w:p w14:paraId="72D6A7DF" w14:textId="663BE440" w:rsidR="00FE7D71" w:rsidRDefault="00FE7D71" w:rsidP="00B7516A">
      <w:pPr>
        <w:pStyle w:val="ListParagraph"/>
        <w:numPr>
          <w:ilvl w:val="0"/>
          <w:numId w:val="1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น้ำส้ม</w:t>
      </w:r>
      <w:proofErr w:type="spellStart"/>
      <w:r w:rsidR="00C76A89" w:rsidRPr="00026523">
        <w:rPr>
          <w:rFonts w:ascii="TH SarabunPSK" w:eastAsia="Times New Roman" w:hAnsi="TH SarabunPSK" w:cs="TH SarabunPSK"/>
          <w:sz w:val="32"/>
          <w:szCs w:val="32"/>
          <w:cs/>
        </w:rPr>
        <w:t>โหนด</w:t>
      </w:r>
      <w:proofErr w:type="spellEnd"/>
      <w:r w:rsidR="00C76A8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(น้ำส้ม</w:t>
      </w:r>
      <w:r w:rsidR="00C76A89" w:rsidRPr="00026523">
        <w:rPr>
          <w:rFonts w:ascii="TH SarabunPSK" w:eastAsia="Times New Roman" w:hAnsi="TH SarabunPSK" w:cs="TH SarabunPSK"/>
          <w:sz w:val="32"/>
          <w:szCs w:val="32"/>
          <w:cs/>
        </w:rPr>
        <w:t>สายชูหมัก</w:t>
      </w: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)</w:t>
      </w:r>
    </w:p>
    <w:p w14:paraId="2FF30488" w14:textId="77777777" w:rsidR="00FE7D71" w:rsidRDefault="00FE7D71" w:rsidP="00B7516A">
      <w:pPr>
        <w:pStyle w:val="ListParagraph"/>
        <w:numPr>
          <w:ilvl w:val="0"/>
          <w:numId w:val="1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เกลือป่น</w:t>
      </w:r>
    </w:p>
    <w:p w14:paraId="1901AC40" w14:textId="77777777" w:rsidR="00FE7D71" w:rsidRDefault="00FE7D71" w:rsidP="00B7516A">
      <w:pPr>
        <w:pStyle w:val="ListParagraph"/>
        <w:numPr>
          <w:ilvl w:val="0"/>
          <w:numId w:val="1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มะขามฝักอ่อน</w:t>
      </w:r>
    </w:p>
    <w:p w14:paraId="7039DABB" w14:textId="77777777" w:rsidR="00FE7D71" w:rsidRDefault="00FE7D71" w:rsidP="00B7516A">
      <w:pPr>
        <w:pStyle w:val="ListParagraph"/>
        <w:numPr>
          <w:ilvl w:val="0"/>
          <w:numId w:val="1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น้ำตาลทราย</w:t>
      </w:r>
    </w:p>
    <w:p w14:paraId="76891CB6" w14:textId="77777777" w:rsidR="00FE7D71" w:rsidRDefault="00FE7D71" w:rsidP="00B7516A">
      <w:pPr>
        <w:pStyle w:val="ListParagraph"/>
        <w:numPr>
          <w:ilvl w:val="0"/>
          <w:numId w:val="1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26523">
        <w:rPr>
          <w:rFonts w:ascii="TH SarabunPSK" w:eastAsia="Times New Roman" w:hAnsi="TH SarabunPSK" w:cs="TH SarabunPSK"/>
          <w:sz w:val="32"/>
          <w:szCs w:val="32"/>
          <w:cs/>
        </w:rPr>
        <w:t>ผักสดแตงกวา และถั่วฝักยาว</w:t>
      </w:r>
    </w:p>
    <w:p w14:paraId="051F57CC" w14:textId="2DAC92AA" w:rsidR="00FE7D71" w:rsidRPr="005A34E1" w:rsidRDefault="00FE7D71" w:rsidP="00B7516A">
      <w:pPr>
        <w:pStyle w:val="ListParagraph"/>
        <w:numPr>
          <w:ilvl w:val="0"/>
          <w:numId w:val="1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A34E1">
        <w:rPr>
          <w:rFonts w:ascii="TH SarabunPSK" w:eastAsia="Times New Roman" w:hAnsi="TH SarabunPSK" w:cs="TH SarabunPSK"/>
          <w:sz w:val="32"/>
          <w:szCs w:val="32"/>
          <w:cs/>
        </w:rPr>
        <w:t>ของแนมหรือเครื่องเคียงได้แก่ปลาลูกเมละทอดกรอบ</w:t>
      </w:r>
      <w:r w:rsidR="00C76A8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(ปลามะลิทอดกรอบ)</w:t>
      </w:r>
    </w:p>
    <w:p w14:paraId="1E77F352" w14:textId="77777777" w:rsidR="00FE7D71" w:rsidRDefault="00FE7D71" w:rsidP="00FE7D7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ABE4BD4" w14:textId="77777777" w:rsidR="00FE7D71" w:rsidRPr="00441E3D" w:rsidRDefault="00FE7D71" w:rsidP="00FE7D7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7170094F" w14:textId="60FD1A87" w:rsidR="00FE7D71" w:rsidRDefault="00FE7D71" w:rsidP="00FE7D7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ข้าวมันแกงไก่สงขลา นอกเป็นอาหารที่เป็นหนึ่งเดียว หรือเป็นเอกลักษณ์ของจังหวัดสงขลาแล้ว ยังเป็นอาหารที่ให้คุณค่าทางโภชนาการ</w:t>
      </w:r>
      <w:r w:rsidR="00C76A8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ครบ 5 หมู่ </w:t>
      </w:r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คล้ายกับข้าวยำ</w:t>
      </w:r>
    </w:p>
    <w:p w14:paraId="7222214B" w14:textId="77777777" w:rsidR="00FE7D71" w:rsidRDefault="00FE7D71" w:rsidP="00FE7D7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264355B" w14:textId="77777777" w:rsidR="00FE7D71" w:rsidRPr="00441E3D" w:rsidRDefault="00FE7D71" w:rsidP="00FE7D7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795FA851" w14:textId="77777777" w:rsidR="00FE7D71" w:rsidRDefault="00FE7D71" w:rsidP="00FE7D7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D22FA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ข้าวมัน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D22FAC">
        <w:rPr>
          <w:rFonts w:ascii="TH SarabunPSK" w:eastAsia="Times New Roman" w:hAnsi="TH SarabunPSK" w:cs="TH SarabunPSK"/>
          <w:sz w:val="32"/>
          <w:szCs w:val="32"/>
          <w:cs/>
        </w:rPr>
        <w:t>การหุงข้าวมันทำโดย</w:t>
      </w:r>
    </w:p>
    <w:p w14:paraId="65C91778" w14:textId="77777777" w:rsidR="00FE7D71" w:rsidRDefault="00FE7D71" w:rsidP="00B7516A">
      <w:pPr>
        <w:pStyle w:val="ListParagraph"/>
        <w:numPr>
          <w:ilvl w:val="0"/>
          <w:numId w:val="1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27708">
        <w:rPr>
          <w:rFonts w:ascii="TH SarabunPSK" w:eastAsia="Times New Roman" w:hAnsi="TH SarabunPSK" w:cs="TH SarabunPSK"/>
          <w:sz w:val="32"/>
          <w:szCs w:val="32"/>
          <w:cs/>
        </w:rPr>
        <w:t>นำมะพร้าวขูดมาคั้นกะทิตั้งไฟพอเดือด</w:t>
      </w:r>
    </w:p>
    <w:p w14:paraId="6E965419" w14:textId="77777777" w:rsidR="00FE7D71" w:rsidRDefault="00FE7D71" w:rsidP="00B7516A">
      <w:pPr>
        <w:pStyle w:val="ListParagraph"/>
        <w:numPr>
          <w:ilvl w:val="0"/>
          <w:numId w:val="1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27708">
        <w:rPr>
          <w:rFonts w:ascii="TH SarabunPSK" w:eastAsia="Times New Roman" w:hAnsi="TH SarabunPSK" w:cs="TH SarabunPSK"/>
          <w:sz w:val="32"/>
          <w:szCs w:val="32"/>
          <w:cs/>
        </w:rPr>
        <w:t>ล้างข้าวสารให้สะอาดปล่อยไว้ให้สะเด็ดน้ำ</w:t>
      </w:r>
    </w:p>
    <w:p w14:paraId="18252671" w14:textId="77777777" w:rsidR="00FE7D71" w:rsidRPr="00D27708" w:rsidRDefault="00FE7D71" w:rsidP="00B7516A">
      <w:pPr>
        <w:pStyle w:val="ListParagraph"/>
        <w:numPr>
          <w:ilvl w:val="0"/>
          <w:numId w:val="1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27708">
        <w:rPr>
          <w:rFonts w:ascii="TH SarabunPSK" w:eastAsia="Times New Roman" w:hAnsi="TH SarabunPSK" w:cs="TH SarabunPSK"/>
          <w:sz w:val="32"/>
          <w:szCs w:val="32"/>
          <w:cs/>
        </w:rPr>
        <w:t xml:space="preserve">นำข้าวสารใส่ในหม้อใส่น้ำกะทิพร้อมด้วยหอมแดงหั่นฝอย ปริมาณข้าวสารและน้ำกะทิเหมือนกับการหุงข้าวธรรมดา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(</w:t>
      </w:r>
      <w:r w:rsidRPr="00D27708">
        <w:rPr>
          <w:rFonts w:ascii="TH SarabunPSK" w:eastAsia="Times New Roman" w:hAnsi="TH SarabunPSK" w:cs="TH SarabunPSK"/>
          <w:sz w:val="32"/>
          <w:szCs w:val="32"/>
          <w:cs/>
        </w:rPr>
        <w:t>การหุงข้าวต้องหุงให้เมล็ดข้าวร่วน และแข็งนิดๆ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</w:p>
    <w:p w14:paraId="201CF8EA" w14:textId="77777777" w:rsidR="00673D3E" w:rsidRDefault="00673D3E" w:rsidP="00FE7D7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4406B21" w14:textId="7B69ACF4" w:rsidR="00FE7D71" w:rsidRPr="00D27708" w:rsidRDefault="00FE7D71" w:rsidP="00FE7D7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D2770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แกงไก่ใส่ถั่วฝักยาว</w:t>
      </w:r>
    </w:p>
    <w:p w14:paraId="165AC607" w14:textId="77777777" w:rsidR="00FE7D71" w:rsidRPr="00D27708" w:rsidRDefault="00FE7D71" w:rsidP="00B7516A">
      <w:pPr>
        <w:pStyle w:val="ListParagraph"/>
        <w:numPr>
          <w:ilvl w:val="0"/>
          <w:numId w:val="1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27708">
        <w:rPr>
          <w:rFonts w:ascii="TH SarabunPSK" w:eastAsia="Times New Roman" w:hAnsi="TH SarabunPSK" w:cs="TH SarabunPSK"/>
          <w:sz w:val="32"/>
          <w:szCs w:val="32"/>
          <w:cs/>
        </w:rPr>
        <w:t>หั่นเนื้อไก่บ้านที่เลือกเตรียมไว้ให้เป็นชิ้น</w:t>
      </w:r>
      <w:proofErr w:type="spellStart"/>
      <w:r w:rsidRPr="00D27708">
        <w:rPr>
          <w:rFonts w:ascii="TH SarabunPSK" w:eastAsia="Times New Roman" w:hAnsi="TH SarabunPSK" w:cs="TH SarabunPSK"/>
          <w:sz w:val="32"/>
          <w:szCs w:val="32"/>
          <w:cs/>
        </w:rPr>
        <w:t>เล็กๆ</w:t>
      </w:r>
      <w:proofErr w:type="spellEnd"/>
    </w:p>
    <w:p w14:paraId="336BC9BE" w14:textId="77777777" w:rsidR="00FE7D71" w:rsidRDefault="00FE7D71" w:rsidP="00B7516A">
      <w:pPr>
        <w:pStyle w:val="ListParagraph"/>
        <w:numPr>
          <w:ilvl w:val="0"/>
          <w:numId w:val="1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27708">
        <w:rPr>
          <w:rFonts w:ascii="TH SarabunPSK" w:eastAsia="Times New Roman" w:hAnsi="TH SarabunPSK" w:cs="TH SarabunPSK"/>
          <w:sz w:val="32"/>
          <w:szCs w:val="32"/>
          <w:cs/>
        </w:rPr>
        <w:t>มะพร้าวขูดคั้นเอาแต่หัวกะทิเตรียมไว้</w:t>
      </w:r>
    </w:p>
    <w:p w14:paraId="492757A3" w14:textId="2DAE1A40" w:rsidR="00FE7D71" w:rsidRDefault="00FE7D71" w:rsidP="00B7516A">
      <w:pPr>
        <w:pStyle w:val="ListParagraph"/>
        <w:numPr>
          <w:ilvl w:val="0"/>
          <w:numId w:val="1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27708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>ทำเครื่องแกงคั่วสูตรเด็ดของชาวใต้ โดยนำส่วนผสมได้แก่ พริกขี้หนูสุกแดง ตะไคร้ ขมิ้น กระเทียม พริกไทย ตำให้ละเอียด และใส่กะปิ</w:t>
      </w:r>
    </w:p>
    <w:p w14:paraId="0559EB59" w14:textId="637F05D0" w:rsidR="00FE7D71" w:rsidRDefault="00FE7D71" w:rsidP="00B7516A">
      <w:pPr>
        <w:pStyle w:val="ListParagraph"/>
        <w:numPr>
          <w:ilvl w:val="0"/>
          <w:numId w:val="1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27708">
        <w:rPr>
          <w:rFonts w:ascii="TH SarabunPSK" w:eastAsia="Times New Roman" w:hAnsi="TH SarabunPSK" w:cs="TH SarabunPSK"/>
          <w:sz w:val="32"/>
          <w:szCs w:val="32"/>
          <w:cs/>
        </w:rPr>
        <w:t>นำหัวกะทิใส่กระทะตั้งไฟ เคี่ยวให้แตกมัน ใส่น้ำพริกแกงลงผัดให้พอหอม เติมน้ำตาลปี๊บ ใส่ไก่ลงผัดพอสุก เติมน้ำกะทิพอประมาณตามแบบฉบับแกงคั่</w:t>
      </w:r>
      <w:r w:rsidR="00C76A89">
        <w:rPr>
          <w:rFonts w:ascii="TH SarabunPSK" w:eastAsia="Times New Roman" w:hAnsi="TH SarabunPSK" w:cs="TH SarabunPSK" w:hint="cs"/>
          <w:sz w:val="32"/>
          <w:szCs w:val="32"/>
          <w:cs/>
        </w:rPr>
        <w:t>ว</w:t>
      </w:r>
      <w:r w:rsidRPr="00D27708">
        <w:rPr>
          <w:rFonts w:ascii="TH SarabunPSK" w:eastAsia="Times New Roman" w:hAnsi="TH SarabunPSK" w:cs="TH SarabunPSK"/>
          <w:sz w:val="32"/>
          <w:szCs w:val="32"/>
          <w:cs/>
        </w:rPr>
        <w:t xml:space="preserve"> ใส่ใบมะกรู</w:t>
      </w:r>
      <w:r w:rsidR="00C76A89">
        <w:rPr>
          <w:rFonts w:ascii="TH SarabunPSK" w:eastAsia="Times New Roman" w:hAnsi="TH SarabunPSK" w:cs="TH SarabunPSK" w:hint="cs"/>
          <w:sz w:val="32"/>
          <w:szCs w:val="32"/>
          <w:cs/>
        </w:rPr>
        <w:t>ด</w:t>
      </w:r>
      <w:r w:rsidRPr="00D27708">
        <w:rPr>
          <w:rFonts w:ascii="TH SarabunPSK" w:eastAsia="Times New Roman" w:hAnsi="TH SarabunPSK" w:cs="TH SarabunPSK"/>
          <w:sz w:val="32"/>
          <w:szCs w:val="32"/>
          <w:cs/>
        </w:rPr>
        <w:t xml:space="preserve"> ชิมรสตามชอบ</w:t>
      </w:r>
    </w:p>
    <w:p w14:paraId="371FF36C" w14:textId="77777777" w:rsidR="00673D3E" w:rsidRDefault="00673D3E" w:rsidP="00FE7D71">
      <w:pPr>
        <w:tabs>
          <w:tab w:val="left" w:pos="284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5A674B8" w14:textId="1285EE9F" w:rsidR="00FE7D71" w:rsidRPr="001F24F7" w:rsidRDefault="00FE7D71" w:rsidP="00FE7D71">
      <w:pPr>
        <w:tabs>
          <w:tab w:val="left" w:pos="284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1F24F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น้ำเผ็ด หรือพริกน้ำส้ม</w:t>
      </w:r>
    </w:p>
    <w:p w14:paraId="3DD8AA4F" w14:textId="77777777" w:rsidR="00FE7D71" w:rsidRDefault="00FE7D71" w:rsidP="00B7516A">
      <w:pPr>
        <w:pStyle w:val="ListParagraph"/>
        <w:numPr>
          <w:ilvl w:val="0"/>
          <w:numId w:val="1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นำกระเทียมปอกเปลือกตำให้ละเอียด</w:t>
      </w:r>
    </w:p>
    <w:p w14:paraId="3C0A6F04" w14:textId="77777777" w:rsidR="00FE7D71" w:rsidRDefault="00FE7D71" w:rsidP="00B7516A">
      <w:pPr>
        <w:pStyle w:val="ListParagraph"/>
        <w:numPr>
          <w:ilvl w:val="0"/>
          <w:numId w:val="1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ใส่พริกขี้หนูสดแดงตำหยาบๆ ละลายด้วยน้ำส้ม</w:t>
      </w:r>
      <w:proofErr w:type="spellStart"/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โหนด</w:t>
      </w:r>
      <w:proofErr w:type="spellEnd"/>
    </w:p>
    <w:p w14:paraId="7751CFE1" w14:textId="77777777" w:rsidR="00FE7D71" w:rsidRPr="00736E44" w:rsidRDefault="00FE7D71" w:rsidP="00B7516A">
      <w:pPr>
        <w:pStyle w:val="ListParagraph"/>
        <w:numPr>
          <w:ilvl w:val="0"/>
          <w:numId w:val="1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pacing w:val="-2"/>
          <w:sz w:val="32"/>
          <w:szCs w:val="32"/>
        </w:rPr>
      </w:pPr>
      <w:r w:rsidRPr="00736E44">
        <w:rPr>
          <w:rFonts w:ascii="TH SarabunPSK" w:eastAsia="Times New Roman" w:hAnsi="TH SarabunPSK" w:cs="TH SarabunPSK"/>
          <w:spacing w:val="-2"/>
          <w:sz w:val="32"/>
          <w:szCs w:val="32"/>
          <w:cs/>
        </w:rPr>
        <w:t>เติมน้ำตาลปี๊บ ใส่เกลือป่นเล็กน้อย ปรุงให้มีรสออกเปรี้ยวนำ หวานตาม เจือเผ็ด และเค็มนิดๆ</w:t>
      </w:r>
    </w:p>
    <w:p w14:paraId="6F633B17" w14:textId="77777777" w:rsidR="00673D3E" w:rsidRDefault="00673D3E" w:rsidP="00FE7D71">
      <w:pPr>
        <w:tabs>
          <w:tab w:val="left" w:pos="284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8A0EC5E" w14:textId="5FCA4FC6" w:rsidR="00FE7D71" w:rsidRPr="001F24F7" w:rsidRDefault="00FE7D71" w:rsidP="00FE7D71">
      <w:pPr>
        <w:tabs>
          <w:tab w:val="left" w:pos="284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1F24F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น้ำชุบมะขาม หรือ น้ำชุบส้มขาม</w:t>
      </w:r>
    </w:p>
    <w:p w14:paraId="70988EEA" w14:textId="77777777" w:rsidR="00FE7D71" w:rsidRDefault="00FE7D71" w:rsidP="00B7516A">
      <w:pPr>
        <w:pStyle w:val="ListParagraph"/>
        <w:numPr>
          <w:ilvl w:val="0"/>
          <w:numId w:val="1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นำมะขามอ่อนซอยหั่นเป็นแว่น</w:t>
      </w:r>
      <w:proofErr w:type="spellStart"/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บางๆ</w:t>
      </w:r>
      <w:proofErr w:type="spellEnd"/>
      <w:r w:rsidRPr="001F24F7">
        <w:rPr>
          <w:rFonts w:ascii="TH SarabunPSK" w:eastAsia="Times New Roman" w:hAnsi="TH SarabunPSK" w:cs="TH SarabunPSK"/>
          <w:sz w:val="32"/>
          <w:szCs w:val="32"/>
          <w:cs/>
        </w:rPr>
        <w:t xml:space="preserve"> หรือโขลกให้ละเอียด </w:t>
      </w:r>
    </w:p>
    <w:p w14:paraId="27AF8CC3" w14:textId="499325B3" w:rsidR="00FE7D71" w:rsidRPr="001F24F7" w:rsidRDefault="00FE7D71" w:rsidP="00B7516A">
      <w:pPr>
        <w:pStyle w:val="ListParagraph"/>
        <w:numPr>
          <w:ilvl w:val="0"/>
          <w:numId w:val="15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ใส่น้ำตาลปี๊บ และกะปิเล็กน้อย ให้มีรส</w:t>
      </w:r>
      <w:r w:rsidR="00C76A89" w:rsidRPr="001F24F7">
        <w:rPr>
          <w:rFonts w:ascii="TH SarabunPSK" w:eastAsia="Times New Roman" w:hAnsi="TH SarabunPSK" w:cs="TH SarabunPSK"/>
          <w:sz w:val="32"/>
          <w:szCs w:val="32"/>
          <w:cs/>
        </w:rPr>
        <w:t>เปรี้ยว</w:t>
      </w:r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นำ</w:t>
      </w:r>
      <w:r w:rsidR="00C76A89" w:rsidRPr="001F24F7">
        <w:rPr>
          <w:rFonts w:ascii="TH SarabunPSK" w:eastAsia="Times New Roman" w:hAnsi="TH SarabunPSK" w:cs="TH SarabunPSK"/>
          <w:sz w:val="32"/>
          <w:szCs w:val="32"/>
          <w:cs/>
        </w:rPr>
        <w:t>หวาน</w:t>
      </w:r>
    </w:p>
    <w:p w14:paraId="1A27633D" w14:textId="77777777" w:rsidR="00673D3E" w:rsidRDefault="00673D3E" w:rsidP="00FE7D71">
      <w:pPr>
        <w:tabs>
          <w:tab w:val="left" w:pos="284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4B7E218" w14:textId="4CDECB3B" w:rsidR="00FE7D71" w:rsidRPr="001F24F7" w:rsidRDefault="00FE7D71" w:rsidP="00FE7D71">
      <w:pPr>
        <w:tabs>
          <w:tab w:val="left" w:pos="284"/>
        </w:tabs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1F24F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กุ้งต้มน้ำผึ้ง หรือ กุ้งต้มหวาน</w:t>
      </w:r>
    </w:p>
    <w:p w14:paraId="6D69709B" w14:textId="77777777" w:rsidR="00FE7D71" w:rsidRDefault="00FE7D71" w:rsidP="00B7516A">
      <w:pPr>
        <w:pStyle w:val="ListParagraph"/>
        <w:numPr>
          <w:ilvl w:val="0"/>
          <w:numId w:val="1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นำกุ้งสดขนาดเล็กหรือกุ้งนามาล้างน้ำให้สะอาด ตัดหัวตัดหางทิ้ง</w:t>
      </w:r>
    </w:p>
    <w:p w14:paraId="0111EBDD" w14:textId="77777777" w:rsidR="00FE7D71" w:rsidRPr="001F24F7" w:rsidRDefault="00FE7D71" w:rsidP="00B7516A">
      <w:pPr>
        <w:pStyle w:val="ListParagraph"/>
        <w:numPr>
          <w:ilvl w:val="0"/>
          <w:numId w:val="1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ใส่หม้อตั้งไฟพอเดือด ใส่น้ำตาลปี๊บ เกลือป่นเล็กน้อย น้ำตาลทราย ต้มจนน้ำตาลข้นจับตัวกุ้ง</w:t>
      </w:r>
    </w:p>
    <w:p w14:paraId="2B0D68DC" w14:textId="77777777" w:rsidR="00673D3E" w:rsidRDefault="00673D3E" w:rsidP="00FE7D71">
      <w:pPr>
        <w:tabs>
          <w:tab w:val="left" w:pos="284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7923303" w14:textId="7416D59A" w:rsidR="00FE7D71" w:rsidRDefault="00FE7D71" w:rsidP="00FE7D71">
      <w:pPr>
        <w:tabs>
          <w:tab w:val="left" w:pos="284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1F24F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ปลามะลิ หรือ ปลาไส้ตัน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ชาวสงขลาเรียกว่า “ปลาลูกเมละ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”</w:t>
      </w:r>
    </w:p>
    <w:p w14:paraId="2EBBB6A2" w14:textId="77777777" w:rsidR="00FE7D71" w:rsidRDefault="00FE7D71" w:rsidP="00B7516A">
      <w:pPr>
        <w:pStyle w:val="ListParagraph"/>
        <w:numPr>
          <w:ilvl w:val="0"/>
          <w:numId w:val="1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นำ</w:t>
      </w:r>
      <w:r w:rsidRPr="001F24F7">
        <w:rPr>
          <w:rFonts w:ascii="TH SarabunPSK" w:eastAsia="Times New Roman" w:hAnsi="TH SarabunPSK" w:cs="TH SarabunPSK" w:hint="cs"/>
          <w:sz w:val="32"/>
          <w:szCs w:val="32"/>
          <w:cs/>
        </w:rPr>
        <w:t>ปลามะลิ</w:t>
      </w:r>
      <w:r w:rsidRPr="001F24F7">
        <w:rPr>
          <w:rFonts w:ascii="TH SarabunPSK" w:eastAsia="Times New Roman" w:hAnsi="TH SarabunPSK" w:cs="TH SarabunPSK"/>
          <w:sz w:val="32"/>
          <w:szCs w:val="32"/>
          <w:cs/>
        </w:rPr>
        <w:t xml:space="preserve">ล้างน้ำให้สะอาด </w:t>
      </w:r>
    </w:p>
    <w:p w14:paraId="725A4133" w14:textId="77777777" w:rsidR="00FE7D71" w:rsidRPr="001F24F7" w:rsidRDefault="00FE7D71" w:rsidP="00B7516A">
      <w:pPr>
        <w:pStyle w:val="ListParagraph"/>
        <w:numPr>
          <w:ilvl w:val="0"/>
          <w:numId w:val="1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จากนั้นนำมาทอดในน้ำมันให้เหลืองกรอบ</w:t>
      </w:r>
    </w:p>
    <w:p w14:paraId="0B8429A5" w14:textId="77777777" w:rsidR="00FE7D71" w:rsidRDefault="00FE7D71" w:rsidP="00FE7D7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83E4E38" w14:textId="77777777" w:rsidR="00FE7D71" w:rsidRPr="001F24F7" w:rsidRDefault="00FE7D71" w:rsidP="00FE7D7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1F24F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วิธีรับประทาน</w:t>
      </w:r>
    </w:p>
    <w:p w14:paraId="394BABC9" w14:textId="77777777" w:rsidR="00FE7D71" w:rsidRDefault="00FE7D71" w:rsidP="00FE7D7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ตักข้าวมันใส่จาน ราดแกงไก่ ตักกุ้งต้มหวานใส่ ตักน้ำเผ็ดหรือพริกน้ำส้มราดบนข้าว เติมน้ำชุบส้มขามตามใจชอบ คลุกเคล้าผสมให้เข้ากัน โรยปลาลูกเมละ (ปลาไส้ตัน หรือ ปลามะลิ)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ทอดกรอบ เป็นของแนม รับประทานร่วมกับผักสด เช่น แตงกวา และถั่วฝักยาว</w:t>
      </w:r>
    </w:p>
    <w:p w14:paraId="270A1803" w14:textId="7DDD4AE4" w:rsidR="00FE7D71" w:rsidRDefault="00FE7D71" w:rsidP="00FE7D7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947E456" w14:textId="6677F08E" w:rsidR="00FE7D71" w:rsidRPr="00441E3D" w:rsidRDefault="00FE7D71" w:rsidP="00FE7D7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660F8863" w14:textId="3407CC95" w:rsidR="00FE7D71" w:rsidRDefault="00FE7D71" w:rsidP="00FE7D7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 w:hint="cs"/>
          <w:sz w:val="32"/>
          <w:szCs w:val="32"/>
        </w:rPr>
      </w:pPr>
      <w:bookmarkStart w:id="10" w:name="_Hlk6320623"/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bookmarkStart w:id="11" w:name="_Hlk9505319"/>
      <w:r w:rsidRPr="001F24F7">
        <w:rPr>
          <w:rFonts w:ascii="TH SarabunPSK" w:eastAsia="Times New Roman" w:hAnsi="TH SarabunPSK" w:cs="TH SarabunPSK"/>
          <w:sz w:val="32"/>
          <w:szCs w:val="32"/>
          <w:cs/>
        </w:rPr>
        <w:t xml:space="preserve">ครูไพฑูรย์ </w:t>
      </w:r>
      <w:proofErr w:type="spellStart"/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ศิ</w:t>
      </w:r>
      <w:proofErr w:type="spellEnd"/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ริรักษ์</w:t>
      </w:r>
      <w:bookmarkEnd w:id="9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bookmarkEnd w:id="11"/>
      <w:r>
        <w:rPr>
          <w:rFonts w:ascii="TH SarabunPSK" w:eastAsia="Times New Roman" w:hAnsi="TH SarabunPSK" w:cs="TH SarabunPSK" w:hint="cs"/>
          <w:sz w:val="32"/>
          <w:szCs w:val="32"/>
          <w:cs/>
        </w:rPr>
        <w:t>ศูนย์การเรียนรู้ภูมิปัญญาชาวบก</w:t>
      </w:r>
    </w:p>
    <w:bookmarkEnd w:id="10"/>
    <w:p w14:paraId="4D23CE75" w14:textId="2D1A23B6" w:rsidR="00FE7D71" w:rsidRDefault="00736E44" w:rsidP="00C76A89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736E44">
        <w:rPr>
          <w:noProof/>
        </w:rPr>
        <w:drawing>
          <wp:anchor distT="0" distB="0" distL="114300" distR="114300" simplePos="0" relativeHeight="251667968" behindDoc="1" locked="0" layoutInCell="1" allowOverlap="1" wp14:anchorId="2F245EE1" wp14:editId="2F98FBDB">
            <wp:simplePos x="0" y="0"/>
            <wp:positionH relativeFrom="page">
              <wp:posOffset>1080135</wp:posOffset>
            </wp:positionH>
            <wp:positionV relativeFrom="page">
              <wp:posOffset>7728140</wp:posOffset>
            </wp:positionV>
            <wp:extent cx="5400675" cy="2199640"/>
            <wp:effectExtent l="0" t="0" r="9525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199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7D71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2B86123A" w14:textId="39DB1DA2" w:rsidR="00FE7D71" w:rsidRPr="00FE7D71" w:rsidRDefault="00FE7D71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E7D7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2. ไข่ครอบ</w:t>
      </w:r>
    </w:p>
    <w:p w14:paraId="3D554AD6" w14:textId="77777777" w:rsidR="00FE7D71" w:rsidRDefault="00FE7D71" w:rsidP="00FE7D7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C24BC20" w14:textId="77777777" w:rsidR="00FE7D71" w:rsidRPr="00441E3D" w:rsidRDefault="00FE7D71" w:rsidP="00FE7D7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7851DCEE" w14:textId="77777777" w:rsidR="00FE7D71" w:rsidRDefault="00FE7D71" w:rsidP="00B7516A">
      <w:pPr>
        <w:pStyle w:val="ListParagraph"/>
        <w:numPr>
          <w:ilvl w:val="0"/>
          <w:numId w:val="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B21C3">
        <w:rPr>
          <w:rFonts w:ascii="TH SarabunPSK" w:eastAsia="Times New Roman" w:hAnsi="TH SarabunPSK" w:cs="TH SarabunPSK"/>
          <w:sz w:val="32"/>
          <w:szCs w:val="32"/>
          <w:cs/>
        </w:rPr>
        <w:t>ไข่เป็ด (ใช้เฉพาะไข่แดง)</w:t>
      </w:r>
    </w:p>
    <w:p w14:paraId="77959756" w14:textId="77777777" w:rsidR="00FE7D71" w:rsidRDefault="00FE7D71" w:rsidP="00B7516A">
      <w:pPr>
        <w:pStyle w:val="ListParagraph"/>
        <w:numPr>
          <w:ilvl w:val="0"/>
          <w:numId w:val="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B21C3">
        <w:rPr>
          <w:rFonts w:ascii="TH SarabunPSK" w:eastAsia="Times New Roman" w:hAnsi="TH SarabunPSK" w:cs="TH SarabunPSK"/>
          <w:sz w:val="32"/>
          <w:szCs w:val="32"/>
          <w:cs/>
        </w:rPr>
        <w:t>เกลือ</w:t>
      </w:r>
    </w:p>
    <w:p w14:paraId="40DBA844" w14:textId="77777777" w:rsidR="00FE7D71" w:rsidRPr="009B21C3" w:rsidRDefault="00FE7D71" w:rsidP="00B7516A">
      <w:pPr>
        <w:pStyle w:val="ListParagraph"/>
        <w:numPr>
          <w:ilvl w:val="0"/>
          <w:numId w:val="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B21C3">
        <w:rPr>
          <w:rFonts w:ascii="TH SarabunPSK" w:eastAsia="Times New Roman" w:hAnsi="TH SarabunPSK" w:cs="TH SarabunPSK"/>
          <w:sz w:val="32"/>
          <w:szCs w:val="32"/>
          <w:cs/>
        </w:rPr>
        <w:t>น้ำต้มสุก</w:t>
      </w:r>
    </w:p>
    <w:p w14:paraId="45D31371" w14:textId="77777777" w:rsidR="00FE7D71" w:rsidRDefault="00FE7D71" w:rsidP="00FE7D7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D9DAE9E" w14:textId="77777777" w:rsidR="00FE7D71" w:rsidRPr="00441E3D" w:rsidRDefault="00FE7D71" w:rsidP="00FE7D7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3540B1B3" w14:textId="7812D29E" w:rsidR="00FE7D71" w:rsidRDefault="00FE7D71" w:rsidP="00FE7D7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ช่วยให้ร่างกายย่อยไขมันได้ง่ายขึ้น ป้องกันการจับตัวของไขมันที่ผนังหลอดเลือด บำรุงสมอง</w:t>
      </w:r>
      <w:r w:rsidR="00C76A8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สายตา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และระบบประสาท</w:t>
      </w:r>
    </w:p>
    <w:p w14:paraId="0DEDF2C0" w14:textId="77777777" w:rsidR="00FE7D71" w:rsidRDefault="00FE7D71" w:rsidP="00FE7D7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C86779A" w14:textId="77777777" w:rsidR="00FE7D71" w:rsidRPr="00441E3D" w:rsidRDefault="00FE7D71" w:rsidP="00FE7D7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4DA75691" w14:textId="2B597C36" w:rsidR="00FE7D71" w:rsidRPr="009B21C3" w:rsidRDefault="00FE7D71" w:rsidP="00B7516A">
      <w:pPr>
        <w:pStyle w:val="ListParagraph"/>
        <w:numPr>
          <w:ilvl w:val="0"/>
          <w:numId w:val="1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B21C3">
        <w:rPr>
          <w:rFonts w:ascii="TH SarabunPSK" w:eastAsia="Times New Roman" w:hAnsi="TH SarabunPSK" w:cs="TH SarabunPSK"/>
          <w:sz w:val="32"/>
          <w:szCs w:val="32"/>
          <w:cs/>
        </w:rPr>
        <w:t>นำไข่เป็ดมาล้างทำความสะอาด ขัดเปลือกไข่ให้ขาวสะอาด</w:t>
      </w:r>
    </w:p>
    <w:p w14:paraId="53AFE4A3" w14:textId="65D236EB" w:rsidR="00AF15B5" w:rsidRPr="005937F7" w:rsidRDefault="00FE7D71" w:rsidP="00B7516A">
      <w:pPr>
        <w:pStyle w:val="ListParagraph"/>
        <w:numPr>
          <w:ilvl w:val="0"/>
          <w:numId w:val="1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37F7">
        <w:rPr>
          <w:rFonts w:ascii="TH SarabunPSK" w:eastAsia="Times New Roman" w:hAnsi="TH SarabunPSK" w:cs="TH SarabunPSK"/>
          <w:sz w:val="32"/>
          <w:szCs w:val="32"/>
          <w:cs/>
        </w:rPr>
        <w:t>นำไข่มากะเทาะเปลือก โดยกะเทาะด้านปลายหรือยอดไข่แหลม ใช้มือแกะเปลือกไข่ให้เป็นรู</w:t>
      </w:r>
      <w:r w:rsidR="005937F7" w:rsidRPr="005937F7">
        <w:rPr>
          <w:rFonts w:ascii="TH SarabunPSK" w:eastAsia="Times New Roman" w:hAnsi="TH SarabunPSK" w:cs="TH SarabunPSK" w:hint="cs"/>
          <w:sz w:val="32"/>
          <w:szCs w:val="32"/>
          <w:cs/>
        </w:rPr>
        <w:t>แล้ว</w:t>
      </w:r>
      <w:r w:rsidRPr="005937F7">
        <w:rPr>
          <w:rFonts w:ascii="TH SarabunPSK" w:eastAsia="Times New Roman" w:hAnsi="TH SarabunPSK" w:cs="TH SarabunPSK"/>
          <w:sz w:val="32"/>
          <w:szCs w:val="32"/>
          <w:cs/>
        </w:rPr>
        <w:t>เทไข่ออกมา</w:t>
      </w:r>
      <w:r w:rsidR="005937F7" w:rsidRPr="005937F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AF15B5" w:rsidRPr="005937F7">
        <w:rPr>
          <w:rFonts w:ascii="TH SarabunPSK" w:eastAsia="Times New Roman" w:hAnsi="TH SarabunPSK" w:cs="TH SarabunPSK" w:hint="cs"/>
          <w:sz w:val="32"/>
          <w:szCs w:val="32"/>
          <w:cs/>
        </w:rPr>
        <w:t>ใช้มือ</w:t>
      </w:r>
      <w:r w:rsidR="00AF15B5" w:rsidRPr="005937F7">
        <w:rPr>
          <w:rFonts w:ascii="TH SarabunPSK" w:eastAsia="Times New Roman" w:hAnsi="TH SarabunPSK" w:cs="TH SarabunPSK"/>
          <w:sz w:val="32"/>
          <w:szCs w:val="32"/>
          <w:cs/>
        </w:rPr>
        <w:t>แยกไข่ขาวและไข่แดง</w:t>
      </w:r>
      <w:r w:rsidR="005937F7">
        <w:rPr>
          <w:rFonts w:ascii="TH SarabunPSK" w:eastAsia="Times New Roman" w:hAnsi="TH SarabunPSK" w:cs="TH SarabunPSK" w:hint="cs"/>
          <w:sz w:val="32"/>
          <w:szCs w:val="32"/>
          <w:cs/>
        </w:rPr>
        <w:t>ออกจากกัน</w:t>
      </w:r>
    </w:p>
    <w:p w14:paraId="75F88958" w14:textId="306FFB29" w:rsidR="00AF15B5" w:rsidRDefault="00AF15B5" w:rsidP="00B7516A">
      <w:pPr>
        <w:pStyle w:val="ListParagraph"/>
        <w:numPr>
          <w:ilvl w:val="0"/>
          <w:numId w:val="1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B21C3">
        <w:rPr>
          <w:rFonts w:ascii="TH SarabunPSK" w:eastAsia="Times New Roman" w:hAnsi="TH SarabunPSK" w:cs="TH SarabunPSK"/>
          <w:sz w:val="32"/>
          <w:szCs w:val="32"/>
          <w:cs/>
        </w:rPr>
        <w:t>นำไข่แดง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ใส่ภาชนะที่มีน้ำหล่อเลี้ยงไว้</w:t>
      </w:r>
    </w:p>
    <w:p w14:paraId="443B72A0" w14:textId="58697279" w:rsidR="00FE7D71" w:rsidRDefault="00FE7D71" w:rsidP="00B7516A">
      <w:pPr>
        <w:pStyle w:val="ListParagraph"/>
        <w:numPr>
          <w:ilvl w:val="0"/>
          <w:numId w:val="1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B21C3">
        <w:rPr>
          <w:rFonts w:ascii="TH SarabunPSK" w:eastAsia="Times New Roman" w:hAnsi="TH SarabunPSK" w:cs="TH SarabunPSK"/>
          <w:sz w:val="32"/>
          <w:szCs w:val="32"/>
          <w:cs/>
        </w:rPr>
        <w:t>ผสมเกลือและน้ำสะอาด คนให้เกลือละลาย</w:t>
      </w:r>
      <w:r w:rsidR="005937F7">
        <w:rPr>
          <w:rFonts w:ascii="TH SarabunPSK" w:eastAsia="Times New Roman" w:hAnsi="TH SarabunPSK" w:cs="TH SarabunPSK" w:hint="cs"/>
          <w:sz w:val="32"/>
          <w:szCs w:val="32"/>
          <w:cs/>
        </w:rPr>
        <w:t>แล้ว</w:t>
      </w:r>
      <w:r w:rsidRPr="009B21C3">
        <w:rPr>
          <w:rFonts w:ascii="TH SarabunPSK" w:eastAsia="Times New Roman" w:hAnsi="TH SarabunPSK" w:cs="TH SarabunPSK"/>
          <w:sz w:val="32"/>
          <w:szCs w:val="32"/>
          <w:cs/>
        </w:rPr>
        <w:t>พักไว้</w:t>
      </w:r>
    </w:p>
    <w:p w14:paraId="1E01B1AA" w14:textId="7C5FFD83" w:rsidR="00FE7D71" w:rsidRDefault="00FE7D71" w:rsidP="00B7516A">
      <w:pPr>
        <w:pStyle w:val="ListParagraph"/>
        <w:numPr>
          <w:ilvl w:val="0"/>
          <w:numId w:val="1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B21C3">
        <w:rPr>
          <w:rFonts w:ascii="TH SarabunPSK" w:eastAsia="Times New Roman" w:hAnsi="TH SarabunPSK" w:cs="TH SarabunPSK"/>
          <w:sz w:val="32"/>
          <w:szCs w:val="32"/>
          <w:cs/>
        </w:rPr>
        <w:t>นำเปลือกไข่มาแช่น้ำ ใช้กรรไกรตัดเปลือกไข่</w:t>
      </w:r>
      <w:r w:rsidR="00AF15B5">
        <w:rPr>
          <w:rFonts w:ascii="TH SarabunPSK" w:eastAsia="Times New Roman" w:hAnsi="TH SarabunPSK" w:cs="TH SarabunPSK" w:hint="cs"/>
          <w:sz w:val="32"/>
          <w:szCs w:val="32"/>
          <w:cs/>
        </w:rPr>
        <w:t>ให้เหลือเปลือกไข่ 3 ใน 4 ส่วน</w:t>
      </w:r>
      <w:r w:rsidRPr="009B21C3">
        <w:rPr>
          <w:rFonts w:ascii="TH SarabunPSK" w:eastAsia="Times New Roman" w:hAnsi="TH SarabunPSK" w:cs="TH SarabunPSK"/>
          <w:sz w:val="32"/>
          <w:szCs w:val="32"/>
          <w:cs/>
        </w:rPr>
        <w:t xml:space="preserve"> การตัดเปลือกไข่ต้องตัดให้เรียบ ขอบจะได้ไม่ทิ่มไข่แดงให้แตก</w:t>
      </w:r>
    </w:p>
    <w:p w14:paraId="42097823" w14:textId="6810322B" w:rsidR="00FE7D71" w:rsidRDefault="00FE7D71" w:rsidP="00B7516A">
      <w:pPr>
        <w:pStyle w:val="ListParagraph"/>
        <w:numPr>
          <w:ilvl w:val="0"/>
          <w:numId w:val="1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B21C3">
        <w:rPr>
          <w:rFonts w:ascii="TH SarabunPSK" w:eastAsia="Times New Roman" w:hAnsi="TH SarabunPSK" w:cs="TH SarabunPSK"/>
          <w:sz w:val="32"/>
          <w:szCs w:val="32"/>
          <w:cs/>
        </w:rPr>
        <w:t>ใช้อุ้งมือช้อนตักไข่แดง ค่อยๆ เท</w:t>
      </w:r>
      <w:r w:rsidR="00AF15B5">
        <w:rPr>
          <w:rFonts w:ascii="TH SarabunPSK" w:eastAsia="Times New Roman" w:hAnsi="TH SarabunPSK" w:cs="TH SarabunPSK" w:hint="cs"/>
          <w:sz w:val="32"/>
          <w:szCs w:val="32"/>
          <w:cs/>
        </w:rPr>
        <w:t>กลับ</w:t>
      </w:r>
      <w:r w:rsidRPr="009B21C3">
        <w:rPr>
          <w:rFonts w:ascii="TH SarabunPSK" w:eastAsia="Times New Roman" w:hAnsi="TH SarabunPSK" w:cs="TH SarabunPSK"/>
          <w:sz w:val="32"/>
          <w:szCs w:val="32"/>
          <w:cs/>
        </w:rPr>
        <w:t>ลงไปในเปลือกไข่</w:t>
      </w:r>
      <w:r w:rsidR="00AF15B5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เปลือกละ 2 ฟอง </w:t>
      </w:r>
      <w:r w:rsidRPr="009B21C3">
        <w:rPr>
          <w:rFonts w:ascii="TH SarabunPSK" w:eastAsia="Times New Roman" w:hAnsi="TH SarabunPSK" w:cs="TH SarabunPSK"/>
          <w:sz w:val="32"/>
          <w:szCs w:val="32"/>
          <w:cs/>
        </w:rPr>
        <w:t>จัดให้สวยงาม</w:t>
      </w:r>
    </w:p>
    <w:p w14:paraId="4C9C7B2D" w14:textId="77777777" w:rsidR="00AF15B5" w:rsidRDefault="00AF15B5" w:rsidP="00B7516A">
      <w:pPr>
        <w:pStyle w:val="ListParagraph"/>
        <w:numPr>
          <w:ilvl w:val="0"/>
          <w:numId w:val="1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ตักน้ำเกลือที่ละลายเตรียมไว้ หยอดลงในไข่ หมักทิ้งไว้ 5 </w:t>
      </w:r>
      <w:r>
        <w:rPr>
          <w:rFonts w:ascii="TH SarabunPSK" w:eastAsia="Times New Roman" w:hAnsi="TH SarabunPSK" w:cs="TH SarabunPSK"/>
          <w:sz w:val="32"/>
          <w:szCs w:val="32"/>
          <w:cs/>
        </w:rPr>
        <w:t>–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6 ชั่วโมง</w:t>
      </w:r>
    </w:p>
    <w:p w14:paraId="0052A518" w14:textId="4715D357" w:rsidR="00FE7D71" w:rsidRDefault="00FE7D71" w:rsidP="00B7516A">
      <w:pPr>
        <w:pStyle w:val="ListParagraph"/>
        <w:numPr>
          <w:ilvl w:val="0"/>
          <w:numId w:val="1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B21C3">
        <w:rPr>
          <w:rFonts w:ascii="TH SarabunPSK" w:eastAsia="Times New Roman" w:hAnsi="TH SarabunPSK" w:cs="TH SarabunPSK"/>
          <w:sz w:val="32"/>
          <w:szCs w:val="32"/>
          <w:cs/>
        </w:rPr>
        <w:t>นำไปนึ่ง</w:t>
      </w:r>
      <w:r w:rsidR="00AF15B5">
        <w:rPr>
          <w:rFonts w:ascii="TH SarabunPSK" w:eastAsia="Times New Roman" w:hAnsi="TH SarabunPSK" w:cs="TH SarabunPSK" w:hint="cs"/>
          <w:sz w:val="32"/>
          <w:szCs w:val="32"/>
          <w:cs/>
        </w:rPr>
        <w:t>ด้วยน้ำเดือด</w:t>
      </w:r>
      <w:r w:rsidRPr="009B21C3">
        <w:rPr>
          <w:rFonts w:ascii="TH SarabunPSK" w:eastAsia="Times New Roman" w:hAnsi="TH SarabunPSK" w:cs="TH SarabunPSK"/>
          <w:sz w:val="32"/>
          <w:szCs w:val="32"/>
          <w:cs/>
        </w:rPr>
        <w:t>ประมาณ 7 นาที จะได้ไข่แดงเยิ้ม ถ้าอยากให้สุกก็นึ่ง</w:t>
      </w:r>
      <w:r w:rsidR="005937F7">
        <w:rPr>
          <w:rFonts w:ascii="TH SarabunPSK" w:eastAsia="Times New Roman" w:hAnsi="TH SarabunPSK" w:cs="TH SarabunPSK" w:hint="cs"/>
          <w:sz w:val="32"/>
          <w:szCs w:val="32"/>
          <w:cs/>
        </w:rPr>
        <w:t>ให้</w:t>
      </w:r>
      <w:r w:rsidRPr="009B21C3">
        <w:rPr>
          <w:rFonts w:ascii="TH SarabunPSK" w:eastAsia="Times New Roman" w:hAnsi="TH SarabunPSK" w:cs="TH SarabunPSK"/>
          <w:sz w:val="32"/>
          <w:szCs w:val="32"/>
          <w:cs/>
        </w:rPr>
        <w:t>นานขึ้นอีก</w:t>
      </w:r>
    </w:p>
    <w:p w14:paraId="7D943D0B" w14:textId="77777777" w:rsidR="00FE7D71" w:rsidRPr="009B21C3" w:rsidRDefault="00FE7D71" w:rsidP="00B7516A">
      <w:pPr>
        <w:pStyle w:val="ListParagraph"/>
        <w:numPr>
          <w:ilvl w:val="0"/>
          <w:numId w:val="1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B21C3">
        <w:rPr>
          <w:rFonts w:ascii="TH SarabunPSK" w:eastAsia="Times New Roman" w:hAnsi="TH SarabunPSK" w:cs="TH SarabunPSK"/>
          <w:sz w:val="32"/>
          <w:szCs w:val="32"/>
          <w:cs/>
        </w:rPr>
        <w:t>เมื่อไข่สุกตักใส่จานพร้อมเสิร์ฟ</w:t>
      </w:r>
    </w:p>
    <w:p w14:paraId="3AF6B919" w14:textId="77777777" w:rsidR="00FE7D71" w:rsidRDefault="00FE7D71" w:rsidP="00FE7D7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627BDBD" w14:textId="77777777" w:rsidR="00FE7D71" w:rsidRPr="00441E3D" w:rsidRDefault="00FE7D71" w:rsidP="00FE7D7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5DA6C457" w14:textId="132CC0DD" w:rsidR="00FE7D71" w:rsidRDefault="00FE7D71" w:rsidP="00FE7D7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5937F7" w:rsidRPr="005937F7">
        <w:rPr>
          <w:rFonts w:ascii="TH SarabunPSK" w:eastAsia="Times New Roman" w:hAnsi="TH SarabunPSK" w:cs="TH SarabunPSK"/>
          <w:sz w:val="32"/>
          <w:szCs w:val="32"/>
          <w:cs/>
        </w:rPr>
        <w:t xml:space="preserve">ครูไพฑูรย์ </w:t>
      </w:r>
      <w:proofErr w:type="spellStart"/>
      <w:r w:rsidR="005937F7" w:rsidRPr="005937F7">
        <w:rPr>
          <w:rFonts w:ascii="TH SarabunPSK" w:eastAsia="Times New Roman" w:hAnsi="TH SarabunPSK" w:cs="TH SarabunPSK"/>
          <w:sz w:val="32"/>
          <w:szCs w:val="32"/>
          <w:cs/>
        </w:rPr>
        <w:t>ศิ</w:t>
      </w:r>
      <w:proofErr w:type="spellEnd"/>
      <w:r w:rsidR="005937F7" w:rsidRPr="005937F7">
        <w:rPr>
          <w:rFonts w:ascii="TH SarabunPSK" w:eastAsia="Times New Roman" w:hAnsi="TH SarabunPSK" w:cs="TH SarabunPSK"/>
          <w:sz w:val="32"/>
          <w:szCs w:val="32"/>
          <w:cs/>
        </w:rPr>
        <w:t>ริรักษ์</w:t>
      </w:r>
      <w:r w:rsidR="005937F7" w:rsidRPr="005937F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4440C9">
        <w:rPr>
          <w:rFonts w:ascii="TH SarabunPSK" w:eastAsia="Times New Roman" w:hAnsi="TH SarabunPSK" w:cs="TH SarabunPSK"/>
          <w:sz w:val="32"/>
          <w:szCs w:val="32"/>
          <w:cs/>
        </w:rPr>
        <w:t>ศูนย์การเรียนรู้ภูมิปัญญาชาวบก</w:t>
      </w:r>
    </w:p>
    <w:p w14:paraId="21E17FA9" w14:textId="68FB7D61" w:rsidR="00D75BB3" w:rsidRDefault="007974B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7974B1">
        <w:rPr>
          <w:noProof/>
        </w:rPr>
        <w:drawing>
          <wp:anchor distT="0" distB="0" distL="114300" distR="114300" simplePos="0" relativeHeight="251674112" behindDoc="1" locked="0" layoutInCell="1" allowOverlap="1" wp14:anchorId="7B9242B2" wp14:editId="1B02D6CE">
            <wp:simplePos x="0" y="0"/>
            <wp:positionH relativeFrom="page">
              <wp:posOffset>1080135</wp:posOffset>
            </wp:positionH>
            <wp:positionV relativeFrom="page">
              <wp:posOffset>7159625</wp:posOffset>
            </wp:positionV>
            <wp:extent cx="5400000" cy="2788621"/>
            <wp:effectExtent l="0" t="0" r="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788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5BB3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73151D3F" w14:textId="3C84C096" w:rsidR="00D75BB3" w:rsidRPr="00FE7D71" w:rsidRDefault="00D75BB3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E7D7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รายการขนมหวาน</w:t>
      </w:r>
    </w:p>
    <w:p w14:paraId="11F716EF" w14:textId="4D4C5B29" w:rsidR="00D75BB3" w:rsidRDefault="00D75BB3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35FD358" w14:textId="45664D55" w:rsidR="00FE7D71" w:rsidRPr="00FE7D71" w:rsidRDefault="005937F7" w:rsidP="00FE7D7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57458">
        <w:rPr>
          <w:noProof/>
        </w:rPr>
        <w:drawing>
          <wp:anchor distT="0" distB="0" distL="114300" distR="114300" simplePos="0" relativeHeight="251663360" behindDoc="1" locked="0" layoutInCell="1" allowOverlap="1" wp14:anchorId="791EB246" wp14:editId="56F752EF">
            <wp:simplePos x="0" y="0"/>
            <wp:positionH relativeFrom="page">
              <wp:posOffset>3747770</wp:posOffset>
            </wp:positionH>
            <wp:positionV relativeFrom="page">
              <wp:posOffset>1263279</wp:posOffset>
            </wp:positionV>
            <wp:extent cx="2731770" cy="1869440"/>
            <wp:effectExtent l="0" t="0" r="0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770" cy="1869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7D71" w:rsidRPr="00FE7D7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1. ข</w:t>
      </w:r>
      <w:r w:rsidR="00FE7D71" w:rsidRPr="00FE7D7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นม</w:t>
      </w:r>
      <w:r w:rsidR="00FE7D71" w:rsidRPr="00FE7D7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ลูกตาล</w:t>
      </w:r>
      <w:r w:rsidR="00657458" w:rsidRPr="00657458">
        <w:rPr>
          <w:noProof/>
        </w:rPr>
        <w:t xml:space="preserve"> </w:t>
      </w:r>
    </w:p>
    <w:p w14:paraId="0EA06A28" w14:textId="66898954" w:rsidR="00015E73" w:rsidRDefault="00015E73" w:rsidP="00015E73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B154218" w14:textId="5DFBF642" w:rsidR="00015E73" w:rsidRPr="00441E3D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  <w:r w:rsidR="00657458" w:rsidRPr="00657458">
        <w:rPr>
          <w:noProof/>
        </w:rPr>
        <w:t xml:space="preserve"> </w:t>
      </w:r>
    </w:p>
    <w:p w14:paraId="39956A16" w14:textId="77777777" w:rsidR="00015E73" w:rsidRDefault="00015E73" w:rsidP="00B7516A">
      <w:pPr>
        <w:pStyle w:val="ListParagraph"/>
        <w:numPr>
          <w:ilvl w:val="0"/>
          <w:numId w:val="6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ลูกตาลสุก</w:t>
      </w:r>
    </w:p>
    <w:p w14:paraId="34139FE4" w14:textId="77777777" w:rsidR="00015E73" w:rsidRDefault="00015E73" w:rsidP="00B7516A">
      <w:pPr>
        <w:pStyle w:val="ListParagraph"/>
        <w:numPr>
          <w:ilvl w:val="0"/>
          <w:numId w:val="6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แป้งข้าวเจ้า</w:t>
      </w:r>
    </w:p>
    <w:p w14:paraId="1CB80437" w14:textId="77777777" w:rsidR="007A7C44" w:rsidRPr="00066F00" w:rsidRDefault="007A7C44" w:rsidP="00B7516A">
      <w:pPr>
        <w:pStyle w:val="ListParagraph"/>
        <w:numPr>
          <w:ilvl w:val="0"/>
          <w:numId w:val="6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น้ำผึ้ง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</w:p>
    <w:p w14:paraId="73EEBBB3" w14:textId="18EE1215" w:rsidR="00015E73" w:rsidRDefault="00015E73" w:rsidP="00B7516A">
      <w:pPr>
        <w:pStyle w:val="ListParagraph"/>
        <w:numPr>
          <w:ilvl w:val="0"/>
          <w:numId w:val="6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มะพร้าวขูด</w:t>
      </w:r>
    </w:p>
    <w:p w14:paraId="1E8656E1" w14:textId="77777777" w:rsidR="00015E73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2BFA5C5" w14:textId="77777777" w:rsidR="00015E73" w:rsidRPr="00441E3D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2D473A9A" w14:textId="77777777" w:rsidR="00015E73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เนื้อลูกตาล</w:t>
      </w:r>
      <w:r w:rsidRPr="00202B24">
        <w:rPr>
          <w:rFonts w:ascii="TH SarabunPSK" w:eastAsia="Times New Roman" w:hAnsi="TH SarabunPSK" w:cs="TH SarabunPSK"/>
          <w:sz w:val="32"/>
          <w:szCs w:val="32"/>
          <w:cs/>
        </w:rPr>
        <w:t>มี</w:t>
      </w:r>
      <w:proofErr w:type="spellStart"/>
      <w:r w:rsidRPr="00202B24">
        <w:rPr>
          <w:rFonts w:ascii="TH SarabunPSK" w:eastAsia="Times New Roman" w:hAnsi="TH SarabunPSK" w:cs="TH SarabunPSK"/>
          <w:sz w:val="32"/>
          <w:szCs w:val="32"/>
          <w:cs/>
        </w:rPr>
        <w:t>เบ</w:t>
      </w:r>
      <w:proofErr w:type="spellEnd"/>
      <w:r w:rsidRPr="00202B24">
        <w:rPr>
          <w:rFonts w:ascii="TH SarabunPSK" w:eastAsia="Times New Roman" w:hAnsi="TH SarabunPSK" w:cs="TH SarabunPSK"/>
          <w:sz w:val="32"/>
          <w:szCs w:val="32"/>
          <w:cs/>
        </w:rPr>
        <w:t>ตาแค</w:t>
      </w:r>
      <w:proofErr w:type="spellStart"/>
      <w:r w:rsidRPr="00202B24">
        <w:rPr>
          <w:rFonts w:ascii="TH SarabunPSK" w:eastAsia="Times New Roman" w:hAnsi="TH SarabunPSK" w:cs="TH SarabunPSK"/>
          <w:sz w:val="32"/>
          <w:szCs w:val="32"/>
          <w:cs/>
        </w:rPr>
        <w:t>โร</w:t>
      </w:r>
      <w:proofErr w:type="spellEnd"/>
      <w:r w:rsidRPr="00202B24">
        <w:rPr>
          <w:rFonts w:ascii="TH SarabunPSK" w:eastAsia="Times New Roman" w:hAnsi="TH SarabunPSK" w:cs="TH SarabunPSK"/>
          <w:sz w:val="32"/>
          <w:szCs w:val="32"/>
          <w:cs/>
        </w:rPr>
        <w:t>ทีน มากถึง 615 ไมโครกรัม ต่อเนื้อตาลสุก 100 กรัม รวมทั้งโปรตีน ไขมัน วิตามินซี แคลเซียม คาร์โบไฮเดรต ฟอสฟอรัส และเส้นใยอาหาร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มีประโยชน์ต่อร่างกาย</w:t>
      </w:r>
    </w:p>
    <w:p w14:paraId="209FFD17" w14:textId="77777777" w:rsidR="00015E73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4BD1859" w14:textId="77777777" w:rsidR="00015E73" w:rsidRPr="00441E3D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555BE2A0" w14:textId="6102B8C8" w:rsidR="00015E73" w:rsidRDefault="00015E73" w:rsidP="00B7516A">
      <w:pPr>
        <w:pStyle w:val="ListParagraph"/>
        <w:numPr>
          <w:ilvl w:val="0"/>
          <w:numId w:val="6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ลูกตาล ล้างให้สะอาด ปอกเปลือกสีดำออกให้หมด นำเนื้อสีเหลืองไปถูกับกระชอน เอาเฉพาะน้ำและเนื้อที่เละๆ ไม่เอาเส้นใย</w:t>
      </w:r>
    </w:p>
    <w:p w14:paraId="4111FB3A" w14:textId="40FF4FDC" w:rsidR="00015E73" w:rsidRDefault="00015E73" w:rsidP="00B7516A">
      <w:pPr>
        <w:pStyle w:val="ListParagraph"/>
        <w:numPr>
          <w:ilvl w:val="0"/>
          <w:numId w:val="6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นำแป้งใส่กาละ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มัง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ใส่น้ำ</w:t>
      </w:r>
      <w:r w:rsidR="007A7C44">
        <w:rPr>
          <w:rFonts w:ascii="TH SarabunPSK" w:eastAsia="Times New Roman" w:hAnsi="TH SarabunPSK" w:cs="TH SarabunPSK" w:hint="cs"/>
          <w:sz w:val="32"/>
          <w:szCs w:val="32"/>
          <w:cs/>
        </w:rPr>
        <w:t>และเนื้อลูกตาลที่เตรียมไว้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7A7C44">
        <w:rPr>
          <w:rFonts w:ascii="TH SarabunPSK" w:eastAsia="Times New Roman" w:hAnsi="TH SarabunPSK" w:cs="TH SarabunPSK" w:hint="cs"/>
          <w:sz w:val="32"/>
          <w:szCs w:val="32"/>
          <w:cs/>
        </w:rPr>
        <w:t>ใส่น้ำผึ้ง</w:t>
      </w:r>
      <w:proofErr w:type="spellStart"/>
      <w:r w:rsidR="007A7C44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นวดให้ส่วนผสมทั้งหมดเข้ากัน </w:t>
      </w:r>
      <w:r w:rsidR="007A7C44">
        <w:rPr>
          <w:rFonts w:ascii="TH SarabunPSK" w:eastAsia="Times New Roman" w:hAnsi="TH SarabunPSK" w:cs="TH SarabunPSK" w:hint="cs"/>
          <w:sz w:val="32"/>
          <w:szCs w:val="32"/>
          <w:cs/>
        </w:rPr>
        <w:t>หมัก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ทิ้งไว้</w:t>
      </w:r>
      <w:r w:rsidR="007A7C44">
        <w:rPr>
          <w:rFonts w:ascii="TH SarabunPSK" w:eastAsia="Times New Roman" w:hAnsi="TH SarabunPSK" w:cs="TH SarabunPSK" w:hint="cs"/>
          <w:sz w:val="32"/>
          <w:szCs w:val="32"/>
          <w:cs/>
        </w:rPr>
        <w:t>ครึ่งชั่วโมงจนแป้งฟู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ขึ้นดี</w:t>
      </w:r>
    </w:p>
    <w:p w14:paraId="69DFB782" w14:textId="77777777" w:rsidR="00015E73" w:rsidRDefault="00015E73" w:rsidP="00B7516A">
      <w:pPr>
        <w:pStyle w:val="ListParagraph"/>
        <w:numPr>
          <w:ilvl w:val="0"/>
          <w:numId w:val="6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ตักแป้งขนมประมาณ 1 ช้อนโต๊ะ ใส่ลงในใบตองที่เตรียมไว้ โรยมะพร้าวขูด แล้วห่อรวบจับจีบหัวท้าย กลัดด้วยไม้กลัดก้านมะพร้าว</w:t>
      </w:r>
    </w:p>
    <w:p w14:paraId="468FF574" w14:textId="77777777" w:rsidR="00015E73" w:rsidRPr="00F1350D" w:rsidRDefault="00015E73" w:rsidP="00B7516A">
      <w:pPr>
        <w:pStyle w:val="ListParagraph"/>
        <w:numPr>
          <w:ilvl w:val="0"/>
          <w:numId w:val="6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นำไปนึ่งในลังถึงน้ำเดือดจัด ประมาณ 40 นาที สุกแล้วนำไปรับประทานได้</w:t>
      </w:r>
    </w:p>
    <w:p w14:paraId="1BC84D51" w14:textId="77777777" w:rsidR="00015E73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E4ADEA9" w14:textId="77777777" w:rsidR="00015E73" w:rsidRPr="00441E3D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494CE91D" w14:textId="012B07B2" w:rsidR="00015E73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 w:hint="cs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5937F7" w:rsidRPr="005937F7">
        <w:rPr>
          <w:rFonts w:ascii="TH SarabunPSK" w:eastAsia="Times New Roman" w:hAnsi="TH SarabunPSK" w:cs="TH SarabunPSK"/>
          <w:sz w:val="32"/>
          <w:szCs w:val="32"/>
          <w:cs/>
        </w:rPr>
        <w:t xml:space="preserve">ครูไพฑูรย์ </w:t>
      </w:r>
      <w:proofErr w:type="spellStart"/>
      <w:r w:rsidR="005937F7" w:rsidRPr="005937F7">
        <w:rPr>
          <w:rFonts w:ascii="TH SarabunPSK" w:eastAsia="Times New Roman" w:hAnsi="TH SarabunPSK" w:cs="TH SarabunPSK"/>
          <w:sz w:val="32"/>
          <w:szCs w:val="32"/>
          <w:cs/>
        </w:rPr>
        <w:t>ศิ</w:t>
      </w:r>
      <w:proofErr w:type="spellEnd"/>
      <w:r w:rsidR="005937F7" w:rsidRPr="005937F7">
        <w:rPr>
          <w:rFonts w:ascii="TH SarabunPSK" w:eastAsia="Times New Roman" w:hAnsi="TH SarabunPSK" w:cs="TH SarabunPSK"/>
          <w:sz w:val="32"/>
          <w:szCs w:val="32"/>
          <w:cs/>
        </w:rPr>
        <w:t>ริรักษ์</w:t>
      </w:r>
      <w:r w:rsidR="005937F7" w:rsidRPr="005937F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F1350D">
        <w:rPr>
          <w:rFonts w:ascii="TH SarabunPSK" w:eastAsia="Times New Roman" w:hAnsi="TH SarabunPSK" w:cs="TH SarabunPSK"/>
          <w:sz w:val="32"/>
          <w:szCs w:val="32"/>
          <w:cs/>
        </w:rPr>
        <w:t>ศูนย์การเรียนรู้ภูมิปัญญาชาวบก</w:t>
      </w:r>
    </w:p>
    <w:p w14:paraId="29315AEE" w14:textId="0E2C8EED" w:rsidR="00015E73" w:rsidRDefault="00657458" w:rsidP="005937F7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657458">
        <w:rPr>
          <w:noProof/>
        </w:rPr>
        <w:drawing>
          <wp:anchor distT="0" distB="0" distL="114300" distR="114300" simplePos="0" relativeHeight="251672064" behindDoc="1" locked="0" layoutInCell="1" allowOverlap="1" wp14:anchorId="10487C1B" wp14:editId="69357A35">
            <wp:simplePos x="0" y="0"/>
            <wp:positionH relativeFrom="page">
              <wp:posOffset>1080135</wp:posOffset>
            </wp:positionH>
            <wp:positionV relativeFrom="page">
              <wp:posOffset>7014474</wp:posOffset>
            </wp:positionV>
            <wp:extent cx="5400675" cy="2929890"/>
            <wp:effectExtent l="0" t="0" r="9525" b="381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929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15E7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 w:type="page"/>
      </w:r>
    </w:p>
    <w:p w14:paraId="0E3B9A7C" w14:textId="27985598" w:rsidR="00FE7D71" w:rsidRPr="00FE7D71" w:rsidRDefault="00FE7D71" w:rsidP="00FE7D7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E7D7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2. ขนมคนที</w:t>
      </w:r>
    </w:p>
    <w:p w14:paraId="5D8DE585" w14:textId="33899E31" w:rsidR="00015E73" w:rsidRDefault="00015E73" w:rsidP="00015E73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7AB157B" w14:textId="3FAB37C1" w:rsidR="00015E73" w:rsidRPr="00441E3D" w:rsidRDefault="00F62696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62696">
        <w:drawing>
          <wp:anchor distT="0" distB="0" distL="114300" distR="114300" simplePos="0" relativeHeight="251687936" behindDoc="1" locked="0" layoutInCell="1" allowOverlap="1" wp14:anchorId="5E81682E" wp14:editId="439E25DC">
            <wp:simplePos x="0" y="0"/>
            <wp:positionH relativeFrom="page">
              <wp:posOffset>4622831</wp:posOffset>
            </wp:positionH>
            <wp:positionV relativeFrom="page">
              <wp:posOffset>1328408</wp:posOffset>
            </wp:positionV>
            <wp:extent cx="1823769" cy="2173857"/>
            <wp:effectExtent l="0" t="0" r="508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3769" cy="2173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5E73"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  <w:r w:rsidR="00657458" w:rsidRPr="00657458">
        <w:rPr>
          <w:noProof/>
        </w:rPr>
        <w:t xml:space="preserve"> </w:t>
      </w:r>
    </w:p>
    <w:p w14:paraId="6963D451" w14:textId="610D635D" w:rsidR="00015E73" w:rsidRDefault="00015E73" w:rsidP="00B7516A">
      <w:pPr>
        <w:pStyle w:val="ListParagraph"/>
        <w:numPr>
          <w:ilvl w:val="0"/>
          <w:numId w:val="1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แป้งข้าวเหนียว</w:t>
      </w:r>
      <w:r w:rsidR="00657458" w:rsidRPr="00657458">
        <w:rPr>
          <w:noProof/>
        </w:rPr>
        <w:t xml:space="preserve"> </w:t>
      </w:r>
    </w:p>
    <w:p w14:paraId="35D50FF4" w14:textId="551281C6" w:rsidR="00015E73" w:rsidRDefault="00015E73" w:rsidP="00B7516A">
      <w:pPr>
        <w:pStyle w:val="ListParagraph"/>
        <w:numPr>
          <w:ilvl w:val="0"/>
          <w:numId w:val="1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แป้งข้าวเจ้า</w:t>
      </w:r>
    </w:p>
    <w:p w14:paraId="49D1C607" w14:textId="4855CF85" w:rsidR="00015E73" w:rsidRDefault="00015E73" w:rsidP="00B7516A">
      <w:pPr>
        <w:pStyle w:val="ListParagraph"/>
        <w:numPr>
          <w:ilvl w:val="0"/>
          <w:numId w:val="1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ใบคนที</w:t>
      </w:r>
    </w:p>
    <w:p w14:paraId="0FA6D1D6" w14:textId="550896E5" w:rsidR="00015E73" w:rsidRDefault="00015E73" w:rsidP="00B7516A">
      <w:pPr>
        <w:pStyle w:val="ListParagraph"/>
        <w:numPr>
          <w:ilvl w:val="0"/>
          <w:numId w:val="1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F24F7">
        <w:rPr>
          <w:rFonts w:ascii="TH SarabunPSK" w:eastAsia="Times New Roman" w:hAnsi="TH SarabunPSK" w:cs="TH SarabunPSK"/>
          <w:sz w:val="32"/>
          <w:szCs w:val="32"/>
          <w:cs/>
        </w:rPr>
        <w:t>น้ำตาลทราย</w:t>
      </w:r>
    </w:p>
    <w:p w14:paraId="0461978A" w14:textId="7D7F6EAF" w:rsidR="00015E73" w:rsidRDefault="00015E73" w:rsidP="00B7516A">
      <w:pPr>
        <w:pStyle w:val="ListParagraph"/>
        <w:numPr>
          <w:ilvl w:val="0"/>
          <w:numId w:val="1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BB3289">
        <w:rPr>
          <w:rFonts w:ascii="TH SarabunPSK" w:eastAsia="Times New Roman" w:hAnsi="TH SarabunPSK" w:cs="TH SarabunPSK"/>
          <w:sz w:val="32"/>
          <w:szCs w:val="32"/>
          <w:cs/>
        </w:rPr>
        <w:t>มะพร้าว</w:t>
      </w:r>
      <w:r w:rsidR="00DF17F5">
        <w:rPr>
          <w:rFonts w:ascii="TH SarabunPSK" w:eastAsia="Times New Roman" w:hAnsi="TH SarabunPSK" w:cs="TH SarabunPSK" w:hint="cs"/>
          <w:sz w:val="32"/>
          <w:szCs w:val="32"/>
          <w:cs/>
        </w:rPr>
        <w:t>ขูด</w:t>
      </w:r>
    </w:p>
    <w:p w14:paraId="2EFF4A9F" w14:textId="2D8EB725" w:rsidR="00015E73" w:rsidRDefault="00015E73" w:rsidP="00B7516A">
      <w:pPr>
        <w:pStyle w:val="ListParagraph"/>
        <w:numPr>
          <w:ilvl w:val="0"/>
          <w:numId w:val="1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BB3289">
        <w:rPr>
          <w:rFonts w:ascii="TH SarabunPSK" w:eastAsia="Times New Roman" w:hAnsi="TH SarabunPSK" w:cs="TH SarabunPSK"/>
          <w:sz w:val="32"/>
          <w:szCs w:val="32"/>
          <w:cs/>
        </w:rPr>
        <w:t>เกลือ</w:t>
      </w:r>
      <w:r w:rsidR="00F62696">
        <w:rPr>
          <w:rFonts w:ascii="TH SarabunPSK" w:eastAsia="Times New Roman" w:hAnsi="TH SarabunPSK" w:cs="TH SarabunPSK" w:hint="cs"/>
          <w:sz w:val="32"/>
          <w:szCs w:val="32"/>
          <w:cs/>
        </w:rPr>
        <w:t>ป่น</w:t>
      </w:r>
    </w:p>
    <w:p w14:paraId="1163C973" w14:textId="38F1ECAD" w:rsidR="00F62696" w:rsidRDefault="00F62696" w:rsidP="00B7516A">
      <w:pPr>
        <w:pStyle w:val="ListParagraph"/>
        <w:numPr>
          <w:ilvl w:val="0"/>
          <w:numId w:val="1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งาขาว/ดำคั่ว</w:t>
      </w:r>
      <w:r w:rsidRPr="00F62696">
        <w:rPr>
          <w:noProof/>
        </w:rPr>
        <w:t xml:space="preserve"> </w:t>
      </w:r>
    </w:p>
    <w:p w14:paraId="694190E5" w14:textId="486F8F05" w:rsidR="00DF17F5" w:rsidRPr="00BB3289" w:rsidRDefault="00DF17F5" w:rsidP="00B7516A">
      <w:pPr>
        <w:pStyle w:val="ListParagraph"/>
        <w:numPr>
          <w:ilvl w:val="0"/>
          <w:numId w:val="1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น้ำมันพืช</w:t>
      </w:r>
    </w:p>
    <w:p w14:paraId="12DE862A" w14:textId="30869EE0" w:rsidR="00015E73" w:rsidRDefault="00015E73" w:rsidP="00015E73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DCDA8E9" w14:textId="3EC22A2B" w:rsidR="00015E73" w:rsidRPr="00441E3D" w:rsidRDefault="00015E73" w:rsidP="00015E73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55D5E090" w14:textId="587A2125" w:rsidR="00015E73" w:rsidRDefault="00015E73" w:rsidP="00015E73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ทำให้เลือดลมไหลเวียนดีขึ้น แก้ท้องอืด เส้นตึง ขับเสมหะ ขับเหงื่อ</w:t>
      </w:r>
      <w:r w:rsidR="00425A8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ขับพยาธิ ชะลอความชรา</w:t>
      </w:r>
    </w:p>
    <w:p w14:paraId="0914E023" w14:textId="5DA00026" w:rsidR="00015E73" w:rsidRDefault="00015E73" w:rsidP="00015E73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0E760CE" w14:textId="637CE5E6" w:rsidR="00015E73" w:rsidRPr="00441E3D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47797A41" w14:textId="1942820A" w:rsidR="00015E73" w:rsidRDefault="00015E73" w:rsidP="00B7516A">
      <w:pPr>
        <w:pStyle w:val="ListParagraph"/>
        <w:numPr>
          <w:ilvl w:val="0"/>
          <w:numId w:val="1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BB3289">
        <w:rPr>
          <w:rFonts w:ascii="TH SarabunPSK" w:eastAsia="Times New Roman" w:hAnsi="TH SarabunPSK" w:cs="TH SarabunPSK"/>
          <w:sz w:val="32"/>
          <w:szCs w:val="32"/>
          <w:cs/>
        </w:rPr>
        <w:t>นำ</w:t>
      </w:r>
      <w:r w:rsidR="00425A88">
        <w:rPr>
          <w:rFonts w:ascii="TH SarabunPSK" w:eastAsia="Times New Roman" w:hAnsi="TH SarabunPSK" w:cs="TH SarabunPSK" w:hint="cs"/>
          <w:sz w:val="32"/>
          <w:szCs w:val="32"/>
          <w:cs/>
        </w:rPr>
        <w:t>ใบ</w:t>
      </w:r>
      <w:r w:rsidRPr="00BB3289">
        <w:rPr>
          <w:rFonts w:ascii="TH SarabunPSK" w:eastAsia="Times New Roman" w:hAnsi="TH SarabunPSK" w:cs="TH SarabunPSK"/>
          <w:sz w:val="32"/>
          <w:szCs w:val="32"/>
          <w:cs/>
        </w:rPr>
        <w:t xml:space="preserve">คนทีมาล้างให้สะอาด </w:t>
      </w:r>
      <w:r w:rsidR="00425A88">
        <w:rPr>
          <w:rFonts w:ascii="TH SarabunPSK" w:eastAsia="Times New Roman" w:hAnsi="TH SarabunPSK" w:cs="TH SarabunPSK" w:hint="cs"/>
          <w:sz w:val="32"/>
          <w:szCs w:val="32"/>
          <w:cs/>
        </w:rPr>
        <w:t>แล้ว</w:t>
      </w:r>
      <w:r w:rsidRPr="00BB3289">
        <w:rPr>
          <w:rFonts w:ascii="TH SarabunPSK" w:eastAsia="Times New Roman" w:hAnsi="TH SarabunPSK" w:cs="TH SarabunPSK"/>
          <w:sz w:val="32"/>
          <w:szCs w:val="32"/>
          <w:cs/>
        </w:rPr>
        <w:t>นำมาขยำ</w:t>
      </w:r>
      <w:r w:rsidR="00425A8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หรือปั่น หรือตำ</w:t>
      </w:r>
      <w:r w:rsidRPr="00BB3289">
        <w:rPr>
          <w:rFonts w:ascii="TH SarabunPSK" w:eastAsia="Times New Roman" w:hAnsi="TH SarabunPSK" w:cs="TH SarabunPSK"/>
          <w:sz w:val="32"/>
          <w:szCs w:val="32"/>
          <w:cs/>
        </w:rPr>
        <w:t>ให้ละเอียดเตรียมไว้ (ใบคนทีเป็นพืชล้มลุกงอ</w:t>
      </w:r>
      <w:r w:rsidRPr="00BB3289">
        <w:rPr>
          <w:rFonts w:ascii="TH SarabunPSK" w:eastAsia="Times New Roman" w:hAnsi="TH SarabunPSK" w:cs="TH SarabunPSK" w:hint="cs"/>
          <w:sz w:val="32"/>
          <w:szCs w:val="32"/>
          <w:cs/>
        </w:rPr>
        <w:t>ก</w:t>
      </w:r>
      <w:r w:rsidRPr="00BB3289">
        <w:rPr>
          <w:rFonts w:ascii="TH SarabunPSK" w:eastAsia="Times New Roman" w:hAnsi="TH SarabunPSK" w:cs="TH SarabunPSK"/>
          <w:sz w:val="32"/>
          <w:szCs w:val="32"/>
          <w:cs/>
        </w:rPr>
        <w:t>อยู่ตามชายฝั่งทะเลที่มีดินทราย ใบขนาดเท่าหัวแม่มือ มีสีเขียวปนขาว มีกลิ่นหอม เมื่อนำมาทำขนมจะให้ขนมมีสีดำสนิท)</w:t>
      </w:r>
    </w:p>
    <w:p w14:paraId="1A53EB08" w14:textId="5A45B48C" w:rsidR="00015E73" w:rsidRDefault="00015E73" w:rsidP="00B7516A">
      <w:pPr>
        <w:pStyle w:val="ListParagraph"/>
        <w:numPr>
          <w:ilvl w:val="0"/>
          <w:numId w:val="1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BB3289">
        <w:rPr>
          <w:rFonts w:ascii="TH SarabunPSK" w:eastAsia="Times New Roman" w:hAnsi="TH SarabunPSK" w:cs="TH SarabunPSK"/>
          <w:sz w:val="32"/>
          <w:szCs w:val="32"/>
          <w:cs/>
        </w:rPr>
        <w:t>นำ</w:t>
      </w:r>
      <w:r w:rsidR="00425A88">
        <w:rPr>
          <w:rFonts w:ascii="TH SarabunPSK" w:eastAsia="Times New Roman" w:hAnsi="TH SarabunPSK" w:cs="TH SarabunPSK" w:hint="cs"/>
          <w:sz w:val="32"/>
          <w:szCs w:val="32"/>
          <w:cs/>
        </w:rPr>
        <w:t>แป้ง</w:t>
      </w:r>
      <w:r w:rsidRPr="00BB3289">
        <w:rPr>
          <w:rFonts w:ascii="TH SarabunPSK" w:eastAsia="Times New Roman" w:hAnsi="TH SarabunPSK" w:cs="TH SarabunPSK"/>
          <w:sz w:val="32"/>
          <w:szCs w:val="32"/>
          <w:cs/>
        </w:rPr>
        <w:t xml:space="preserve">ข้าวเหนียว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</w:t>
      </w:r>
      <w:r w:rsidRPr="00BB3289">
        <w:rPr>
          <w:rFonts w:ascii="TH SarabunPSK" w:eastAsia="Times New Roman" w:hAnsi="TH SarabunPSK" w:cs="TH SarabunPSK"/>
          <w:sz w:val="32"/>
          <w:szCs w:val="32"/>
          <w:cs/>
        </w:rPr>
        <w:t xml:space="preserve"> ส่วน </w:t>
      </w:r>
      <w:r w:rsidR="00425A88">
        <w:rPr>
          <w:rFonts w:ascii="TH SarabunPSK" w:eastAsia="Times New Roman" w:hAnsi="TH SarabunPSK" w:cs="TH SarabunPSK" w:hint="cs"/>
          <w:sz w:val="32"/>
          <w:szCs w:val="32"/>
          <w:cs/>
        </w:rPr>
        <w:t>แป้ง</w:t>
      </w:r>
      <w:r w:rsidRPr="00BB3289">
        <w:rPr>
          <w:rFonts w:ascii="TH SarabunPSK" w:eastAsia="Times New Roman" w:hAnsi="TH SarabunPSK" w:cs="TH SarabunPSK"/>
          <w:sz w:val="32"/>
          <w:szCs w:val="32"/>
          <w:cs/>
        </w:rPr>
        <w:t xml:space="preserve">ข้าวเจ้า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</w:t>
      </w:r>
      <w:r w:rsidRPr="00BB3289">
        <w:rPr>
          <w:rFonts w:ascii="TH SarabunPSK" w:eastAsia="Times New Roman" w:hAnsi="TH SarabunPSK" w:cs="TH SarabunPSK"/>
          <w:sz w:val="32"/>
          <w:szCs w:val="32"/>
          <w:cs/>
        </w:rPr>
        <w:t xml:space="preserve"> ส่วน ผสมกั</w:t>
      </w:r>
      <w:r w:rsidR="00425A88">
        <w:rPr>
          <w:rFonts w:ascii="TH SarabunPSK" w:eastAsia="Times New Roman" w:hAnsi="TH SarabunPSK" w:cs="TH SarabunPSK" w:hint="cs"/>
          <w:sz w:val="32"/>
          <w:szCs w:val="32"/>
          <w:cs/>
        </w:rPr>
        <w:t>บน้ำใบคนที นวดให้เข้ากันให้เหลวแบบไม่ขาดสายเหมือน</w:t>
      </w:r>
      <w:r w:rsidR="00DF17F5">
        <w:rPr>
          <w:rFonts w:ascii="TH SarabunPSK" w:eastAsia="Times New Roman" w:hAnsi="TH SarabunPSK" w:cs="TH SarabunPSK" w:hint="cs"/>
          <w:sz w:val="32"/>
          <w:szCs w:val="32"/>
          <w:cs/>
        </w:rPr>
        <w:t>แป้งขนมจาก</w:t>
      </w:r>
    </w:p>
    <w:p w14:paraId="741BF8DE" w14:textId="7A3EFFF1" w:rsidR="00015E73" w:rsidRPr="00DF17F5" w:rsidRDefault="00015E73" w:rsidP="00B7516A">
      <w:pPr>
        <w:pStyle w:val="ListParagraph"/>
        <w:numPr>
          <w:ilvl w:val="0"/>
          <w:numId w:val="1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F17F5">
        <w:rPr>
          <w:rFonts w:ascii="TH SarabunPSK" w:eastAsia="Times New Roman" w:hAnsi="TH SarabunPSK" w:cs="TH SarabunPSK"/>
          <w:sz w:val="32"/>
          <w:szCs w:val="32"/>
          <w:cs/>
        </w:rPr>
        <w:t>นำแป้งที่</w:t>
      </w:r>
      <w:r w:rsidR="00DF17F5" w:rsidRPr="00DF17F5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นวดได้ที่แล้วขึ้นวางบนถาดที่ทาน้ำมันพืชเอาไว้ </w:t>
      </w:r>
      <w:r w:rsidRPr="00DF17F5">
        <w:rPr>
          <w:rFonts w:ascii="TH SarabunPSK" w:eastAsia="Times New Roman" w:hAnsi="TH SarabunPSK" w:cs="TH SarabunPSK"/>
          <w:sz w:val="32"/>
          <w:szCs w:val="32"/>
          <w:cs/>
        </w:rPr>
        <w:t>แล้วนำไปนึ่ง</w:t>
      </w:r>
      <w:r w:rsidR="00DF17F5">
        <w:rPr>
          <w:rFonts w:ascii="TH SarabunPSK" w:eastAsia="Times New Roman" w:hAnsi="TH SarabunPSK" w:cs="TH SarabunPSK" w:hint="cs"/>
          <w:sz w:val="32"/>
          <w:szCs w:val="32"/>
          <w:cs/>
        </w:rPr>
        <w:t>ในลังถึงจน</w:t>
      </w:r>
      <w:r w:rsidRPr="00DF17F5">
        <w:rPr>
          <w:rFonts w:ascii="TH SarabunPSK" w:eastAsia="Times New Roman" w:hAnsi="TH SarabunPSK" w:cs="TH SarabunPSK"/>
          <w:sz w:val="32"/>
          <w:szCs w:val="32"/>
          <w:cs/>
        </w:rPr>
        <w:t>สุก</w:t>
      </w:r>
    </w:p>
    <w:p w14:paraId="70274865" w14:textId="155C37DB" w:rsidR="00015E73" w:rsidRDefault="00DF17F5" w:rsidP="00B7516A">
      <w:pPr>
        <w:pStyle w:val="ListParagraph"/>
        <w:numPr>
          <w:ilvl w:val="0"/>
          <w:numId w:val="1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พัก</w:t>
      </w:r>
      <w:r w:rsidR="00015E73" w:rsidRPr="00BB3289">
        <w:rPr>
          <w:rFonts w:ascii="TH SarabunPSK" w:eastAsia="Times New Roman" w:hAnsi="TH SarabunPSK" w:cs="TH SarabunPSK"/>
          <w:sz w:val="32"/>
          <w:szCs w:val="32"/>
          <w:cs/>
        </w:rPr>
        <w:t xml:space="preserve">ขนมที่สุกแล้วให้เย็น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แล้วตัดเป็นชิ้นพอคำ</w:t>
      </w:r>
    </w:p>
    <w:p w14:paraId="2E112C53" w14:textId="6247FBF6" w:rsidR="00015E73" w:rsidRDefault="00015E73" w:rsidP="00B7516A">
      <w:pPr>
        <w:pStyle w:val="ListParagraph"/>
        <w:numPr>
          <w:ilvl w:val="0"/>
          <w:numId w:val="1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BB3289">
        <w:rPr>
          <w:rFonts w:ascii="TH SarabunPSK" w:eastAsia="Times New Roman" w:hAnsi="TH SarabunPSK" w:cs="TH SarabunPSK"/>
          <w:sz w:val="32"/>
          <w:szCs w:val="32"/>
          <w:cs/>
        </w:rPr>
        <w:t>นำขนมที่</w:t>
      </w:r>
      <w:r w:rsidR="00DF17F5">
        <w:rPr>
          <w:rFonts w:ascii="TH SarabunPSK" w:eastAsia="Times New Roman" w:hAnsi="TH SarabunPSK" w:cs="TH SarabunPSK" w:hint="cs"/>
          <w:sz w:val="32"/>
          <w:szCs w:val="32"/>
          <w:cs/>
        </w:rPr>
        <w:t>ตัดเป็นชิ้นแล้วไปคลุก</w:t>
      </w:r>
      <w:r w:rsidRPr="00BB3289">
        <w:rPr>
          <w:rFonts w:ascii="TH SarabunPSK" w:eastAsia="Times New Roman" w:hAnsi="TH SarabunPSK" w:cs="TH SarabunPSK"/>
          <w:sz w:val="32"/>
          <w:szCs w:val="32"/>
          <w:cs/>
        </w:rPr>
        <w:t>กับมะพร้าว</w:t>
      </w:r>
      <w:r w:rsidR="00DF17F5">
        <w:rPr>
          <w:rFonts w:ascii="TH SarabunPSK" w:eastAsia="Times New Roman" w:hAnsi="TH SarabunPSK" w:cs="TH SarabunPSK" w:hint="cs"/>
          <w:sz w:val="32"/>
          <w:szCs w:val="32"/>
          <w:cs/>
        </w:rPr>
        <w:t>ขูด</w:t>
      </w:r>
      <w:r w:rsidR="00F626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BB3289">
        <w:rPr>
          <w:rFonts w:ascii="TH SarabunPSK" w:eastAsia="Times New Roman" w:hAnsi="TH SarabunPSK" w:cs="TH SarabunPSK"/>
          <w:sz w:val="32"/>
          <w:szCs w:val="32"/>
          <w:cs/>
        </w:rPr>
        <w:t>เพื่อไม่ให้ขนมติดกัน</w:t>
      </w:r>
    </w:p>
    <w:p w14:paraId="63DE39B4" w14:textId="1D21EF8C" w:rsidR="00015E73" w:rsidRPr="00BB3289" w:rsidRDefault="00015E73" w:rsidP="00B7516A">
      <w:pPr>
        <w:pStyle w:val="ListParagraph"/>
        <w:numPr>
          <w:ilvl w:val="0"/>
          <w:numId w:val="1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BB3289">
        <w:rPr>
          <w:rFonts w:ascii="TH SarabunPSK" w:eastAsia="Times New Roman" w:hAnsi="TH SarabunPSK" w:cs="TH SarabunPSK"/>
          <w:sz w:val="32"/>
          <w:szCs w:val="32"/>
          <w:cs/>
        </w:rPr>
        <w:t xml:space="preserve">นำขนมมารับประทานกับน้ำตาลทราย </w:t>
      </w:r>
      <w:r w:rsidR="00F62696">
        <w:rPr>
          <w:rFonts w:ascii="TH SarabunPSK" w:eastAsia="Times New Roman" w:hAnsi="TH SarabunPSK" w:cs="TH SarabunPSK" w:hint="cs"/>
          <w:sz w:val="32"/>
          <w:szCs w:val="32"/>
          <w:cs/>
        </w:rPr>
        <w:t>เกลือป่น งาขาว งาดำ</w:t>
      </w:r>
    </w:p>
    <w:p w14:paraId="5F588827" w14:textId="39EF87A1" w:rsidR="00015E73" w:rsidRDefault="00F62696" w:rsidP="00015E73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57458">
        <w:rPr>
          <w:noProof/>
        </w:rPr>
        <w:drawing>
          <wp:anchor distT="0" distB="0" distL="114300" distR="114300" simplePos="0" relativeHeight="251675648" behindDoc="1" locked="0" layoutInCell="1" allowOverlap="1" wp14:anchorId="5DC2CE9F" wp14:editId="251F4443">
            <wp:simplePos x="0" y="0"/>
            <wp:positionH relativeFrom="page">
              <wp:posOffset>2431926</wp:posOffset>
            </wp:positionH>
            <wp:positionV relativeFrom="page">
              <wp:posOffset>6485525</wp:posOffset>
            </wp:positionV>
            <wp:extent cx="2715654" cy="4252964"/>
            <wp:effectExtent l="0" t="6668" r="2223" b="2222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15654" cy="4252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6C313C" w14:textId="5A0C1EC1" w:rsidR="00015E73" w:rsidRPr="00441E3D" w:rsidRDefault="00015E73" w:rsidP="00015E73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6BA9A84E" w14:textId="00D4AAFD" w:rsidR="00015E73" w:rsidRDefault="00015E73" w:rsidP="00015E73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 w:hint="cs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5937F7" w:rsidRPr="005937F7">
        <w:rPr>
          <w:rFonts w:ascii="TH SarabunPSK" w:eastAsia="Times New Roman" w:hAnsi="TH SarabunPSK" w:cs="TH SarabunPSK"/>
          <w:sz w:val="32"/>
          <w:szCs w:val="32"/>
          <w:cs/>
        </w:rPr>
        <w:t xml:space="preserve">ครูไพฑูรย์ </w:t>
      </w:r>
      <w:proofErr w:type="spellStart"/>
      <w:r w:rsidR="005937F7" w:rsidRPr="005937F7">
        <w:rPr>
          <w:rFonts w:ascii="TH SarabunPSK" w:eastAsia="Times New Roman" w:hAnsi="TH SarabunPSK" w:cs="TH SarabunPSK"/>
          <w:sz w:val="32"/>
          <w:szCs w:val="32"/>
          <w:cs/>
        </w:rPr>
        <w:t>ศิ</w:t>
      </w:r>
      <w:proofErr w:type="spellEnd"/>
      <w:r w:rsidR="005937F7" w:rsidRPr="005937F7">
        <w:rPr>
          <w:rFonts w:ascii="TH SarabunPSK" w:eastAsia="Times New Roman" w:hAnsi="TH SarabunPSK" w:cs="TH SarabunPSK"/>
          <w:sz w:val="32"/>
          <w:szCs w:val="32"/>
          <w:cs/>
        </w:rPr>
        <w:t>ริรักษ์</w:t>
      </w:r>
      <w:r w:rsidR="005937F7" w:rsidRPr="005937F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ศูนย์การเรียนรู้ภูมิปัญญาชาวบก</w:t>
      </w:r>
    </w:p>
    <w:p w14:paraId="607530BE" w14:textId="5A55CC46" w:rsidR="00D75BB3" w:rsidRDefault="00D75BB3" w:rsidP="00F626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2ACB5A5D" w14:textId="35FDB0D2" w:rsidR="00D75BB3" w:rsidRPr="00015E73" w:rsidRDefault="00D75BB3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15E7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รายการเครื่องดื่ม</w:t>
      </w:r>
    </w:p>
    <w:p w14:paraId="2F86DF27" w14:textId="77777777" w:rsidR="00D75BB3" w:rsidRDefault="00D75BB3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656660B" w14:textId="78876507" w:rsidR="00D75BB3" w:rsidRPr="00015E73" w:rsidRDefault="00D75BB3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15E7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1. </w:t>
      </w:r>
      <w:r w:rsidRPr="00015E7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น้ำ</w:t>
      </w:r>
      <w:r w:rsidRPr="00015E7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ตาลสด</w:t>
      </w:r>
    </w:p>
    <w:p w14:paraId="2800EFBF" w14:textId="77777777" w:rsidR="00015E73" w:rsidRPr="00547C6D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6FA329A" w14:textId="77777777" w:rsidR="00015E73" w:rsidRPr="00992BB4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92BB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สรรพคุณ</w:t>
      </w:r>
    </w:p>
    <w:p w14:paraId="07740AFA" w14:textId="77777777" w:rsidR="00015E73" w:rsidRPr="00547C6D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47C6D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47C6D">
        <w:rPr>
          <w:rFonts w:ascii="TH SarabunPSK" w:eastAsia="Times New Roman" w:hAnsi="TH SarabunPSK" w:cs="TH SarabunPSK"/>
          <w:sz w:val="32"/>
          <w:szCs w:val="32"/>
          <w:cs/>
        </w:rPr>
        <w:tab/>
        <w:t>น้ำตาลโตนด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สด</w:t>
      </w:r>
      <w:r w:rsidRPr="00547C6D">
        <w:rPr>
          <w:rFonts w:ascii="TH SarabunPSK" w:eastAsia="Times New Roman" w:hAnsi="TH SarabunPSK" w:cs="TH SarabunPSK"/>
          <w:sz w:val="32"/>
          <w:szCs w:val="32"/>
          <w:cs/>
        </w:rPr>
        <w:t xml:space="preserve"> คือ น้ำหวานจากช่อดอก และช่อผลของตาลโตนดธรรมชาติ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47C6D">
        <w:rPr>
          <w:rFonts w:ascii="TH SarabunPSK" w:eastAsia="Times New Roman" w:hAnsi="TH SarabunPSK" w:cs="TH SarabunPSK"/>
          <w:sz w:val="32"/>
          <w:szCs w:val="32"/>
          <w:cs/>
        </w:rPr>
        <w:t>ถือเป็นน้ำตาลที่ดีที่สุดชนิดหนึ่ง และเป็นอาหารเพื่อสุขภาพ เนื่องจากเป็นน้ำตาลที่มีค่าดัชนีน้ำตาลต่ำ (</w:t>
      </w:r>
      <w:r w:rsidRPr="00547C6D">
        <w:rPr>
          <w:rFonts w:ascii="TH SarabunPSK" w:eastAsia="Times New Roman" w:hAnsi="TH SarabunPSK" w:cs="TH SarabunPSK"/>
          <w:sz w:val="32"/>
          <w:szCs w:val="32"/>
        </w:rPr>
        <w:t xml:space="preserve">Low GI Sugar) </w:t>
      </w:r>
      <w:r w:rsidRPr="00547C6D">
        <w:rPr>
          <w:rFonts w:ascii="TH SarabunPSK" w:eastAsia="Times New Roman" w:hAnsi="TH SarabunPSK" w:cs="TH SarabunPSK"/>
          <w:sz w:val="32"/>
          <w:szCs w:val="32"/>
          <w:cs/>
        </w:rPr>
        <w:t>ทำให้ซึมเข้าสู่เลือดช้า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B59BD">
        <w:rPr>
          <w:rFonts w:ascii="TH SarabunPSK" w:eastAsia="Times New Roman" w:hAnsi="TH SarabunPSK" w:cs="TH SarabunPSK"/>
          <w:sz w:val="32"/>
          <w:szCs w:val="32"/>
          <w:cs/>
        </w:rPr>
        <w:t>นอกจากนี้น้ำตาลโตนด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สด</w:t>
      </w:r>
      <w:r w:rsidRPr="00CB59BD">
        <w:rPr>
          <w:rFonts w:ascii="TH SarabunPSK" w:eastAsia="Times New Roman" w:hAnsi="TH SarabunPSK" w:cs="TH SarabunPSK"/>
          <w:sz w:val="32"/>
          <w:szCs w:val="32"/>
          <w:cs/>
        </w:rPr>
        <w:t>ยังมีสารต้านอนุมูลอิสระ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B59BD">
        <w:rPr>
          <w:rFonts w:ascii="TH SarabunPSK" w:eastAsia="Times New Roman" w:hAnsi="TH SarabunPSK" w:cs="TH SarabunPSK"/>
          <w:sz w:val="32"/>
          <w:szCs w:val="32"/>
          <w:cs/>
        </w:rPr>
        <w:t>ช่วยลดความเสี่ยงต่อโรคหลายโรค เช่น โรคมะเร็ง โรคเบาหวาน โรคหัวใจ โรคสมอง มีส่วนประกอบของเกลือธรรมชาติ ช่วยให้ร่างกายสดชื่น มีธาตุเหล็ก ช่วยในกระบวนการสร้างเม็ดเลือดแดง และมีแคลเซียมช่วยเสริมสร้างความแข็งแรงของกระดูกและฟัน เป็นต้น</w:t>
      </w:r>
    </w:p>
    <w:p w14:paraId="4C6DA5CF" w14:textId="5314C934" w:rsidR="00D75BB3" w:rsidRDefault="00736E44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36E44">
        <w:rPr>
          <w:noProof/>
        </w:rPr>
        <w:drawing>
          <wp:anchor distT="0" distB="0" distL="114300" distR="114300" simplePos="0" relativeHeight="251662336" behindDoc="1" locked="0" layoutInCell="1" allowOverlap="1" wp14:anchorId="50AE8CE6" wp14:editId="3B8A81ED">
            <wp:simplePos x="0" y="0"/>
            <wp:positionH relativeFrom="page">
              <wp:posOffset>1697990</wp:posOffset>
            </wp:positionH>
            <wp:positionV relativeFrom="page">
              <wp:posOffset>3431276</wp:posOffset>
            </wp:positionV>
            <wp:extent cx="4132652" cy="2794959"/>
            <wp:effectExtent l="0" t="0" r="1270" b="5715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2652" cy="27949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29A98B" w14:textId="78904E32" w:rsidR="00736E44" w:rsidRDefault="00736E44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D62E3FF" w14:textId="7436B3A1" w:rsidR="00736E44" w:rsidRDefault="00736E44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57D4002" w14:textId="210D4A65" w:rsidR="00736E44" w:rsidRDefault="00736E44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5EBCAFA" w14:textId="1EF7A3BF" w:rsidR="00736E44" w:rsidRDefault="00736E44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0FEB830" w14:textId="5FECD407" w:rsidR="00736E44" w:rsidRDefault="00736E44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F72207E" w14:textId="3B1A05FD" w:rsidR="00736E44" w:rsidRDefault="00736E44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373A50C" w14:textId="04FE711A" w:rsidR="00736E44" w:rsidRDefault="00736E44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1E9C030" w14:textId="62AF998D" w:rsidR="00736E44" w:rsidRDefault="00736E44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22CEA48" w14:textId="07F5E854" w:rsidR="00425A88" w:rsidRDefault="00425A88" w:rsidP="00425A88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FDEA1B9" w14:textId="1AEF33CA" w:rsidR="00B02CCA" w:rsidRDefault="00B02CCA" w:rsidP="00425A88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5A29057" w14:textId="28885025" w:rsidR="00B02CCA" w:rsidRDefault="00B02CCA" w:rsidP="00425A88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0775C8F" w14:textId="4E268781" w:rsidR="00B02CCA" w:rsidRDefault="00B02CCA" w:rsidP="00425A88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7294A7D" w14:textId="77777777" w:rsidR="00B02CCA" w:rsidRDefault="00B02CCA" w:rsidP="00425A88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 w:hint="cs"/>
          <w:sz w:val="32"/>
          <w:szCs w:val="32"/>
        </w:rPr>
      </w:pPr>
    </w:p>
    <w:p w14:paraId="10247DB0" w14:textId="0DD03F16" w:rsidR="00425A88" w:rsidRPr="00441E3D" w:rsidRDefault="00425A88" w:rsidP="00425A88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ที่มา</w:t>
      </w:r>
    </w:p>
    <w:p w14:paraId="62F67EE3" w14:textId="45BBBCFE" w:rsidR="00425A88" w:rsidRDefault="00425A88" w:rsidP="00425A88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 w:hint="cs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37F7">
        <w:rPr>
          <w:rFonts w:ascii="TH SarabunPSK" w:eastAsia="Times New Roman" w:hAnsi="TH SarabunPSK" w:cs="TH SarabunPSK"/>
          <w:sz w:val="32"/>
          <w:szCs w:val="32"/>
          <w:cs/>
        </w:rPr>
        <w:t xml:space="preserve">ครูไพฑูรย์ </w:t>
      </w:r>
      <w:proofErr w:type="spellStart"/>
      <w:r w:rsidRPr="005937F7">
        <w:rPr>
          <w:rFonts w:ascii="TH SarabunPSK" w:eastAsia="Times New Roman" w:hAnsi="TH SarabunPSK" w:cs="TH SarabunPSK"/>
          <w:sz w:val="32"/>
          <w:szCs w:val="32"/>
          <w:cs/>
        </w:rPr>
        <w:t>ศิ</w:t>
      </w:r>
      <w:proofErr w:type="spellEnd"/>
      <w:r w:rsidRPr="005937F7">
        <w:rPr>
          <w:rFonts w:ascii="TH SarabunPSK" w:eastAsia="Times New Roman" w:hAnsi="TH SarabunPSK" w:cs="TH SarabunPSK"/>
          <w:sz w:val="32"/>
          <w:szCs w:val="32"/>
          <w:cs/>
        </w:rPr>
        <w:t>ริรักษ์</w:t>
      </w:r>
      <w:r w:rsidRPr="005937F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ศูนย์การเรียนรู้ภูมิปัญญาชาวบก</w:t>
      </w:r>
    </w:p>
    <w:p w14:paraId="7B61A3A5" w14:textId="0D925CE2" w:rsidR="00736E44" w:rsidRDefault="00736E44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B95A00B" w14:textId="1B3B88BC" w:rsidR="00D75BB3" w:rsidRPr="00015E73" w:rsidRDefault="00D75BB3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15E7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2. น้ำ</w:t>
      </w:r>
      <w:r w:rsidRPr="00015E7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สมุนไพรจากผลฟักข้าว</w:t>
      </w:r>
    </w:p>
    <w:p w14:paraId="4F3BFB38" w14:textId="37B945DC" w:rsidR="00015E73" w:rsidRDefault="00015E73" w:rsidP="00015E73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2173ED" w14:textId="377510D8" w:rsidR="00015E73" w:rsidRPr="00441E3D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5D692A1B" w14:textId="5A2B1A40" w:rsidR="00015E73" w:rsidRPr="00C50013" w:rsidRDefault="00015E73" w:rsidP="00B7516A">
      <w:pPr>
        <w:pStyle w:val="ListParagraph"/>
        <w:numPr>
          <w:ilvl w:val="0"/>
          <w:numId w:val="7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50013">
        <w:rPr>
          <w:rFonts w:ascii="TH SarabunPSK" w:eastAsia="Times New Roman" w:hAnsi="TH SarabunPSK" w:cs="TH SarabunPSK"/>
          <w:sz w:val="32"/>
          <w:szCs w:val="32"/>
          <w:cs/>
        </w:rPr>
        <w:t>ลูกฟักข้าวสุกเต็มที่</w:t>
      </w:r>
    </w:p>
    <w:p w14:paraId="45B247C4" w14:textId="77777777" w:rsidR="00015E73" w:rsidRPr="00C50013" w:rsidRDefault="00015E73" w:rsidP="00B7516A">
      <w:pPr>
        <w:pStyle w:val="ListParagraph"/>
        <w:numPr>
          <w:ilvl w:val="0"/>
          <w:numId w:val="7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50013">
        <w:rPr>
          <w:rFonts w:ascii="TH SarabunPSK" w:eastAsia="Times New Roman" w:hAnsi="TH SarabunPSK" w:cs="TH SarabunPSK"/>
          <w:sz w:val="32"/>
          <w:szCs w:val="32"/>
          <w:cs/>
        </w:rPr>
        <w:t>กระชอน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50013">
        <w:rPr>
          <w:rFonts w:ascii="TH SarabunPSK" w:eastAsia="Times New Roman" w:hAnsi="TH SarabunPSK" w:cs="TH SarabunPSK"/>
          <w:sz w:val="32"/>
          <w:szCs w:val="32"/>
          <w:cs/>
        </w:rPr>
        <w:t>ก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า</w:t>
      </w:r>
      <w:r w:rsidRPr="00C50013">
        <w:rPr>
          <w:rFonts w:ascii="TH SarabunPSK" w:eastAsia="Times New Roman" w:hAnsi="TH SarabunPSK" w:cs="TH SarabunPSK"/>
          <w:sz w:val="32"/>
          <w:szCs w:val="32"/>
          <w:cs/>
        </w:rPr>
        <w:t>ละ</w:t>
      </w:r>
      <w:proofErr w:type="spellStart"/>
      <w:r w:rsidRPr="00C50013">
        <w:rPr>
          <w:rFonts w:ascii="TH SarabunPSK" w:eastAsia="Times New Roman" w:hAnsi="TH SarabunPSK" w:cs="TH SarabunPSK"/>
          <w:sz w:val="32"/>
          <w:szCs w:val="32"/>
          <w:cs/>
        </w:rPr>
        <w:t>มัง</w:t>
      </w:r>
      <w:proofErr w:type="spellEnd"/>
      <w:r w:rsidRPr="00C50013">
        <w:rPr>
          <w:rFonts w:ascii="TH SarabunPSK" w:eastAsia="Times New Roman" w:hAnsi="TH SarabunPSK" w:cs="TH SarabunPSK"/>
          <w:sz w:val="32"/>
          <w:szCs w:val="32"/>
          <w:cs/>
        </w:rPr>
        <w:t xml:space="preserve"> หม้อสำหรับต้มน้ำ</w:t>
      </w:r>
    </w:p>
    <w:p w14:paraId="63781247" w14:textId="77777777" w:rsidR="00015E73" w:rsidRPr="00C50013" w:rsidRDefault="00015E73" w:rsidP="00B7516A">
      <w:pPr>
        <w:pStyle w:val="ListParagraph"/>
        <w:numPr>
          <w:ilvl w:val="0"/>
          <w:numId w:val="7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50013">
        <w:rPr>
          <w:rFonts w:ascii="TH SarabunPSK" w:eastAsia="Times New Roman" w:hAnsi="TH SarabunPSK" w:cs="TH SarabunPSK"/>
          <w:sz w:val="32"/>
          <w:szCs w:val="32"/>
          <w:cs/>
        </w:rPr>
        <w:t>น้ำเปล่า</w:t>
      </w:r>
    </w:p>
    <w:p w14:paraId="10621319" w14:textId="77777777" w:rsidR="00015E73" w:rsidRPr="00C50013" w:rsidRDefault="00015E73" w:rsidP="00B7516A">
      <w:pPr>
        <w:pStyle w:val="ListParagraph"/>
        <w:numPr>
          <w:ilvl w:val="0"/>
          <w:numId w:val="7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50013">
        <w:rPr>
          <w:rFonts w:ascii="TH SarabunPSK" w:eastAsia="Times New Roman" w:hAnsi="TH SarabunPSK" w:cs="TH SarabunPSK"/>
          <w:sz w:val="32"/>
          <w:szCs w:val="32"/>
          <w:cs/>
        </w:rPr>
        <w:t>เกลือ</w:t>
      </w:r>
    </w:p>
    <w:p w14:paraId="1D836FBD" w14:textId="77777777" w:rsidR="00015E73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6626E57" w14:textId="77777777" w:rsidR="00015E73" w:rsidRPr="00441E3D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192FE0CA" w14:textId="77AFB020" w:rsidR="00015E73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 w:hint="cs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50013">
        <w:rPr>
          <w:rFonts w:ascii="TH SarabunPSK" w:eastAsia="Times New Roman" w:hAnsi="TH SarabunPSK" w:cs="TH SarabunPSK"/>
          <w:sz w:val="32"/>
          <w:szCs w:val="32"/>
          <w:cs/>
        </w:rPr>
        <w:t>มี</w:t>
      </w:r>
      <w:r w:rsidR="00F62696">
        <w:rPr>
          <w:rFonts w:ascii="TH SarabunPSK" w:eastAsia="Times New Roman" w:hAnsi="TH SarabunPSK" w:cs="TH SarabunPSK" w:hint="cs"/>
          <w:sz w:val="32"/>
          <w:szCs w:val="32"/>
          <w:cs/>
        </w:rPr>
        <w:t>สารเบต้าแค</w:t>
      </w:r>
      <w:proofErr w:type="spellStart"/>
      <w:r w:rsidR="00F62696">
        <w:rPr>
          <w:rFonts w:ascii="TH SarabunPSK" w:eastAsia="Times New Roman" w:hAnsi="TH SarabunPSK" w:cs="TH SarabunPSK" w:hint="cs"/>
          <w:sz w:val="32"/>
          <w:szCs w:val="32"/>
          <w:cs/>
        </w:rPr>
        <w:t>โร</w:t>
      </w:r>
      <w:proofErr w:type="spellEnd"/>
      <w:r w:rsidR="00F626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ทีน </w:t>
      </w:r>
      <w:r w:rsidRPr="00C50013">
        <w:rPr>
          <w:rFonts w:ascii="TH SarabunPSK" w:eastAsia="Times New Roman" w:hAnsi="TH SarabunPSK" w:cs="TH SarabunPSK"/>
          <w:sz w:val="32"/>
          <w:szCs w:val="32"/>
          <w:cs/>
        </w:rPr>
        <w:t xml:space="preserve">มีฤทธิ์ยับยังการเจริญเติบโตของเชื้อ </w:t>
      </w:r>
      <w:r w:rsidRPr="00C50013">
        <w:rPr>
          <w:rFonts w:ascii="TH SarabunPSK" w:eastAsia="Times New Roman" w:hAnsi="TH SarabunPSK" w:cs="TH SarabunPSK"/>
          <w:sz w:val="32"/>
          <w:szCs w:val="32"/>
        </w:rPr>
        <w:t xml:space="preserve">H.I.V </w:t>
      </w:r>
      <w:r w:rsidRPr="00C50013">
        <w:rPr>
          <w:rFonts w:ascii="TH SarabunPSK" w:eastAsia="Times New Roman" w:hAnsi="TH SarabunPSK" w:cs="TH SarabunPSK"/>
          <w:sz w:val="32"/>
          <w:szCs w:val="32"/>
          <w:cs/>
        </w:rPr>
        <w:t>และ เซลล์มะเร็ง</w:t>
      </w:r>
    </w:p>
    <w:p w14:paraId="5CCF6F69" w14:textId="77777777" w:rsidR="00015E73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CF1FAAB" w14:textId="77777777" w:rsidR="00015E73" w:rsidRPr="00441E3D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วิธีปรุง</w:t>
      </w:r>
    </w:p>
    <w:p w14:paraId="11B424EF" w14:textId="58D88A8F" w:rsidR="00015E73" w:rsidRPr="006D4A3B" w:rsidRDefault="00015E73" w:rsidP="00B7516A">
      <w:pPr>
        <w:pStyle w:val="ListParagraph"/>
        <w:numPr>
          <w:ilvl w:val="0"/>
          <w:numId w:val="7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D4A3B">
        <w:rPr>
          <w:rFonts w:ascii="TH SarabunPSK" w:eastAsia="Times New Roman" w:hAnsi="TH SarabunPSK" w:cs="TH SarabunPSK"/>
          <w:sz w:val="32"/>
          <w:szCs w:val="32"/>
          <w:cs/>
        </w:rPr>
        <w:t xml:space="preserve">ผ่าเอาเยื่อสีแดงที่หุ้มเมล็ดฟักข้าว </w:t>
      </w:r>
      <w:r w:rsidRPr="006D4A3B">
        <w:rPr>
          <w:rFonts w:ascii="TH SarabunPSK" w:eastAsia="Times New Roman" w:hAnsi="TH SarabunPSK" w:cs="TH SarabunPSK" w:hint="cs"/>
          <w:sz w:val="32"/>
          <w:szCs w:val="32"/>
          <w:cs/>
        </w:rPr>
        <w:t>โดย</w:t>
      </w:r>
      <w:r w:rsidRPr="006D4A3B">
        <w:rPr>
          <w:rFonts w:ascii="TH SarabunPSK" w:eastAsia="Times New Roman" w:hAnsi="TH SarabunPSK" w:cs="TH SarabunPSK"/>
          <w:sz w:val="32"/>
          <w:szCs w:val="32"/>
          <w:cs/>
        </w:rPr>
        <w:t>ผ่าครึ่งกลางของลูก ใช้ช้อนตักเอาเยื่อสีแดงที่หุ้มเมล็ดมาใส่กระชอนที่เตรียมไว้ เพื่อแยกเยื่อออกจากเมล็ด</w:t>
      </w:r>
      <w:r w:rsidR="006D4A3B" w:rsidRPr="006D4A3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(</w:t>
      </w:r>
      <w:r w:rsidRPr="006D4A3B">
        <w:rPr>
          <w:rFonts w:ascii="TH SarabunPSK" w:eastAsia="Times New Roman" w:hAnsi="TH SarabunPSK" w:cs="TH SarabunPSK"/>
          <w:sz w:val="32"/>
          <w:szCs w:val="32"/>
          <w:cs/>
        </w:rPr>
        <w:t>เนื้อสีเหลืองก็นำมาใส่</w:t>
      </w:r>
      <w:r w:rsidRPr="006D4A3B">
        <w:rPr>
          <w:rFonts w:ascii="TH SarabunPSK" w:eastAsia="Times New Roman" w:hAnsi="TH SarabunPSK" w:cs="TH SarabunPSK" w:hint="cs"/>
          <w:sz w:val="32"/>
          <w:szCs w:val="32"/>
          <w:cs/>
        </w:rPr>
        <w:t>รวมกัน</w:t>
      </w:r>
      <w:r w:rsidRPr="006D4A3B">
        <w:rPr>
          <w:rFonts w:ascii="TH SarabunPSK" w:eastAsia="Times New Roman" w:hAnsi="TH SarabunPSK" w:cs="TH SarabunPSK"/>
          <w:sz w:val="32"/>
          <w:szCs w:val="32"/>
          <w:cs/>
        </w:rPr>
        <w:t>ได้</w:t>
      </w:r>
      <w:r w:rsidR="006D4A3B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</w:p>
    <w:p w14:paraId="46F99860" w14:textId="77777777" w:rsidR="00015E73" w:rsidRDefault="00015E73" w:rsidP="00B7516A">
      <w:pPr>
        <w:pStyle w:val="ListParagraph"/>
        <w:numPr>
          <w:ilvl w:val="0"/>
          <w:numId w:val="7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50013">
        <w:rPr>
          <w:rFonts w:ascii="TH SarabunPSK" w:eastAsia="Times New Roman" w:hAnsi="TH SarabunPSK" w:cs="TH SarabunPSK"/>
          <w:sz w:val="32"/>
          <w:szCs w:val="32"/>
          <w:cs/>
        </w:rPr>
        <w:t>ใช้มือยีหรือขยำเพื่อให้เมือกของสีแดงออกจากเมล็ด ใช้กระชอนกรองไม่ให้เมล็ดหล่นลงไป</w:t>
      </w:r>
    </w:p>
    <w:p w14:paraId="70577383" w14:textId="1E0264E4" w:rsidR="00015E73" w:rsidRDefault="00015E73" w:rsidP="00B7516A">
      <w:pPr>
        <w:pStyle w:val="ListParagraph"/>
        <w:numPr>
          <w:ilvl w:val="0"/>
          <w:numId w:val="7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50013">
        <w:rPr>
          <w:rFonts w:ascii="TH SarabunPSK" w:eastAsia="Times New Roman" w:hAnsi="TH SarabunPSK" w:cs="TH SarabunPSK"/>
          <w:sz w:val="32"/>
          <w:szCs w:val="32"/>
          <w:cs/>
        </w:rPr>
        <w:t>เติมน้ำต้มสุกลงไปขณะที่แยกเมล็ดออก เพื่อง่ายแก่การคั้นเอาเนื้อลูกฟักข้าว</w:t>
      </w:r>
    </w:p>
    <w:p w14:paraId="65F76438" w14:textId="77777777" w:rsidR="00015E73" w:rsidRDefault="00015E73" w:rsidP="00B7516A">
      <w:pPr>
        <w:pStyle w:val="ListParagraph"/>
        <w:numPr>
          <w:ilvl w:val="0"/>
          <w:numId w:val="7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50013">
        <w:rPr>
          <w:rFonts w:ascii="TH SarabunPSK" w:eastAsia="Times New Roman" w:hAnsi="TH SarabunPSK" w:cs="TH SarabunPSK"/>
          <w:sz w:val="32"/>
          <w:szCs w:val="32"/>
          <w:cs/>
        </w:rPr>
        <w:t>เติมน้ำเปล่าเพิ่มลงไปในน้ำฟักข้าว</w:t>
      </w:r>
    </w:p>
    <w:p w14:paraId="148F96FB" w14:textId="70541B54" w:rsidR="00015E73" w:rsidRPr="006D4A3B" w:rsidRDefault="00015E73" w:rsidP="00B7516A">
      <w:pPr>
        <w:pStyle w:val="ListParagraph"/>
        <w:numPr>
          <w:ilvl w:val="0"/>
          <w:numId w:val="7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D4A3B">
        <w:rPr>
          <w:rFonts w:ascii="TH SarabunPSK" w:eastAsia="Times New Roman" w:hAnsi="TH SarabunPSK" w:cs="TH SarabunPSK"/>
          <w:sz w:val="32"/>
          <w:szCs w:val="32"/>
          <w:cs/>
        </w:rPr>
        <w:t>ใส่เกลือ</w:t>
      </w:r>
      <w:r w:rsidR="006D4A3B">
        <w:rPr>
          <w:rFonts w:ascii="TH SarabunPSK" w:eastAsia="Times New Roman" w:hAnsi="TH SarabunPSK" w:cs="TH SarabunPSK" w:hint="cs"/>
          <w:sz w:val="32"/>
          <w:szCs w:val="32"/>
          <w:cs/>
        </w:rPr>
        <w:t>เล็กน้อย</w:t>
      </w:r>
      <w:r w:rsidRPr="006D4A3B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6D4A3B">
        <w:rPr>
          <w:rFonts w:ascii="TH SarabunPSK" w:eastAsia="Times New Roman" w:hAnsi="TH SarabunPSK" w:cs="TH SarabunPSK"/>
          <w:sz w:val="32"/>
          <w:szCs w:val="32"/>
          <w:cs/>
        </w:rPr>
        <w:t>นำน้ำฟักข้าวไปต้มให้สุก พักไว้ให้เย็น ก่อนการรับประทาน</w:t>
      </w:r>
    </w:p>
    <w:p w14:paraId="639FD866" w14:textId="77777777" w:rsidR="00015E73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63DAA42" w14:textId="77777777" w:rsidR="00015E73" w:rsidRPr="00441E3D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06B95A5B" w14:textId="33E2A5C0" w:rsidR="00015E73" w:rsidRPr="00C50013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937F7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937F7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5937F7" w:rsidRPr="005937F7">
        <w:rPr>
          <w:rFonts w:ascii="TH SarabunPSK" w:eastAsia="Times New Roman" w:hAnsi="TH SarabunPSK" w:cs="TH SarabunPSK"/>
          <w:sz w:val="32"/>
          <w:szCs w:val="32"/>
          <w:cs/>
        </w:rPr>
        <w:t xml:space="preserve">ครูไพฑูรย์ </w:t>
      </w:r>
      <w:proofErr w:type="spellStart"/>
      <w:r w:rsidR="005937F7" w:rsidRPr="005937F7">
        <w:rPr>
          <w:rFonts w:ascii="TH SarabunPSK" w:eastAsia="Times New Roman" w:hAnsi="TH SarabunPSK" w:cs="TH SarabunPSK"/>
          <w:sz w:val="32"/>
          <w:szCs w:val="32"/>
          <w:cs/>
        </w:rPr>
        <w:t>ศิ</w:t>
      </w:r>
      <w:proofErr w:type="spellEnd"/>
      <w:r w:rsidR="005937F7" w:rsidRPr="005937F7">
        <w:rPr>
          <w:rFonts w:ascii="TH SarabunPSK" w:eastAsia="Times New Roman" w:hAnsi="TH SarabunPSK" w:cs="TH SarabunPSK"/>
          <w:sz w:val="32"/>
          <w:szCs w:val="32"/>
          <w:cs/>
        </w:rPr>
        <w:t>ริรักษ์</w:t>
      </w:r>
      <w:r w:rsidR="005937F7" w:rsidRPr="005937F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50013">
        <w:rPr>
          <w:rFonts w:ascii="TH SarabunPSK" w:eastAsia="Times New Roman" w:hAnsi="TH SarabunPSK" w:cs="TH SarabunPSK"/>
          <w:sz w:val="32"/>
          <w:szCs w:val="32"/>
          <w:cs/>
        </w:rPr>
        <w:t>ศูนย์การเรียนรู้ภูมิปัญญาชาวบก</w:t>
      </w:r>
    </w:p>
    <w:p w14:paraId="0FCC0744" w14:textId="77777777" w:rsidR="00015E73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299CFD" w14:textId="3F45BEA1" w:rsidR="00D75BB3" w:rsidRPr="00015E73" w:rsidRDefault="00D75BB3" w:rsidP="00D75BB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15E7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3. น้ำสมุนไพร</w:t>
      </w:r>
      <w:proofErr w:type="spellStart"/>
      <w:r w:rsidRPr="00015E7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อัญชัญ</w:t>
      </w:r>
      <w:proofErr w:type="spellEnd"/>
      <w:r w:rsidRPr="00015E7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มะนาว</w:t>
      </w:r>
    </w:p>
    <w:p w14:paraId="0E19838B" w14:textId="77777777" w:rsidR="00015E73" w:rsidRDefault="00015E73" w:rsidP="00015E73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D81A08" w14:textId="77777777" w:rsidR="00015E73" w:rsidRPr="00441E3D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146B50AB" w14:textId="77777777" w:rsidR="00015E73" w:rsidRDefault="00015E73" w:rsidP="00B7516A">
      <w:pPr>
        <w:pStyle w:val="ListParagraph"/>
        <w:numPr>
          <w:ilvl w:val="0"/>
          <w:numId w:val="6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53D43">
        <w:rPr>
          <w:rFonts w:ascii="TH SarabunPSK" w:eastAsia="Times New Roman" w:hAnsi="TH SarabunPSK" w:cs="TH SarabunPSK"/>
          <w:sz w:val="32"/>
          <w:szCs w:val="32"/>
          <w:cs/>
        </w:rPr>
        <w:t>ดอกอัญชันสด</w:t>
      </w:r>
    </w:p>
    <w:p w14:paraId="74026697" w14:textId="77777777" w:rsidR="00015E73" w:rsidRDefault="00015E73" w:rsidP="00B7516A">
      <w:pPr>
        <w:pStyle w:val="ListParagraph"/>
        <w:numPr>
          <w:ilvl w:val="0"/>
          <w:numId w:val="6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53D43">
        <w:rPr>
          <w:rFonts w:ascii="TH SarabunPSK" w:eastAsia="Times New Roman" w:hAnsi="TH SarabunPSK" w:cs="TH SarabunPSK" w:hint="cs"/>
          <w:sz w:val="32"/>
          <w:szCs w:val="32"/>
          <w:cs/>
        </w:rPr>
        <w:t>น้ำ</w:t>
      </w:r>
    </w:p>
    <w:p w14:paraId="1B26B115" w14:textId="77777777" w:rsidR="00015E73" w:rsidRDefault="00015E73" w:rsidP="00B7516A">
      <w:pPr>
        <w:pStyle w:val="ListParagraph"/>
        <w:numPr>
          <w:ilvl w:val="0"/>
          <w:numId w:val="6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53D43">
        <w:rPr>
          <w:rFonts w:ascii="TH SarabunPSK" w:eastAsia="Times New Roman" w:hAnsi="TH SarabunPSK" w:cs="TH SarabunPSK" w:hint="cs"/>
          <w:sz w:val="32"/>
          <w:szCs w:val="32"/>
          <w:cs/>
        </w:rPr>
        <w:t>น้ำเชื่อม</w:t>
      </w:r>
    </w:p>
    <w:p w14:paraId="366440C8" w14:textId="77777777" w:rsidR="00015E73" w:rsidRDefault="00015E73" w:rsidP="00B7516A">
      <w:pPr>
        <w:pStyle w:val="ListParagraph"/>
        <w:numPr>
          <w:ilvl w:val="0"/>
          <w:numId w:val="6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53D43">
        <w:rPr>
          <w:rFonts w:ascii="TH SarabunPSK" w:eastAsia="Times New Roman" w:hAnsi="TH SarabunPSK" w:cs="TH SarabunPSK" w:hint="cs"/>
          <w:sz w:val="32"/>
          <w:szCs w:val="32"/>
          <w:cs/>
        </w:rPr>
        <w:t>น้ำมะนาว</w:t>
      </w:r>
    </w:p>
    <w:p w14:paraId="3F15FD71" w14:textId="77777777" w:rsidR="00015E73" w:rsidRPr="00153D43" w:rsidRDefault="00015E73" w:rsidP="00B7516A">
      <w:pPr>
        <w:pStyle w:val="ListParagraph"/>
        <w:numPr>
          <w:ilvl w:val="0"/>
          <w:numId w:val="6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53D43">
        <w:rPr>
          <w:rFonts w:ascii="TH SarabunPSK" w:eastAsia="Times New Roman" w:hAnsi="TH SarabunPSK" w:cs="TH SarabunPSK" w:hint="cs"/>
          <w:sz w:val="32"/>
          <w:szCs w:val="32"/>
          <w:cs/>
        </w:rPr>
        <w:t>น้ำแข็ง</w:t>
      </w:r>
    </w:p>
    <w:p w14:paraId="49A8A826" w14:textId="77777777" w:rsidR="00015E73" w:rsidRDefault="00015E73" w:rsidP="00015E73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6479A4F" w14:textId="77777777" w:rsidR="00015E73" w:rsidRPr="00441E3D" w:rsidRDefault="00015E73" w:rsidP="00015E73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63F7C71A" w14:textId="59AF568D" w:rsidR="00015E73" w:rsidRDefault="00015E73" w:rsidP="00015E73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 w:hint="cs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50013">
        <w:rPr>
          <w:rFonts w:ascii="TH SarabunPSK" w:eastAsia="Times New Roman" w:hAnsi="TH SarabunPSK" w:cs="TH SarabunPSK"/>
          <w:sz w:val="32"/>
          <w:szCs w:val="32"/>
          <w:cs/>
        </w:rPr>
        <w:t>ช่วย</w:t>
      </w:r>
      <w:r w:rsidR="006D4A3B">
        <w:rPr>
          <w:rFonts w:ascii="TH SarabunPSK" w:eastAsia="Times New Roman" w:hAnsi="TH SarabunPSK" w:cs="TH SarabunPSK" w:hint="cs"/>
          <w:sz w:val="32"/>
          <w:szCs w:val="32"/>
          <w:cs/>
        </w:rPr>
        <w:t>บำรุงสายตา และระบบไหลเวียนโลหิต</w:t>
      </w:r>
    </w:p>
    <w:p w14:paraId="339E1AB2" w14:textId="77777777" w:rsidR="00015E73" w:rsidRDefault="00015E73" w:rsidP="00015E73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372E7DE" w14:textId="77777777" w:rsidR="00015E73" w:rsidRPr="00441E3D" w:rsidRDefault="00015E73" w:rsidP="00015E73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7A361B3E" w14:textId="77777777" w:rsidR="00015E73" w:rsidRPr="00153D43" w:rsidRDefault="00015E73" w:rsidP="00B7516A">
      <w:pPr>
        <w:pStyle w:val="ListParagraph"/>
        <w:numPr>
          <w:ilvl w:val="0"/>
          <w:numId w:val="7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53D43">
        <w:rPr>
          <w:rFonts w:ascii="TH SarabunPSK" w:eastAsia="Times New Roman" w:hAnsi="TH SarabunPSK" w:cs="TH SarabunPSK"/>
          <w:sz w:val="32"/>
          <w:szCs w:val="32"/>
          <w:cs/>
        </w:rPr>
        <w:t>ต้มดอกอัญชันในน้ำ ปิดฝาต้มประมาณ 2</w:t>
      </w:r>
      <w:r w:rsidRPr="00153D4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153D43">
        <w:rPr>
          <w:rFonts w:ascii="TH SarabunPSK" w:eastAsia="Times New Roman" w:hAnsi="TH SarabunPSK" w:cs="TH SarabunPSK"/>
          <w:sz w:val="32"/>
          <w:szCs w:val="32"/>
          <w:cs/>
        </w:rPr>
        <w:t>-</w:t>
      </w:r>
      <w:r w:rsidRPr="00153D4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153D43">
        <w:rPr>
          <w:rFonts w:ascii="TH SarabunPSK" w:eastAsia="Times New Roman" w:hAnsi="TH SarabunPSK" w:cs="TH SarabunPSK"/>
          <w:sz w:val="32"/>
          <w:szCs w:val="32"/>
          <w:cs/>
        </w:rPr>
        <w:t>3 นาที จนเดือด</w:t>
      </w:r>
    </w:p>
    <w:p w14:paraId="08C0136F" w14:textId="77777777" w:rsidR="00015E73" w:rsidRDefault="00015E73" w:rsidP="00B7516A">
      <w:pPr>
        <w:pStyle w:val="ListParagraph"/>
        <w:numPr>
          <w:ilvl w:val="0"/>
          <w:numId w:val="7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53D43">
        <w:rPr>
          <w:rFonts w:ascii="TH SarabunPSK" w:eastAsia="Times New Roman" w:hAnsi="TH SarabunPSK" w:cs="TH SarabunPSK"/>
          <w:sz w:val="32"/>
          <w:szCs w:val="32"/>
          <w:cs/>
        </w:rPr>
        <w:t>ยกลงจากเตา ยกลงกรองดอกอัญชันออกเอาเฉพาะน้ำ เตรียมไว้</w:t>
      </w:r>
    </w:p>
    <w:p w14:paraId="4BB6512E" w14:textId="77777777" w:rsidR="00015E73" w:rsidRDefault="00015E73" w:rsidP="00B7516A">
      <w:pPr>
        <w:pStyle w:val="ListParagraph"/>
        <w:numPr>
          <w:ilvl w:val="0"/>
          <w:numId w:val="7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53D43">
        <w:rPr>
          <w:rFonts w:ascii="TH SarabunPSK" w:eastAsia="Times New Roman" w:hAnsi="TH SarabunPSK" w:cs="TH SarabunPSK"/>
          <w:sz w:val="32"/>
          <w:szCs w:val="32"/>
          <w:cs/>
        </w:rPr>
        <w:t>รอจนน้ำอัญชันเริ่มอุ่น ใส่น้ำเชื่อมลงไป ตามด้วยน้ำมะนาว คนผสมให้เข้ากัน ชิมรสตามชอบ</w:t>
      </w:r>
    </w:p>
    <w:p w14:paraId="2C5532F8" w14:textId="77777777" w:rsidR="00015E73" w:rsidRPr="00153D43" w:rsidRDefault="00015E73" w:rsidP="00B7516A">
      <w:pPr>
        <w:pStyle w:val="ListParagraph"/>
        <w:numPr>
          <w:ilvl w:val="0"/>
          <w:numId w:val="7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53D43">
        <w:rPr>
          <w:rFonts w:ascii="TH SarabunPSK" w:eastAsia="Times New Roman" w:hAnsi="TH SarabunPSK" w:cs="TH SarabunPSK"/>
          <w:sz w:val="32"/>
          <w:szCs w:val="32"/>
          <w:cs/>
        </w:rPr>
        <w:t>เทใส่แก้วที่มีน้ำแข็ง พร้อมดื่ม</w:t>
      </w:r>
    </w:p>
    <w:p w14:paraId="5B912517" w14:textId="77777777" w:rsidR="00015E73" w:rsidRDefault="00015E73" w:rsidP="00015E73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A48CAC1" w14:textId="77777777" w:rsidR="00015E73" w:rsidRPr="00441E3D" w:rsidRDefault="00015E73" w:rsidP="00015E73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0597416F" w14:textId="238F28D7" w:rsidR="00015E73" w:rsidRDefault="00015E73" w:rsidP="00015E73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5937F7" w:rsidRPr="005937F7">
        <w:rPr>
          <w:rFonts w:ascii="TH SarabunPSK" w:eastAsia="Times New Roman" w:hAnsi="TH SarabunPSK" w:cs="TH SarabunPSK"/>
          <w:sz w:val="32"/>
          <w:szCs w:val="32"/>
          <w:cs/>
        </w:rPr>
        <w:t xml:space="preserve">ครูไพฑูรย์ </w:t>
      </w:r>
      <w:proofErr w:type="spellStart"/>
      <w:r w:rsidR="005937F7" w:rsidRPr="005937F7">
        <w:rPr>
          <w:rFonts w:ascii="TH SarabunPSK" w:eastAsia="Times New Roman" w:hAnsi="TH SarabunPSK" w:cs="TH SarabunPSK"/>
          <w:sz w:val="32"/>
          <w:szCs w:val="32"/>
          <w:cs/>
        </w:rPr>
        <w:t>ศิ</w:t>
      </w:r>
      <w:proofErr w:type="spellEnd"/>
      <w:r w:rsidR="005937F7" w:rsidRPr="005937F7">
        <w:rPr>
          <w:rFonts w:ascii="TH SarabunPSK" w:eastAsia="Times New Roman" w:hAnsi="TH SarabunPSK" w:cs="TH SarabunPSK"/>
          <w:sz w:val="32"/>
          <w:szCs w:val="32"/>
          <w:cs/>
        </w:rPr>
        <w:t>ริรักษ์</w:t>
      </w:r>
      <w:r w:rsidR="005937F7" w:rsidRPr="005937F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153D43">
        <w:rPr>
          <w:rFonts w:ascii="TH SarabunPSK" w:eastAsia="Times New Roman" w:hAnsi="TH SarabunPSK" w:cs="TH SarabunPSK"/>
          <w:sz w:val="32"/>
          <w:szCs w:val="32"/>
          <w:cs/>
        </w:rPr>
        <w:t>ศูนย์การเรียนรู้ภูมิปัญญาชาวบก</w:t>
      </w:r>
    </w:p>
    <w:p w14:paraId="312B9B7E" w14:textId="470D7AAB" w:rsidR="000D10B2" w:rsidRDefault="000D10B2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7201BFF1" w14:textId="2852B4D9" w:rsidR="000D10B2" w:rsidRPr="000D10B2" w:rsidRDefault="000D10B2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D10B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รายการอื่น ๆ</w:t>
      </w:r>
    </w:p>
    <w:p w14:paraId="38132D0F" w14:textId="77777777" w:rsidR="000D10B2" w:rsidRDefault="000D10B2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82D652E" w14:textId="6BBA3EC8" w:rsidR="000D10B2" w:rsidRPr="000D10B2" w:rsidRDefault="000D10B2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D10B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1. ถั่วนก หรือถั่วลูกไก่ หรือจำปู</w:t>
      </w:r>
      <w:proofErr w:type="spellStart"/>
      <w:r w:rsidRPr="000D10B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เต</w:t>
      </w:r>
      <w:proofErr w:type="spellEnd"/>
      <w:r w:rsidRPr="000D10B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(</w:t>
      </w:r>
      <w:r w:rsidRPr="000D10B2">
        <w:rPr>
          <w:rFonts w:ascii="TH SarabunPSK" w:eastAsia="Times New Roman" w:hAnsi="TH SarabunPSK" w:cs="TH SarabunPSK"/>
          <w:b/>
          <w:bCs/>
          <w:sz w:val="32"/>
          <w:szCs w:val="32"/>
        </w:rPr>
        <w:t>Chickpea</w:t>
      </w:r>
      <w:r w:rsidRPr="000D10B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)</w:t>
      </w:r>
    </w:p>
    <w:p w14:paraId="5B746C8A" w14:textId="77777777" w:rsidR="000D10B2" w:rsidRDefault="000D10B2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C74CA91" w14:textId="77777777" w:rsidR="000D10B2" w:rsidRDefault="000D10B2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bookmarkStart w:id="12" w:name="_Hlk6408136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ถั่วลูกไก่ </w:t>
      </w:r>
      <w:bookmarkEnd w:id="12"/>
      <w:r>
        <w:rPr>
          <w:rFonts w:ascii="TH SarabunPSK" w:eastAsia="Times New Roman" w:hAnsi="TH SarabunPSK" w:cs="TH SarabunPSK" w:hint="cs"/>
          <w:sz w:val="32"/>
          <w:szCs w:val="32"/>
          <w:cs/>
        </w:rPr>
        <w:t>แม้จะไม่ได้เป็นถั่วที่ปลูกในพื้นที่คาบสมุทรสทิงพระ แต่เป็นถั่วที่นำเข้ามาจากประเทศมาเลเซียมาช้านานแล้ว และถูกนำมาเป็นของว่างในการต้อนรับนักท่องเที่ยวในรอบทดลองด้วย</w:t>
      </w:r>
    </w:p>
    <w:p w14:paraId="478BEDC0" w14:textId="77777777" w:rsidR="000D10B2" w:rsidRDefault="000D10B2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E2CA6C1" w14:textId="77777777" w:rsidR="000D10B2" w:rsidRPr="00992BB4" w:rsidRDefault="000D10B2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92BB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สรรพคุณ</w:t>
      </w:r>
    </w:p>
    <w:p w14:paraId="7206294E" w14:textId="77777777" w:rsidR="000D10B2" w:rsidRDefault="000D10B2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B5755C">
        <w:rPr>
          <w:rFonts w:ascii="TH SarabunPSK" w:eastAsia="Times New Roman" w:hAnsi="TH SarabunPSK" w:cs="TH SarabunPSK"/>
          <w:sz w:val="32"/>
          <w:szCs w:val="32"/>
          <w:cs/>
        </w:rPr>
        <w:t>ถั่วลูกไก่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อุดมไปด้วย</w:t>
      </w:r>
      <w:r w:rsidRPr="00B5755C">
        <w:rPr>
          <w:rFonts w:ascii="TH SarabunPSK" w:eastAsia="Times New Roman" w:hAnsi="TH SarabunPSK" w:cs="TH SarabunPSK"/>
          <w:sz w:val="32"/>
          <w:szCs w:val="32"/>
          <w:cs/>
        </w:rPr>
        <w:t>ธาตุเหล็ก โปรตีน วิตามินบี ไฟเบอร์สูง ไขมันต่ำวิตามินบี 2 วิตามินบี 3 วิตามินบี 5 วิตามินอี สังกะสี และใยอาหาร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ช่วยรักษาระดับน้ำตาลในเลือด ต่อต้านการอักเสบ ลดคอเลสเตอรอล และช่วยให้การย่อยอาหารเป็นปกติ</w:t>
      </w:r>
    </w:p>
    <w:p w14:paraId="783FC5C5" w14:textId="1A9EE209" w:rsidR="000D10B2" w:rsidRDefault="00736E44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36E44">
        <w:rPr>
          <w:noProof/>
        </w:rPr>
        <w:drawing>
          <wp:anchor distT="0" distB="0" distL="114300" distR="114300" simplePos="0" relativeHeight="251671040" behindDoc="1" locked="0" layoutInCell="1" allowOverlap="1" wp14:anchorId="5981DF2F" wp14:editId="4BA734CB">
            <wp:simplePos x="0" y="0"/>
            <wp:positionH relativeFrom="page">
              <wp:posOffset>2417123</wp:posOffset>
            </wp:positionH>
            <wp:positionV relativeFrom="page">
              <wp:posOffset>3456305</wp:posOffset>
            </wp:positionV>
            <wp:extent cx="2700000" cy="1834603"/>
            <wp:effectExtent l="0" t="0" r="5715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8346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D73D3E" w14:textId="6252B962" w:rsidR="00736E44" w:rsidRDefault="00736E44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35AF36B" w14:textId="73391EFE" w:rsidR="00736E44" w:rsidRDefault="00736E44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166EF48" w14:textId="14F6847C" w:rsidR="00736E44" w:rsidRDefault="00736E44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0454F1B" w14:textId="0DF89248" w:rsidR="00736E44" w:rsidRDefault="00736E44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41094F9" w14:textId="5B2FCC81" w:rsidR="00736E44" w:rsidRDefault="00736E44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3C5459B" w14:textId="520C35DB" w:rsidR="00736E44" w:rsidRDefault="00736E44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97AF7A3" w14:textId="3D7B0354" w:rsidR="00736E44" w:rsidRDefault="00736E44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4CA8952" w14:textId="5902EB66" w:rsidR="00736E44" w:rsidRDefault="00736E44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00D9560" w14:textId="77777777" w:rsidR="00736E44" w:rsidRDefault="00736E44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B27D420" w14:textId="7C0C204B" w:rsidR="00D75BB3" w:rsidRPr="000D10B2" w:rsidRDefault="000D10B2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D10B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2. ลูกตาลสด</w:t>
      </w:r>
    </w:p>
    <w:p w14:paraId="72E6D452" w14:textId="77777777" w:rsidR="000D10B2" w:rsidRDefault="000D10B2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C6C4EAB" w14:textId="77777777" w:rsidR="000D10B2" w:rsidRPr="00992BB4" w:rsidRDefault="000D10B2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bookmarkStart w:id="13" w:name="_Hlk6407672"/>
      <w:r w:rsidRPr="00992BB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สรรพคุณ</w:t>
      </w:r>
    </w:p>
    <w:p w14:paraId="0212B9C9" w14:textId="77777777" w:rsidR="000D10B2" w:rsidRDefault="000D10B2" w:rsidP="000D10B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92BB4">
        <w:rPr>
          <w:rFonts w:ascii="TH SarabunPSK" w:eastAsia="Times New Roman" w:hAnsi="TH SarabunPSK" w:cs="TH SarabunPSK"/>
          <w:sz w:val="32"/>
          <w:szCs w:val="32"/>
          <w:cs/>
        </w:rPr>
        <w:t xml:space="preserve">เนื้อลูกตาล </w:t>
      </w:r>
      <w:bookmarkEnd w:id="13"/>
      <w:r w:rsidRPr="00992BB4">
        <w:rPr>
          <w:rFonts w:ascii="TH SarabunPSK" w:eastAsia="Times New Roman" w:hAnsi="TH SarabunPSK" w:cs="TH SarabunPSK"/>
          <w:sz w:val="32"/>
          <w:szCs w:val="32"/>
          <w:cs/>
        </w:rPr>
        <w:t>มีคาร์โบไฮเดรต แคลเซียม ฟอสฟอรัส เหล็ก และวิตามินซี เป็นต้น มีสรรพคุณช่วยละลายเสมหะในลำคอ บรรเทา อาการไอ แก้กระหายน้ำ และช่วยลดความร้อนในร่างกาย</w:t>
      </w:r>
    </w:p>
    <w:p w14:paraId="59AF06CF" w14:textId="769802FC" w:rsidR="0011321B" w:rsidRDefault="007974B1" w:rsidP="00B02CC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7974B1">
        <w:rPr>
          <w:noProof/>
        </w:rPr>
        <w:drawing>
          <wp:anchor distT="0" distB="0" distL="114300" distR="114300" simplePos="0" relativeHeight="251677184" behindDoc="1" locked="0" layoutInCell="1" allowOverlap="1" wp14:anchorId="65A41617" wp14:editId="68A12576">
            <wp:simplePos x="0" y="0"/>
            <wp:positionH relativeFrom="page">
              <wp:posOffset>2568258</wp:posOffset>
            </wp:positionH>
            <wp:positionV relativeFrom="page">
              <wp:posOffset>6705604</wp:posOffset>
            </wp:positionV>
            <wp:extent cx="2346117" cy="2700000"/>
            <wp:effectExtent l="0" t="5398" r="0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46117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321B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3C155C49" w14:textId="63E16A11" w:rsidR="0030521D" w:rsidRPr="00015E73" w:rsidRDefault="0030521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15E7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1.4 อำเภอสิงหน</w:t>
      </w:r>
      <w:proofErr w:type="spellStart"/>
      <w:r w:rsidRPr="00015E7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คร</w:t>
      </w:r>
      <w:proofErr w:type="spellEnd"/>
      <w:r w:rsidRPr="00015E7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(ศูนย์เรียนรู้ครัวใบ</w:t>
      </w:r>
      <w:proofErr w:type="spellStart"/>
      <w:r w:rsidRPr="00015E7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โหนด</w:t>
      </w:r>
      <w:proofErr w:type="spellEnd"/>
      <w:r w:rsidRPr="00015E7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)</w:t>
      </w:r>
    </w:p>
    <w:p w14:paraId="349E29C9" w14:textId="77777777" w:rsidR="0030521D" w:rsidRDefault="0030521D" w:rsidP="0030521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8E09915" w14:textId="369120D6" w:rsidR="00C6105C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การต่อยอดวัฒนธรรมอาหารผ่านกิจกรรมการท่องเที่ยว</w:t>
      </w:r>
      <w:r w:rsidR="00015E73" w:rsidRPr="00015E73">
        <w:rPr>
          <w:rFonts w:ascii="TH SarabunPSK" w:eastAsia="Times New Roman" w:hAnsi="TH SarabunPSK" w:cs="TH SarabunPSK"/>
          <w:sz w:val="32"/>
          <w:szCs w:val="32"/>
          <w:cs/>
        </w:rPr>
        <w:t>ศูนย์เรียนรู้ครัวใบ</w:t>
      </w:r>
      <w:proofErr w:type="spellStart"/>
      <w:r w:rsidR="00015E73" w:rsidRPr="00015E73">
        <w:rPr>
          <w:rFonts w:ascii="TH SarabunPSK" w:eastAsia="Times New Roman" w:hAnsi="TH SarabunPSK" w:cs="TH SarabunPSK"/>
          <w:sz w:val="32"/>
          <w:szCs w:val="32"/>
          <w:cs/>
        </w:rPr>
        <w:t>โหนด</w:t>
      </w:r>
      <w:proofErr w:type="spellEnd"/>
      <w:r w:rsidR="00015E7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อำเภอ</w:t>
      </w:r>
      <w:r w:rsidR="00015E73">
        <w:rPr>
          <w:rFonts w:ascii="TH SarabunPSK" w:eastAsia="Times New Roman" w:hAnsi="TH SarabunPSK" w:cs="TH SarabunPSK" w:hint="cs"/>
          <w:sz w:val="32"/>
          <w:szCs w:val="32"/>
          <w:cs/>
        </w:rPr>
        <w:t>สิงหน</w:t>
      </w:r>
      <w:proofErr w:type="spellStart"/>
      <w:r w:rsidR="00015E73">
        <w:rPr>
          <w:rFonts w:ascii="TH SarabunPSK" w:eastAsia="Times New Roman" w:hAnsi="TH SarabunPSK" w:cs="TH SarabunPSK" w:hint="cs"/>
          <w:sz w:val="32"/>
          <w:szCs w:val="32"/>
          <w:cs/>
        </w:rPr>
        <w:t>คร</w:t>
      </w:r>
      <w:proofErr w:type="spellEnd"/>
      <w:r w:rsidR="00015E7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เป็นพื้นที่ตัวแทนของคาบสมุทรสทิงพระตอน</w:t>
      </w:r>
      <w:r w:rsidR="00015E73">
        <w:rPr>
          <w:rFonts w:ascii="TH SarabunPSK" w:eastAsia="Times New Roman" w:hAnsi="TH SarabunPSK" w:cs="TH SarabunPSK" w:hint="cs"/>
          <w:sz w:val="32"/>
          <w:szCs w:val="32"/>
          <w:cs/>
        </w:rPr>
        <w:t>ล่าง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ในวันที่ 2</w:t>
      </w:r>
      <w:r w:rsidR="00015E73">
        <w:rPr>
          <w:rFonts w:ascii="TH SarabunPSK" w:eastAsia="Times New Roman" w:hAnsi="TH SarabunPSK" w:cs="TH SarabunPSK" w:hint="cs"/>
          <w:sz w:val="32"/>
          <w:szCs w:val="32"/>
          <w:cs/>
        </w:rPr>
        <w:t>4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015E73">
        <w:rPr>
          <w:rFonts w:ascii="TH SarabunPSK" w:eastAsia="Times New Roman" w:hAnsi="TH SarabunPSK" w:cs="TH SarabunPSK" w:hint="cs"/>
          <w:sz w:val="32"/>
          <w:szCs w:val="32"/>
          <w:cs/>
        </w:rPr>
        <w:t>พฤศจิกายน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2561 ประกอบด้วย</w:t>
      </w:r>
    </w:p>
    <w:p w14:paraId="3B5DA6FA" w14:textId="77777777" w:rsidR="00C6105C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2DB9153" w14:textId="32128498" w:rsidR="00C6105C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bookmarkStart w:id="14" w:name="_Hlk8331590"/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รายการอาหารคาว</w:t>
      </w:r>
      <w:r w:rsidR="007C1EF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6 รายการ</w:t>
      </w:r>
    </w:p>
    <w:p w14:paraId="0C62E217" w14:textId="039C6BB3" w:rsidR="00C6105C" w:rsidRDefault="00C6105C" w:rsidP="00C6105C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="00673D3E" w:rsidRPr="00673D3E">
        <w:rPr>
          <w:rFonts w:ascii="TH SarabunPSK" w:eastAsia="Times New Roman" w:hAnsi="TH SarabunPSK" w:cs="TH SarabunPSK"/>
          <w:sz w:val="32"/>
          <w:szCs w:val="32"/>
          <w:cs/>
        </w:rPr>
        <w:t>แกงคั่วหัว</w:t>
      </w:r>
      <w:proofErr w:type="spellStart"/>
      <w:r w:rsidR="00673D3E" w:rsidRPr="00673D3E">
        <w:rPr>
          <w:rFonts w:ascii="TH SarabunPSK" w:eastAsia="Times New Roman" w:hAnsi="TH SarabunPSK" w:cs="TH SarabunPSK"/>
          <w:sz w:val="32"/>
          <w:szCs w:val="32"/>
          <w:cs/>
        </w:rPr>
        <w:t>โหนด</w:t>
      </w:r>
      <w:proofErr w:type="spellEnd"/>
      <w:r w:rsidR="00673D3E" w:rsidRPr="00673D3E">
        <w:rPr>
          <w:rFonts w:ascii="TH SarabunPSK" w:eastAsia="Times New Roman" w:hAnsi="TH SarabunPSK" w:cs="TH SarabunPSK"/>
          <w:sz w:val="32"/>
          <w:szCs w:val="32"/>
          <w:cs/>
        </w:rPr>
        <w:t>กุ้ง</w:t>
      </w:r>
    </w:p>
    <w:p w14:paraId="48884407" w14:textId="0BA895D4" w:rsidR="00C6105C" w:rsidRDefault="00C6105C" w:rsidP="00C6105C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2. </w:t>
      </w:r>
      <w:r w:rsidR="00673D3E" w:rsidRPr="00673D3E">
        <w:rPr>
          <w:rFonts w:ascii="TH SarabunPSK" w:eastAsia="Times New Roman" w:hAnsi="TH SarabunPSK" w:cs="TH SarabunPSK"/>
          <w:sz w:val="32"/>
          <w:szCs w:val="32"/>
          <w:cs/>
        </w:rPr>
        <w:t>แกงส้มปลาหัวโม่งกับลูกเขาคัน</w:t>
      </w:r>
    </w:p>
    <w:p w14:paraId="2EA698CF" w14:textId="05320E25" w:rsidR="00C6105C" w:rsidRDefault="00C6105C" w:rsidP="00C6105C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="00673D3E" w:rsidRPr="00673D3E">
        <w:rPr>
          <w:rFonts w:ascii="TH SarabunPSK" w:eastAsia="Times New Roman" w:hAnsi="TH SarabunPSK" w:cs="TH SarabunPSK"/>
          <w:sz w:val="32"/>
          <w:szCs w:val="32"/>
          <w:cs/>
        </w:rPr>
        <w:t>ต้มส้มปลาท่องเที่ยว</w:t>
      </w:r>
    </w:p>
    <w:p w14:paraId="484115FD" w14:textId="73741C24" w:rsidR="00C6105C" w:rsidRDefault="00C6105C" w:rsidP="00C6105C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4. </w:t>
      </w:r>
      <w:r w:rsidR="00673D3E" w:rsidRPr="00673D3E">
        <w:rPr>
          <w:rFonts w:ascii="TH SarabunPSK" w:eastAsia="Times New Roman" w:hAnsi="TH SarabunPSK" w:cs="TH SarabunPSK"/>
          <w:sz w:val="32"/>
          <w:szCs w:val="32"/>
          <w:cs/>
        </w:rPr>
        <w:t>ปลาท่องเที่ยวทอดขมิ้น</w:t>
      </w:r>
    </w:p>
    <w:p w14:paraId="03F56E1F" w14:textId="143B4A26" w:rsidR="00C6105C" w:rsidRDefault="00C6105C" w:rsidP="00C6105C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5.</w:t>
      </w:r>
      <w:r w:rsidRPr="0029377B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673D3E" w:rsidRPr="00673D3E">
        <w:rPr>
          <w:rFonts w:ascii="TH SarabunPSK" w:eastAsia="Times New Roman" w:hAnsi="TH SarabunPSK" w:cs="TH SarabunPSK"/>
          <w:sz w:val="32"/>
          <w:szCs w:val="32"/>
          <w:cs/>
        </w:rPr>
        <w:t>ผัดผักบุ้งนา</w:t>
      </w:r>
    </w:p>
    <w:p w14:paraId="798E3B41" w14:textId="5A8F56BB" w:rsidR="00C6105C" w:rsidRDefault="00C6105C" w:rsidP="00C6105C">
      <w:pPr>
        <w:tabs>
          <w:tab w:val="left" w:pos="284"/>
        </w:tabs>
        <w:spacing w:after="0" w:line="240" w:lineRule="auto"/>
        <w:ind w:left="567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6. </w:t>
      </w:r>
      <w:r w:rsidR="007C1EF1" w:rsidRPr="007C1EF1">
        <w:rPr>
          <w:rFonts w:ascii="TH SarabunPSK" w:eastAsia="Times New Roman" w:hAnsi="TH SarabunPSK" w:cs="TH SarabunPSK"/>
          <w:sz w:val="32"/>
          <w:szCs w:val="32"/>
          <w:cs/>
        </w:rPr>
        <w:t>น้ำพริก</w:t>
      </w:r>
      <w:r w:rsidR="00924C0E">
        <w:rPr>
          <w:rFonts w:ascii="TH SarabunPSK" w:eastAsia="Times New Roman" w:hAnsi="TH SarabunPSK" w:cs="TH SarabunPSK" w:hint="cs"/>
          <w:sz w:val="32"/>
          <w:szCs w:val="32"/>
          <w:cs/>
        </w:rPr>
        <w:t>กะปิ</w:t>
      </w:r>
      <w:r w:rsidR="007C1EF1" w:rsidRPr="007C1EF1">
        <w:rPr>
          <w:rFonts w:ascii="TH SarabunPSK" w:eastAsia="Times New Roman" w:hAnsi="TH SarabunPSK" w:cs="TH SarabunPSK"/>
          <w:sz w:val="32"/>
          <w:szCs w:val="32"/>
          <w:cs/>
        </w:rPr>
        <w:t xml:space="preserve"> ผักสด</w:t>
      </w:r>
    </w:p>
    <w:p w14:paraId="4BC3B850" w14:textId="77777777" w:rsidR="00C6105C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E82B9D8" w14:textId="51D00885" w:rsidR="00C6105C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รายการขนมหวาน</w:t>
      </w:r>
      <w:r w:rsidR="007C1EF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3 รายการ</w:t>
      </w:r>
    </w:p>
    <w:p w14:paraId="0AE230E5" w14:textId="77777777" w:rsidR="00673D3E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1. </w:t>
      </w:r>
      <w:r w:rsidR="00673D3E">
        <w:rPr>
          <w:rFonts w:ascii="TH SarabunPSK" w:eastAsia="Times New Roman" w:hAnsi="TH SarabunPSK" w:cs="TH SarabunPSK" w:hint="cs"/>
          <w:sz w:val="32"/>
          <w:szCs w:val="32"/>
          <w:cs/>
        </w:rPr>
        <w:t>ข</w:t>
      </w:r>
      <w:r w:rsidRPr="0029377B">
        <w:rPr>
          <w:rFonts w:ascii="TH SarabunPSK" w:eastAsia="Times New Roman" w:hAnsi="TH SarabunPSK" w:cs="TH SarabunPSK"/>
          <w:sz w:val="32"/>
          <w:szCs w:val="32"/>
          <w:cs/>
        </w:rPr>
        <w:t>นม</w:t>
      </w:r>
      <w:r w:rsidR="00673D3E">
        <w:rPr>
          <w:rFonts w:ascii="TH SarabunPSK" w:eastAsia="Times New Roman" w:hAnsi="TH SarabunPSK" w:cs="TH SarabunPSK" w:hint="cs"/>
          <w:sz w:val="32"/>
          <w:szCs w:val="32"/>
          <w:cs/>
        </w:rPr>
        <w:t>เจาะหู</w:t>
      </w:r>
    </w:p>
    <w:p w14:paraId="682052B5" w14:textId="1CAC5FA8" w:rsidR="00C6105C" w:rsidRDefault="00673D3E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2. ขนมโค</w:t>
      </w:r>
    </w:p>
    <w:p w14:paraId="1BDE7199" w14:textId="6A60BD40" w:rsidR="007C1EF1" w:rsidRDefault="007C1EF1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3. </w:t>
      </w:r>
      <w:r w:rsidRPr="007C1EF1">
        <w:rPr>
          <w:rFonts w:ascii="TH SarabunPSK" w:eastAsia="Times New Roman" w:hAnsi="TH SarabunPSK" w:cs="TH SarabunPSK"/>
          <w:sz w:val="32"/>
          <w:szCs w:val="32"/>
          <w:cs/>
        </w:rPr>
        <w:t>ลูก</w:t>
      </w:r>
      <w:proofErr w:type="spellStart"/>
      <w:r w:rsidRPr="007C1EF1">
        <w:rPr>
          <w:rFonts w:ascii="TH SarabunPSK" w:eastAsia="Times New Roman" w:hAnsi="TH SarabunPSK" w:cs="TH SarabunPSK"/>
          <w:sz w:val="32"/>
          <w:szCs w:val="32"/>
          <w:cs/>
        </w:rPr>
        <w:t>โหนด</w:t>
      </w:r>
      <w:proofErr w:type="spellEnd"/>
      <w:r w:rsidRPr="007C1EF1">
        <w:rPr>
          <w:rFonts w:ascii="TH SarabunPSK" w:eastAsia="Times New Roman" w:hAnsi="TH SarabunPSK" w:cs="TH SarabunPSK"/>
          <w:sz w:val="32"/>
          <w:szCs w:val="32"/>
          <w:cs/>
        </w:rPr>
        <w:t>น้ำเทะสด</w:t>
      </w:r>
    </w:p>
    <w:p w14:paraId="3B11CF48" w14:textId="77777777" w:rsidR="00C6105C" w:rsidRDefault="00C6105C" w:rsidP="00C6105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bookmarkEnd w:id="14"/>
    <w:p w14:paraId="47E5812A" w14:textId="47E77CB7" w:rsidR="007C1EF1" w:rsidRDefault="0071731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71731F">
        <w:rPr>
          <w:noProof/>
        </w:rPr>
        <w:drawing>
          <wp:anchor distT="0" distB="0" distL="114300" distR="114300" simplePos="0" relativeHeight="251656704" behindDoc="1" locked="0" layoutInCell="1" allowOverlap="1" wp14:anchorId="73FC56BD" wp14:editId="09271848">
            <wp:simplePos x="0" y="0"/>
            <wp:positionH relativeFrom="page">
              <wp:posOffset>1080135</wp:posOffset>
            </wp:positionH>
            <wp:positionV relativeFrom="page">
              <wp:posOffset>7350598</wp:posOffset>
            </wp:positionV>
            <wp:extent cx="5400675" cy="2571750"/>
            <wp:effectExtent l="0" t="0" r="952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C1EF1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5CC65804" w14:textId="78E74214" w:rsidR="007C1EF1" w:rsidRPr="007C1EF1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7C1EF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รายการอาหารคาว</w:t>
      </w:r>
    </w:p>
    <w:p w14:paraId="1D3DE7F0" w14:textId="77777777" w:rsidR="007C1EF1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02B7230" w14:textId="1CEF23D2" w:rsidR="007C1EF1" w:rsidRPr="007C1EF1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7C1EF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1. </w:t>
      </w:r>
      <w:r w:rsidRPr="007C1EF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แกงคั่วหัว</w:t>
      </w:r>
      <w:proofErr w:type="spellStart"/>
      <w:r w:rsidRPr="007C1EF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โหนด</w:t>
      </w:r>
      <w:proofErr w:type="spellEnd"/>
      <w:r w:rsidRPr="007C1EF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กุ้ง</w:t>
      </w:r>
    </w:p>
    <w:p w14:paraId="30768C78" w14:textId="77777777" w:rsidR="007C1EF1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bookmarkStart w:id="15" w:name="_Hlk6307299"/>
    </w:p>
    <w:p w14:paraId="4EF791AA" w14:textId="0C39854B" w:rsidR="007C1EF1" w:rsidRPr="00441E3D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0A9BF7D5" w14:textId="15BB38E2" w:rsidR="007C1EF1" w:rsidRDefault="00B97091" w:rsidP="00B7516A">
      <w:pPr>
        <w:pStyle w:val="ListParagraph"/>
        <w:numPr>
          <w:ilvl w:val="0"/>
          <w:numId w:val="2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2A57F9">
        <w:rPr>
          <w:noProof/>
        </w:rPr>
        <w:drawing>
          <wp:anchor distT="0" distB="0" distL="114300" distR="114300" simplePos="0" relativeHeight="251633664" behindDoc="1" locked="0" layoutInCell="1" allowOverlap="1" wp14:anchorId="0E9E7622" wp14:editId="3BDB31A9">
            <wp:simplePos x="0" y="0"/>
            <wp:positionH relativeFrom="page">
              <wp:posOffset>3765550</wp:posOffset>
            </wp:positionH>
            <wp:positionV relativeFrom="page">
              <wp:posOffset>1871081</wp:posOffset>
            </wp:positionV>
            <wp:extent cx="2699385" cy="2694305"/>
            <wp:effectExtent l="0" t="0" r="571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694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EF1" w:rsidRPr="007E69B0">
        <w:rPr>
          <w:rFonts w:ascii="TH SarabunPSK" w:eastAsia="Times New Roman" w:hAnsi="TH SarabunPSK" w:cs="TH SarabunPSK"/>
          <w:sz w:val="32"/>
          <w:szCs w:val="32"/>
          <w:cs/>
        </w:rPr>
        <w:t>กุ้ง</w:t>
      </w:r>
      <w:r w:rsidR="002A57F9" w:rsidRPr="002A57F9">
        <w:rPr>
          <w:noProof/>
        </w:rPr>
        <w:t xml:space="preserve"> </w:t>
      </w:r>
    </w:p>
    <w:p w14:paraId="1C7F6E63" w14:textId="14DFCFA0" w:rsidR="007C1EF1" w:rsidRDefault="007C1EF1" w:rsidP="00B7516A">
      <w:pPr>
        <w:pStyle w:val="ListParagraph"/>
        <w:numPr>
          <w:ilvl w:val="0"/>
          <w:numId w:val="2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หัว</w:t>
      </w:r>
      <w:proofErr w:type="spellStart"/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โหนด</w:t>
      </w:r>
      <w:proofErr w:type="spellEnd"/>
      <w:r w:rsidR="005C7C0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(ลูก</w:t>
      </w:r>
      <w:proofErr w:type="spellStart"/>
      <w:r w:rsidR="005C7C04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  <w:r w:rsidR="005C7C04">
        <w:rPr>
          <w:rFonts w:ascii="TH SarabunPSK" w:eastAsia="Times New Roman" w:hAnsi="TH SarabunPSK" w:cs="TH SarabunPSK" w:hint="cs"/>
          <w:sz w:val="32"/>
          <w:szCs w:val="32"/>
          <w:cs/>
        </w:rPr>
        <w:t>ข้าว - สีขาว)</w:t>
      </w:r>
    </w:p>
    <w:p w14:paraId="5FBA94CB" w14:textId="77777777" w:rsidR="007C1EF1" w:rsidRDefault="007C1EF1" w:rsidP="00B7516A">
      <w:pPr>
        <w:pStyle w:val="ListParagraph"/>
        <w:numPr>
          <w:ilvl w:val="0"/>
          <w:numId w:val="2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พริกขี้หนูแห้ง</w:t>
      </w:r>
    </w:p>
    <w:p w14:paraId="13EB1EDE" w14:textId="77777777" w:rsidR="007C1EF1" w:rsidRDefault="007C1EF1" w:rsidP="00B7516A">
      <w:pPr>
        <w:pStyle w:val="ListParagraph"/>
        <w:numPr>
          <w:ilvl w:val="0"/>
          <w:numId w:val="2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ตะไคร้</w:t>
      </w:r>
    </w:p>
    <w:p w14:paraId="3E0BEC70" w14:textId="77777777" w:rsidR="007C1EF1" w:rsidRDefault="007C1EF1" w:rsidP="00B7516A">
      <w:pPr>
        <w:pStyle w:val="ListParagraph"/>
        <w:numPr>
          <w:ilvl w:val="0"/>
          <w:numId w:val="2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กระเทียม</w:t>
      </w:r>
    </w:p>
    <w:p w14:paraId="6A7A4A98" w14:textId="77777777" w:rsidR="007C1EF1" w:rsidRDefault="007C1EF1" w:rsidP="00B7516A">
      <w:pPr>
        <w:pStyle w:val="ListParagraph"/>
        <w:numPr>
          <w:ilvl w:val="0"/>
          <w:numId w:val="2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ขมิ้น</w:t>
      </w:r>
    </w:p>
    <w:p w14:paraId="708C951D" w14:textId="77777777" w:rsidR="007C1EF1" w:rsidRDefault="007C1EF1" w:rsidP="00B7516A">
      <w:pPr>
        <w:pStyle w:val="ListParagraph"/>
        <w:numPr>
          <w:ilvl w:val="0"/>
          <w:numId w:val="2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หัวหอม</w:t>
      </w:r>
    </w:p>
    <w:p w14:paraId="5C4168F4" w14:textId="77777777" w:rsidR="007C1EF1" w:rsidRDefault="007C1EF1" w:rsidP="00B7516A">
      <w:pPr>
        <w:pStyle w:val="ListParagraph"/>
        <w:numPr>
          <w:ilvl w:val="0"/>
          <w:numId w:val="2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พริกไทยดำ</w:t>
      </w:r>
    </w:p>
    <w:p w14:paraId="54643660" w14:textId="77777777" w:rsidR="007C1EF1" w:rsidRDefault="007C1EF1" w:rsidP="00B7516A">
      <w:pPr>
        <w:pStyle w:val="ListParagraph"/>
        <w:numPr>
          <w:ilvl w:val="0"/>
          <w:numId w:val="2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เกลือผง</w:t>
      </w:r>
    </w:p>
    <w:p w14:paraId="2386E3A2" w14:textId="1BD69257" w:rsidR="007C1EF1" w:rsidRDefault="007C1EF1" w:rsidP="00B7516A">
      <w:pPr>
        <w:pStyle w:val="ListParagraph"/>
        <w:numPr>
          <w:ilvl w:val="0"/>
          <w:numId w:val="2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น้ำตาล</w:t>
      </w:r>
      <w:proofErr w:type="spellStart"/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โ</w:t>
      </w:r>
      <w:r w:rsidR="00827E82">
        <w:rPr>
          <w:rFonts w:ascii="TH SarabunPSK" w:eastAsia="Times New Roman" w:hAnsi="TH SarabunPSK" w:cs="TH SarabunPSK" w:hint="cs"/>
          <w:sz w:val="32"/>
          <w:szCs w:val="32"/>
          <w:cs/>
        </w:rPr>
        <w:t>ห</w:t>
      </w: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นด</w:t>
      </w:r>
      <w:proofErr w:type="spellEnd"/>
    </w:p>
    <w:p w14:paraId="08D780C4" w14:textId="77777777" w:rsidR="007C1EF1" w:rsidRDefault="007C1EF1" w:rsidP="00B7516A">
      <w:pPr>
        <w:pStyle w:val="ListParagraph"/>
        <w:numPr>
          <w:ilvl w:val="0"/>
          <w:numId w:val="2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กะปิ</w:t>
      </w:r>
    </w:p>
    <w:p w14:paraId="43FCC14E" w14:textId="77777777" w:rsidR="007C1EF1" w:rsidRPr="007E69B0" w:rsidRDefault="007C1EF1" w:rsidP="00B7516A">
      <w:pPr>
        <w:pStyle w:val="ListParagraph"/>
        <w:numPr>
          <w:ilvl w:val="0"/>
          <w:numId w:val="2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น้ำกะทิสด</w:t>
      </w:r>
    </w:p>
    <w:p w14:paraId="52909C03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0BDEE4B" w14:textId="77777777" w:rsidR="007C1EF1" w:rsidRPr="00441E3D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616B667F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แก้โรคพยาธิ แก้พิษตานซาง</w:t>
      </w:r>
    </w:p>
    <w:p w14:paraId="7047F944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4328B75" w14:textId="77777777" w:rsidR="007C1EF1" w:rsidRPr="00441E3D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5BA31941" w14:textId="0BF495BE" w:rsidR="005C7C04" w:rsidRDefault="005C7C04" w:rsidP="00B7516A">
      <w:pPr>
        <w:pStyle w:val="ListParagraph"/>
        <w:numPr>
          <w:ilvl w:val="0"/>
          <w:numId w:val="3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เตรียมเครื่องแกง </w:t>
      </w: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นำพริกขี้หนูแห้ง ตะไคร้ กระเทียม ขมิ้น หัวหอม พริกไทยดำ โขลกให้ละเอียด ใส่กะปิ โขลกให้เข้ากัน</w:t>
      </w:r>
    </w:p>
    <w:p w14:paraId="721CD4C1" w14:textId="2C47722D" w:rsidR="007C1EF1" w:rsidRPr="007E69B0" w:rsidRDefault="007C1EF1" w:rsidP="00B7516A">
      <w:pPr>
        <w:pStyle w:val="ListParagraph"/>
        <w:numPr>
          <w:ilvl w:val="0"/>
          <w:numId w:val="3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69B0">
        <w:rPr>
          <w:rFonts w:ascii="TH SarabunPSK" w:eastAsia="Times New Roman" w:hAnsi="TH SarabunPSK" w:cs="TH SarabunPSK"/>
          <w:sz w:val="32"/>
          <w:szCs w:val="32"/>
          <w:cs/>
        </w:rPr>
        <w:t xml:space="preserve">คั้นกะทิ แยกหัวกะทิ แบ่งออกเป็น </w:t>
      </w:r>
      <w:r w:rsidRPr="007E69B0">
        <w:rPr>
          <w:rFonts w:ascii="TH SarabunPSK" w:eastAsia="Times New Roman" w:hAnsi="TH SarabunPSK" w:cs="TH SarabunPSK" w:hint="cs"/>
          <w:sz w:val="32"/>
          <w:szCs w:val="32"/>
          <w:cs/>
        </w:rPr>
        <w:t>2</w:t>
      </w:r>
      <w:r w:rsidRPr="007E69B0">
        <w:rPr>
          <w:rFonts w:ascii="TH SarabunPSK" w:eastAsia="Times New Roman" w:hAnsi="TH SarabunPSK" w:cs="TH SarabunPSK"/>
          <w:sz w:val="32"/>
          <w:szCs w:val="32"/>
          <w:cs/>
        </w:rPr>
        <w:t xml:space="preserve"> ส่วน</w:t>
      </w:r>
    </w:p>
    <w:p w14:paraId="42A436C0" w14:textId="29871819" w:rsidR="005C7C04" w:rsidRDefault="007C1EF1" w:rsidP="00B7516A">
      <w:pPr>
        <w:pStyle w:val="ListParagraph"/>
        <w:numPr>
          <w:ilvl w:val="0"/>
          <w:numId w:val="3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นำหัวกะทิส่วนแรกไปตั้งไฟ</w:t>
      </w:r>
      <w:r w:rsidR="005C7C04">
        <w:rPr>
          <w:rFonts w:ascii="TH SarabunPSK" w:eastAsia="Times New Roman" w:hAnsi="TH SarabunPSK" w:cs="TH SarabunPSK" w:hint="cs"/>
          <w:sz w:val="32"/>
          <w:szCs w:val="32"/>
          <w:cs/>
        </w:rPr>
        <w:t>ให้เดือด</w:t>
      </w:r>
      <w:r w:rsidRPr="007E69B0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5C7C04" w:rsidRPr="007E69B0">
        <w:rPr>
          <w:rFonts w:ascii="TH SarabunPSK" w:eastAsia="Times New Roman" w:hAnsi="TH SarabunPSK" w:cs="TH SarabunPSK"/>
          <w:sz w:val="32"/>
          <w:szCs w:val="32"/>
          <w:cs/>
        </w:rPr>
        <w:t>ใส่หัว</w:t>
      </w:r>
      <w:proofErr w:type="spellStart"/>
      <w:r w:rsidR="005C7C04" w:rsidRPr="007E69B0">
        <w:rPr>
          <w:rFonts w:ascii="TH SarabunPSK" w:eastAsia="Times New Roman" w:hAnsi="TH SarabunPSK" w:cs="TH SarabunPSK"/>
          <w:sz w:val="32"/>
          <w:szCs w:val="32"/>
          <w:cs/>
        </w:rPr>
        <w:t>โหนด</w:t>
      </w:r>
      <w:proofErr w:type="spellEnd"/>
      <w:r w:rsidR="005C7C04" w:rsidRPr="007E69B0">
        <w:rPr>
          <w:rFonts w:ascii="TH SarabunPSK" w:eastAsia="Times New Roman" w:hAnsi="TH SarabunPSK" w:cs="TH SarabunPSK"/>
          <w:sz w:val="32"/>
          <w:szCs w:val="32"/>
          <w:cs/>
        </w:rPr>
        <w:t>ลงไป</w:t>
      </w:r>
    </w:p>
    <w:p w14:paraId="3B51F57D" w14:textId="68D4A901" w:rsidR="007C1EF1" w:rsidRDefault="005C7C04" w:rsidP="00B7516A">
      <w:pPr>
        <w:pStyle w:val="ListParagraph"/>
        <w:numPr>
          <w:ilvl w:val="0"/>
          <w:numId w:val="3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ตามด้วย</w:t>
      </w:r>
      <w:r w:rsidR="007C1EF1" w:rsidRPr="007E69B0">
        <w:rPr>
          <w:rFonts w:ascii="TH SarabunPSK" w:eastAsia="Times New Roman" w:hAnsi="TH SarabunPSK" w:cs="TH SarabunPSK"/>
          <w:sz w:val="32"/>
          <w:szCs w:val="32"/>
          <w:cs/>
        </w:rPr>
        <w:t xml:space="preserve">ใส่เครื่องแกง </w:t>
      </w:r>
      <w:r w:rsidR="00B97091">
        <w:rPr>
          <w:rFonts w:ascii="TH SarabunPSK" w:eastAsia="Times New Roman" w:hAnsi="TH SarabunPSK" w:cs="TH SarabunPSK" w:hint="cs"/>
          <w:sz w:val="32"/>
          <w:szCs w:val="32"/>
          <w:cs/>
        </w:rPr>
        <w:t>น้ำตาล</w:t>
      </w:r>
      <w:proofErr w:type="spellStart"/>
      <w:r w:rsidR="00B97091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  <w:r w:rsidR="00B9709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827E82">
        <w:rPr>
          <w:rFonts w:ascii="TH SarabunPSK" w:eastAsia="Times New Roman" w:hAnsi="TH SarabunPSK" w:cs="TH SarabunPSK" w:hint="cs"/>
          <w:sz w:val="32"/>
          <w:szCs w:val="32"/>
          <w:cs/>
        </w:rPr>
        <w:t>ห</w:t>
      </w:r>
      <w:r w:rsidR="00B97091">
        <w:rPr>
          <w:rFonts w:ascii="TH SarabunPSK" w:eastAsia="Times New Roman" w:hAnsi="TH SarabunPSK" w:cs="TH SarabunPSK" w:hint="cs"/>
          <w:sz w:val="32"/>
          <w:szCs w:val="32"/>
          <w:cs/>
        </w:rPr>
        <w:t>ัว</w:t>
      </w:r>
      <w:r w:rsidR="00827E82">
        <w:rPr>
          <w:rFonts w:ascii="TH SarabunPSK" w:eastAsia="Times New Roman" w:hAnsi="TH SarabunPSK" w:cs="TH SarabunPSK" w:hint="cs"/>
          <w:sz w:val="32"/>
          <w:szCs w:val="32"/>
          <w:cs/>
        </w:rPr>
        <w:t>กะทิ</w:t>
      </w:r>
      <w:r w:rsidR="00B9709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เกลือ</w:t>
      </w:r>
      <w:r w:rsidR="00827E82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7C1EF1" w:rsidRPr="007E69B0">
        <w:rPr>
          <w:rFonts w:ascii="TH SarabunPSK" w:eastAsia="Times New Roman" w:hAnsi="TH SarabunPSK" w:cs="TH SarabunPSK"/>
          <w:sz w:val="32"/>
          <w:szCs w:val="32"/>
          <w:cs/>
        </w:rPr>
        <w:t>แล้วคนให้เข้ากัน</w:t>
      </w:r>
    </w:p>
    <w:p w14:paraId="52437FFF" w14:textId="3634ADA2" w:rsidR="007C1EF1" w:rsidRDefault="007C1EF1" w:rsidP="00B7516A">
      <w:pPr>
        <w:pStyle w:val="ListParagraph"/>
        <w:numPr>
          <w:ilvl w:val="0"/>
          <w:numId w:val="3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ใส่กุ้ง</w:t>
      </w:r>
      <w:r w:rsidR="00B97091">
        <w:rPr>
          <w:rFonts w:ascii="TH SarabunPSK" w:eastAsia="Times New Roman" w:hAnsi="TH SarabunPSK" w:cs="TH SarabunPSK" w:hint="cs"/>
          <w:sz w:val="32"/>
          <w:szCs w:val="32"/>
          <w:cs/>
        </w:rPr>
        <w:t>ตาม</w:t>
      </w: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ลงไป ต้มพอกุ้งสุก</w:t>
      </w:r>
    </w:p>
    <w:p w14:paraId="42181EA2" w14:textId="54157395" w:rsidR="007C1EF1" w:rsidRPr="007E69B0" w:rsidRDefault="007C1EF1" w:rsidP="00B7516A">
      <w:pPr>
        <w:pStyle w:val="ListParagraph"/>
        <w:numPr>
          <w:ilvl w:val="0"/>
          <w:numId w:val="3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ยกลงจากเตา</w:t>
      </w:r>
    </w:p>
    <w:p w14:paraId="325BF35C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C93E758" w14:textId="77777777" w:rsidR="007C1EF1" w:rsidRPr="00441E3D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211EC30F" w14:textId="2646AF24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bookmarkStart w:id="16" w:name="_Hlk9511490"/>
      <w:r w:rsidR="00B9709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นางอารี พรหมอินทร์ (ป้าพลับ)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ครัวใบ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bookmarkEnd w:id="16"/>
      <w:proofErr w:type="spellEnd"/>
    </w:p>
    <w:bookmarkEnd w:id="15"/>
    <w:p w14:paraId="2D51246D" w14:textId="77777777" w:rsidR="007C1EF1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CADEF00" w14:textId="77777777" w:rsidR="007C1EF1" w:rsidRDefault="007C1EF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5DC86205" w14:textId="342DD0BF" w:rsidR="007C1EF1" w:rsidRPr="007C1EF1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7C1EF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 xml:space="preserve">2. </w:t>
      </w:r>
      <w:r w:rsidRPr="007C1EF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แกงส้มปลาหัวโม่งกับลูกเขาคัน</w:t>
      </w:r>
    </w:p>
    <w:p w14:paraId="26343651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C148131" w14:textId="77777777" w:rsidR="007C1EF1" w:rsidRPr="00441E3D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79ACFE61" w14:textId="77777777" w:rsidR="007C1EF1" w:rsidRDefault="007C1EF1" w:rsidP="00B7516A">
      <w:pPr>
        <w:pStyle w:val="ListParagraph"/>
        <w:numPr>
          <w:ilvl w:val="0"/>
          <w:numId w:val="2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ปลา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หัวโม่ง</w:t>
      </w:r>
    </w:p>
    <w:p w14:paraId="7CA7B74F" w14:textId="77777777" w:rsidR="007C1EF1" w:rsidRDefault="007C1EF1" w:rsidP="00B7516A">
      <w:pPr>
        <w:pStyle w:val="ListParagraph"/>
        <w:numPr>
          <w:ilvl w:val="0"/>
          <w:numId w:val="2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ลูก</w:t>
      </w: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เขาคัน</w:t>
      </w:r>
    </w:p>
    <w:p w14:paraId="49305D71" w14:textId="77777777" w:rsidR="007C1EF1" w:rsidRDefault="007C1EF1" w:rsidP="00B7516A">
      <w:pPr>
        <w:pStyle w:val="ListParagraph"/>
        <w:numPr>
          <w:ilvl w:val="0"/>
          <w:numId w:val="2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กะปิ</w:t>
      </w:r>
    </w:p>
    <w:p w14:paraId="5F7D88BF" w14:textId="77777777" w:rsidR="007C1EF1" w:rsidRDefault="007C1EF1" w:rsidP="00B7516A">
      <w:pPr>
        <w:pStyle w:val="ListParagraph"/>
        <w:numPr>
          <w:ilvl w:val="0"/>
          <w:numId w:val="2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เกลือป่น</w:t>
      </w:r>
    </w:p>
    <w:p w14:paraId="6DF3F946" w14:textId="77777777" w:rsidR="007C1EF1" w:rsidRDefault="007C1EF1" w:rsidP="00B7516A">
      <w:pPr>
        <w:pStyle w:val="ListParagraph"/>
        <w:numPr>
          <w:ilvl w:val="0"/>
          <w:numId w:val="2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น้ำตาล</w:t>
      </w:r>
    </w:p>
    <w:p w14:paraId="43AEF63B" w14:textId="77777777" w:rsidR="007C1EF1" w:rsidRDefault="007C1EF1" w:rsidP="00B7516A">
      <w:pPr>
        <w:pStyle w:val="ListParagraph"/>
        <w:numPr>
          <w:ilvl w:val="0"/>
          <w:numId w:val="2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มะนาว</w:t>
      </w:r>
    </w:p>
    <w:p w14:paraId="2A28FC64" w14:textId="77777777" w:rsidR="007C1EF1" w:rsidRDefault="007C1EF1" w:rsidP="00B7516A">
      <w:pPr>
        <w:pStyle w:val="ListParagraph"/>
        <w:numPr>
          <w:ilvl w:val="0"/>
          <w:numId w:val="2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พริกสด</w:t>
      </w:r>
    </w:p>
    <w:p w14:paraId="016762B2" w14:textId="77777777" w:rsidR="007C1EF1" w:rsidRDefault="007C1EF1" w:rsidP="00B7516A">
      <w:pPr>
        <w:pStyle w:val="ListParagraph"/>
        <w:numPr>
          <w:ilvl w:val="0"/>
          <w:numId w:val="2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ขมิ้น</w:t>
      </w:r>
    </w:p>
    <w:p w14:paraId="7641FC62" w14:textId="77777777" w:rsidR="007C1EF1" w:rsidRDefault="007C1EF1" w:rsidP="00B7516A">
      <w:pPr>
        <w:pStyle w:val="ListParagraph"/>
        <w:numPr>
          <w:ilvl w:val="0"/>
          <w:numId w:val="2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กระเทียม</w:t>
      </w:r>
    </w:p>
    <w:p w14:paraId="713B5078" w14:textId="77777777" w:rsidR="007C1EF1" w:rsidRPr="00102212" w:rsidRDefault="007C1EF1" w:rsidP="007C1EF1">
      <w:pPr>
        <w:tabs>
          <w:tab w:val="left" w:pos="284"/>
        </w:tabs>
        <w:spacing w:after="0" w:line="240" w:lineRule="auto"/>
        <w:ind w:left="57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*เคล็ดลับ ควรใช้การตำเครื่องแกงด้วยครก เพื่อให้เครื่องแกงหอม และเม็ดพริกแตกละเอียด</w:t>
      </w:r>
    </w:p>
    <w:p w14:paraId="0B8AF253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C7F0ED3" w14:textId="77777777" w:rsidR="007C1EF1" w:rsidRPr="00441E3D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6168A917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แก้โรคกระเพาะปัสสาวะ เป็นยาฟอกโลหิต แก้ฟกช้ำภายใน ช่วยขับน้ำคาวปลาสำหรับสตรี</w:t>
      </w:r>
    </w:p>
    <w:p w14:paraId="072BBBB0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3CC0ABB" w14:textId="77777777" w:rsidR="007C1EF1" w:rsidRPr="00441E3D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35C47FD3" w14:textId="77777777" w:rsidR="007C1EF1" w:rsidRDefault="007C1EF1" w:rsidP="00B7516A">
      <w:pPr>
        <w:pStyle w:val="ListParagraph"/>
        <w:numPr>
          <w:ilvl w:val="0"/>
          <w:numId w:val="2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ต้มน้ำสะอาดให้เดือด จากนั้นใส่</w:t>
      </w:r>
      <w:r w:rsidRPr="00102212">
        <w:rPr>
          <w:rFonts w:ascii="TH SarabunPSK" w:eastAsia="Times New Roman" w:hAnsi="TH SarabunPSK" w:cs="TH SarabunPSK" w:hint="cs"/>
          <w:sz w:val="32"/>
          <w:szCs w:val="32"/>
          <w:cs/>
        </w:rPr>
        <w:t>ลูก</w:t>
      </w: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เขาคันที่ล้างสะอาดลงในน้ำเดือด และบดละเอียดกรองเอาเฉพาะน้ำจากลูกเขาคัน</w:t>
      </w:r>
    </w:p>
    <w:p w14:paraId="4E689DF7" w14:textId="58F38C05" w:rsidR="007C1EF1" w:rsidRDefault="007C1EF1" w:rsidP="00B7516A">
      <w:pPr>
        <w:pStyle w:val="ListParagraph"/>
        <w:numPr>
          <w:ilvl w:val="0"/>
          <w:numId w:val="2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A724D">
        <w:rPr>
          <w:rFonts w:ascii="TH SarabunPSK" w:eastAsia="Times New Roman" w:hAnsi="TH SarabunPSK" w:cs="TH SarabunPSK"/>
          <w:sz w:val="32"/>
          <w:szCs w:val="32"/>
          <w:cs/>
        </w:rPr>
        <w:t>ละลายเครื่องแกงลงในน้ำเดือด</w:t>
      </w:r>
      <w:r w:rsidR="00FF0FC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คนให้เข้ากัน</w:t>
      </w:r>
    </w:p>
    <w:p w14:paraId="1E80DE2E" w14:textId="5B5CD0C3" w:rsidR="007C1EF1" w:rsidRPr="00FA724D" w:rsidRDefault="007C1EF1" w:rsidP="00B7516A">
      <w:pPr>
        <w:pStyle w:val="ListParagraph"/>
        <w:numPr>
          <w:ilvl w:val="0"/>
          <w:numId w:val="2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A724D">
        <w:rPr>
          <w:rFonts w:ascii="TH SarabunPSK" w:eastAsia="Times New Roman" w:hAnsi="TH SarabunPSK" w:cs="TH SarabunPSK"/>
          <w:sz w:val="32"/>
          <w:szCs w:val="32"/>
          <w:cs/>
        </w:rPr>
        <w:t xml:space="preserve">ใส่ปลาหัวโม่งลงไป </w:t>
      </w:r>
      <w:r w:rsidR="00BB014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กระทั่งเดือด </w:t>
      </w:r>
      <w:r w:rsidRPr="00FA724D">
        <w:rPr>
          <w:rFonts w:ascii="TH SarabunPSK" w:eastAsia="Times New Roman" w:hAnsi="TH SarabunPSK" w:cs="TH SarabunPSK"/>
          <w:sz w:val="32"/>
          <w:szCs w:val="32"/>
          <w:cs/>
        </w:rPr>
        <w:t>ปรุงรสชาติตามชอบ</w:t>
      </w:r>
      <w:r w:rsidR="00BB014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อาจเติมมะนาวเล็กน้อยให้เข้มขึ้น</w:t>
      </w:r>
    </w:p>
    <w:p w14:paraId="50D84F32" w14:textId="2458A4F2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102212">
        <w:rPr>
          <w:rFonts w:ascii="TH SarabunPSK" w:eastAsia="Times New Roman" w:hAnsi="TH SarabunPSK" w:cs="TH SarabunPSK"/>
          <w:sz w:val="32"/>
          <w:szCs w:val="32"/>
          <w:cs/>
        </w:rPr>
        <w:t>* เขาคันใช้เพิ่มรสชาติเปรี้ยว สามารถใช้แทนน้ำส้มสายชู หรือน้ำมะนาว และช่วยในการระบาย</w:t>
      </w:r>
    </w:p>
    <w:p w14:paraId="15630BC1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3C6B5BF" w14:textId="77777777" w:rsidR="007C1EF1" w:rsidRPr="00441E3D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49371091" w14:textId="630DB00D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B97091" w:rsidRPr="00B97091">
        <w:rPr>
          <w:rFonts w:ascii="TH SarabunPSK" w:eastAsia="Times New Roman" w:hAnsi="TH SarabunPSK" w:cs="TH SarabunPSK" w:hint="cs"/>
          <w:sz w:val="32"/>
          <w:szCs w:val="32"/>
          <w:cs/>
        </w:rPr>
        <w:t>นางอารี พรหมอินทร์ (ป้าพลับ) ครัวใบ</w:t>
      </w:r>
      <w:proofErr w:type="spellStart"/>
      <w:r w:rsidR="00B97091" w:rsidRPr="00B97091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</w:p>
    <w:p w14:paraId="2CB385DE" w14:textId="0C1185EB" w:rsidR="007C1EF1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A861B35" w14:textId="174B32B5" w:rsidR="007C1EF1" w:rsidRDefault="00FF0FC7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8240DA">
        <w:rPr>
          <w:noProof/>
        </w:rPr>
        <w:drawing>
          <wp:anchor distT="0" distB="0" distL="114300" distR="114300" simplePos="0" relativeHeight="251638784" behindDoc="1" locked="0" layoutInCell="1" allowOverlap="1" wp14:anchorId="44C7E20E" wp14:editId="630D0060">
            <wp:simplePos x="0" y="0"/>
            <wp:positionH relativeFrom="page">
              <wp:posOffset>1090295</wp:posOffset>
            </wp:positionH>
            <wp:positionV relativeFrom="page">
              <wp:posOffset>7106549</wp:posOffset>
            </wp:positionV>
            <wp:extent cx="5400675" cy="2827020"/>
            <wp:effectExtent l="0" t="0" r="952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827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C1EF1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6B6537B3" w14:textId="60835CA5" w:rsidR="007C1EF1" w:rsidRPr="007C1EF1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7C1EF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 xml:space="preserve">3. </w:t>
      </w:r>
      <w:r w:rsidRPr="007C1EF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ต้มส้มปลาท่องเที่ยว</w:t>
      </w:r>
    </w:p>
    <w:p w14:paraId="4962F93F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500BA7A" w14:textId="77777777" w:rsidR="007C1EF1" w:rsidRPr="00441E3D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37FEDD4C" w14:textId="77777777" w:rsidR="007C1EF1" w:rsidRDefault="007C1EF1" w:rsidP="00B7516A">
      <w:pPr>
        <w:pStyle w:val="ListParagraph"/>
        <w:numPr>
          <w:ilvl w:val="0"/>
          <w:numId w:val="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131B4">
        <w:rPr>
          <w:rFonts w:ascii="TH SarabunPSK" w:eastAsia="Times New Roman" w:hAnsi="TH SarabunPSK" w:cs="TH SarabunPSK"/>
          <w:sz w:val="32"/>
          <w:szCs w:val="32"/>
          <w:cs/>
        </w:rPr>
        <w:t>ปลา</w:t>
      </w:r>
      <w:r w:rsidRPr="00E131B4">
        <w:rPr>
          <w:rFonts w:ascii="TH SarabunPSK" w:eastAsia="Times New Roman" w:hAnsi="TH SarabunPSK" w:cs="TH SarabunPSK" w:hint="cs"/>
          <w:sz w:val="32"/>
          <w:szCs w:val="32"/>
          <w:cs/>
        </w:rPr>
        <w:t>ท่องเที่ยว</w:t>
      </w:r>
    </w:p>
    <w:p w14:paraId="477C7391" w14:textId="77777777" w:rsidR="007C1EF1" w:rsidRDefault="007C1EF1" w:rsidP="00B7516A">
      <w:pPr>
        <w:pStyle w:val="ListParagraph"/>
        <w:numPr>
          <w:ilvl w:val="0"/>
          <w:numId w:val="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31754">
        <w:rPr>
          <w:rFonts w:ascii="TH SarabunPSK" w:eastAsia="Times New Roman" w:hAnsi="TH SarabunPSK" w:cs="TH SarabunPSK"/>
          <w:sz w:val="32"/>
          <w:szCs w:val="32"/>
          <w:cs/>
        </w:rPr>
        <w:t>น้ำส้ม</w:t>
      </w:r>
      <w:proofErr w:type="spellStart"/>
      <w:r w:rsidRPr="00031754">
        <w:rPr>
          <w:rFonts w:ascii="TH SarabunPSK" w:eastAsia="Times New Roman" w:hAnsi="TH SarabunPSK" w:cs="TH SarabunPSK"/>
          <w:sz w:val="32"/>
          <w:szCs w:val="32"/>
          <w:cs/>
        </w:rPr>
        <w:t>โหนด</w:t>
      </w:r>
      <w:proofErr w:type="spellEnd"/>
    </w:p>
    <w:p w14:paraId="570E3AE3" w14:textId="77777777" w:rsidR="00561E9F" w:rsidRDefault="00561E9F" w:rsidP="00B7516A">
      <w:pPr>
        <w:pStyle w:val="ListParagraph"/>
        <w:numPr>
          <w:ilvl w:val="0"/>
          <w:numId w:val="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31754">
        <w:rPr>
          <w:rFonts w:ascii="TH SarabunPSK" w:eastAsia="Times New Roman" w:hAnsi="TH SarabunPSK" w:cs="TH SarabunPSK"/>
          <w:sz w:val="32"/>
          <w:szCs w:val="32"/>
          <w:cs/>
        </w:rPr>
        <w:t>หอมแดง</w:t>
      </w:r>
    </w:p>
    <w:p w14:paraId="200E7EFC" w14:textId="77777777" w:rsidR="00561E9F" w:rsidRDefault="00561E9F" w:rsidP="00B7516A">
      <w:pPr>
        <w:pStyle w:val="ListParagraph"/>
        <w:numPr>
          <w:ilvl w:val="0"/>
          <w:numId w:val="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31754">
        <w:rPr>
          <w:rFonts w:ascii="TH SarabunPSK" w:eastAsia="Times New Roman" w:hAnsi="TH SarabunPSK" w:cs="TH SarabunPSK"/>
          <w:sz w:val="32"/>
          <w:szCs w:val="32"/>
          <w:cs/>
        </w:rPr>
        <w:t>กระเทียม</w:t>
      </w:r>
    </w:p>
    <w:p w14:paraId="4D1E1CF1" w14:textId="77777777" w:rsidR="00561E9F" w:rsidRDefault="00561E9F" w:rsidP="00B7516A">
      <w:pPr>
        <w:pStyle w:val="ListParagraph"/>
        <w:numPr>
          <w:ilvl w:val="0"/>
          <w:numId w:val="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31754">
        <w:rPr>
          <w:rFonts w:ascii="TH SarabunPSK" w:eastAsia="Times New Roman" w:hAnsi="TH SarabunPSK" w:cs="TH SarabunPSK"/>
          <w:sz w:val="32"/>
          <w:szCs w:val="32"/>
          <w:cs/>
        </w:rPr>
        <w:t>ตะไคร้</w:t>
      </w:r>
    </w:p>
    <w:p w14:paraId="60A25699" w14:textId="4858AB79" w:rsidR="007C1EF1" w:rsidRDefault="007C1EF1" w:rsidP="00B7516A">
      <w:pPr>
        <w:pStyle w:val="ListParagraph"/>
        <w:numPr>
          <w:ilvl w:val="0"/>
          <w:numId w:val="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31754">
        <w:rPr>
          <w:rFonts w:ascii="TH SarabunPSK" w:eastAsia="Times New Roman" w:hAnsi="TH SarabunPSK" w:cs="TH SarabunPSK"/>
          <w:sz w:val="32"/>
          <w:szCs w:val="32"/>
          <w:cs/>
        </w:rPr>
        <w:t>ขมิ้น</w:t>
      </w:r>
    </w:p>
    <w:p w14:paraId="054A01B5" w14:textId="77777777" w:rsidR="00561E9F" w:rsidRDefault="00561E9F" w:rsidP="00B7516A">
      <w:pPr>
        <w:pStyle w:val="ListParagraph"/>
        <w:numPr>
          <w:ilvl w:val="0"/>
          <w:numId w:val="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กะปิ</w:t>
      </w:r>
    </w:p>
    <w:p w14:paraId="78E43587" w14:textId="51F246C1" w:rsidR="00561E9F" w:rsidRDefault="00561E9F" w:rsidP="00B7516A">
      <w:pPr>
        <w:pStyle w:val="ListParagraph"/>
        <w:numPr>
          <w:ilvl w:val="0"/>
          <w:numId w:val="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31754">
        <w:rPr>
          <w:rFonts w:ascii="TH SarabunPSK" w:eastAsia="Times New Roman" w:hAnsi="TH SarabunPSK" w:cs="TH SarabunPSK"/>
          <w:sz w:val="32"/>
          <w:szCs w:val="32"/>
          <w:cs/>
        </w:rPr>
        <w:t>เกลือป่น</w:t>
      </w:r>
    </w:p>
    <w:p w14:paraId="56913D8B" w14:textId="125B6ED9" w:rsidR="00642323" w:rsidRDefault="00642323" w:rsidP="00B7516A">
      <w:pPr>
        <w:pStyle w:val="ListParagraph"/>
        <w:numPr>
          <w:ilvl w:val="0"/>
          <w:numId w:val="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น้ำตาล</w:t>
      </w:r>
    </w:p>
    <w:p w14:paraId="310972E3" w14:textId="1CC9D055" w:rsidR="00561E9F" w:rsidRPr="00E131B4" w:rsidRDefault="00561E9F" w:rsidP="00B7516A">
      <w:pPr>
        <w:pStyle w:val="ListParagraph"/>
        <w:numPr>
          <w:ilvl w:val="0"/>
          <w:numId w:val="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พริกสด</w:t>
      </w:r>
    </w:p>
    <w:p w14:paraId="27A175E6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834D264" w14:textId="77777777" w:rsidR="007C1EF1" w:rsidRPr="00441E3D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1D783E5E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ช่วยในการย่อยอาหาร ขับลม ทำให้สบายท้อง</w:t>
      </w:r>
    </w:p>
    <w:p w14:paraId="28FD4F54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8D8FF51" w14:textId="77777777" w:rsidR="007C1EF1" w:rsidRPr="00441E3D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1CAB1063" w14:textId="77777777" w:rsidR="00561E9F" w:rsidRDefault="00561E9F" w:rsidP="00B7516A">
      <w:pPr>
        <w:pStyle w:val="ListParagraph"/>
        <w:numPr>
          <w:ilvl w:val="0"/>
          <w:numId w:val="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04AE3">
        <w:rPr>
          <w:rFonts w:ascii="TH SarabunPSK" w:eastAsia="Times New Roman" w:hAnsi="TH SarabunPSK" w:cs="TH SarabunPSK"/>
          <w:sz w:val="32"/>
          <w:szCs w:val="32"/>
          <w:cs/>
        </w:rPr>
        <w:t>ปลาท่องเที่ยวขอดเกล็ด ผ่าท้องเอาไส้ออก ล้างนอกล้างในให้สะอาด บั้งตามยาว วางให้สะเด็ดน้ำ</w:t>
      </w:r>
    </w:p>
    <w:p w14:paraId="57C789EF" w14:textId="69A05D42" w:rsidR="007C1EF1" w:rsidRDefault="007C1EF1" w:rsidP="00B7516A">
      <w:pPr>
        <w:pStyle w:val="ListParagraph"/>
        <w:numPr>
          <w:ilvl w:val="0"/>
          <w:numId w:val="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31754">
        <w:rPr>
          <w:rFonts w:ascii="TH SarabunPSK" w:eastAsia="Times New Roman" w:hAnsi="TH SarabunPSK" w:cs="TH SarabunPSK"/>
          <w:sz w:val="32"/>
          <w:szCs w:val="32"/>
          <w:cs/>
        </w:rPr>
        <w:t>นำ</w:t>
      </w:r>
      <w:r w:rsidR="00561E9F" w:rsidRPr="00031754">
        <w:rPr>
          <w:rFonts w:ascii="TH SarabunPSK" w:eastAsia="Times New Roman" w:hAnsi="TH SarabunPSK" w:cs="TH SarabunPSK"/>
          <w:sz w:val="32"/>
          <w:szCs w:val="32"/>
          <w:cs/>
        </w:rPr>
        <w:t xml:space="preserve">หอมแดง </w:t>
      </w:r>
      <w:r w:rsidRPr="00031754">
        <w:rPr>
          <w:rFonts w:ascii="TH SarabunPSK" w:eastAsia="Times New Roman" w:hAnsi="TH SarabunPSK" w:cs="TH SarabunPSK"/>
          <w:sz w:val="32"/>
          <w:szCs w:val="32"/>
          <w:cs/>
        </w:rPr>
        <w:t xml:space="preserve">กระเทียม ตะไคร้ </w:t>
      </w:r>
      <w:r w:rsidR="00BB0147" w:rsidRPr="00031754">
        <w:rPr>
          <w:rFonts w:ascii="TH SarabunPSK" w:eastAsia="Times New Roman" w:hAnsi="TH SarabunPSK" w:cs="TH SarabunPSK"/>
          <w:sz w:val="32"/>
          <w:szCs w:val="32"/>
          <w:cs/>
        </w:rPr>
        <w:t>ขมิ้น</w:t>
      </w:r>
      <w:r w:rsidR="00BB014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031754">
        <w:rPr>
          <w:rFonts w:ascii="TH SarabunPSK" w:eastAsia="Times New Roman" w:hAnsi="TH SarabunPSK" w:cs="TH SarabunPSK"/>
          <w:sz w:val="32"/>
          <w:szCs w:val="32"/>
          <w:cs/>
        </w:rPr>
        <w:t>มาทุบให้แตก เตรียมไว้</w:t>
      </w:r>
    </w:p>
    <w:p w14:paraId="2BA852D9" w14:textId="13D696DF" w:rsidR="007C1EF1" w:rsidRDefault="007C1EF1" w:rsidP="00B7516A">
      <w:pPr>
        <w:pStyle w:val="ListParagraph"/>
        <w:numPr>
          <w:ilvl w:val="0"/>
          <w:numId w:val="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04AE3">
        <w:rPr>
          <w:rFonts w:ascii="TH SarabunPSK" w:eastAsia="Times New Roman" w:hAnsi="TH SarabunPSK" w:cs="TH SarabunPSK"/>
          <w:sz w:val="32"/>
          <w:szCs w:val="32"/>
          <w:cs/>
        </w:rPr>
        <w:t>นำน้ำใส่หม้อตั้งไฟ ใส่</w:t>
      </w:r>
      <w:r w:rsidR="00561E9F" w:rsidRPr="00704AE3">
        <w:rPr>
          <w:rFonts w:ascii="TH SarabunPSK" w:eastAsia="Times New Roman" w:hAnsi="TH SarabunPSK" w:cs="TH SarabunPSK"/>
          <w:sz w:val="32"/>
          <w:szCs w:val="32"/>
          <w:cs/>
        </w:rPr>
        <w:t>น้ำส้ม</w:t>
      </w:r>
      <w:proofErr w:type="spellStart"/>
      <w:r w:rsidR="00561E9F" w:rsidRPr="00704AE3">
        <w:rPr>
          <w:rFonts w:ascii="TH SarabunPSK" w:eastAsia="Times New Roman" w:hAnsi="TH SarabunPSK" w:cs="TH SarabunPSK"/>
          <w:sz w:val="32"/>
          <w:szCs w:val="32"/>
          <w:cs/>
        </w:rPr>
        <w:t>โหนด</w:t>
      </w:r>
      <w:proofErr w:type="spellEnd"/>
      <w:r w:rsidR="00561E9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704AE3">
        <w:rPr>
          <w:rFonts w:ascii="TH SarabunPSK" w:eastAsia="Times New Roman" w:hAnsi="TH SarabunPSK" w:cs="TH SarabunPSK"/>
          <w:sz w:val="32"/>
          <w:szCs w:val="32"/>
          <w:cs/>
        </w:rPr>
        <w:t xml:space="preserve">หอมแดง กระเทียม </w:t>
      </w:r>
      <w:r w:rsidR="00561E9F" w:rsidRPr="00704AE3">
        <w:rPr>
          <w:rFonts w:ascii="TH SarabunPSK" w:eastAsia="Times New Roman" w:hAnsi="TH SarabunPSK" w:cs="TH SarabunPSK"/>
          <w:sz w:val="32"/>
          <w:szCs w:val="32"/>
          <w:cs/>
        </w:rPr>
        <w:t xml:space="preserve">ตะไคร้ </w:t>
      </w:r>
      <w:r w:rsidRPr="00704AE3">
        <w:rPr>
          <w:rFonts w:ascii="TH SarabunPSK" w:eastAsia="Times New Roman" w:hAnsi="TH SarabunPSK" w:cs="TH SarabunPSK"/>
          <w:sz w:val="32"/>
          <w:szCs w:val="32"/>
          <w:cs/>
        </w:rPr>
        <w:t>ขมิ้น</w:t>
      </w:r>
      <w:r w:rsidR="00BB0147">
        <w:rPr>
          <w:rFonts w:ascii="TH SarabunPSK" w:eastAsia="Times New Roman" w:hAnsi="TH SarabunPSK" w:cs="TH SarabunPSK" w:hint="cs"/>
          <w:sz w:val="32"/>
          <w:szCs w:val="32"/>
          <w:cs/>
        </w:rPr>
        <w:t>ทุบ</w:t>
      </w:r>
      <w:r w:rsidRPr="00704AE3">
        <w:rPr>
          <w:rFonts w:ascii="TH SarabunPSK" w:eastAsia="Times New Roman" w:hAnsi="TH SarabunPSK" w:cs="TH SarabunPSK"/>
          <w:sz w:val="32"/>
          <w:szCs w:val="32"/>
          <w:cs/>
        </w:rPr>
        <w:t xml:space="preserve"> เร่งน้ำให้เดือด</w:t>
      </w:r>
    </w:p>
    <w:p w14:paraId="64B01F9B" w14:textId="77777777" w:rsidR="00561E9F" w:rsidRDefault="007C1EF1" w:rsidP="00B7516A">
      <w:pPr>
        <w:pStyle w:val="ListParagraph"/>
        <w:numPr>
          <w:ilvl w:val="0"/>
          <w:numId w:val="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04AE3">
        <w:rPr>
          <w:rFonts w:ascii="TH SarabunPSK" w:eastAsia="Times New Roman" w:hAnsi="TH SarabunPSK" w:cs="TH SarabunPSK"/>
          <w:sz w:val="32"/>
          <w:szCs w:val="32"/>
          <w:cs/>
        </w:rPr>
        <w:t xml:space="preserve">เมื่อเครื่องแกงเริ่มออกรส และกลิ่นหอม </w:t>
      </w:r>
      <w:r w:rsidR="00561E9F" w:rsidRPr="00704AE3">
        <w:rPr>
          <w:rFonts w:ascii="TH SarabunPSK" w:eastAsia="Times New Roman" w:hAnsi="TH SarabunPSK" w:cs="TH SarabunPSK"/>
          <w:sz w:val="32"/>
          <w:szCs w:val="32"/>
          <w:cs/>
        </w:rPr>
        <w:t>ชิมรสให้เปรี้ยว เค็ม หวาน</w:t>
      </w:r>
      <w:r w:rsidR="00561E9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อาจเติมกะปิเล็กน้อย</w:t>
      </w:r>
    </w:p>
    <w:p w14:paraId="737F2080" w14:textId="3E154B30" w:rsidR="007C1EF1" w:rsidRDefault="007C1EF1" w:rsidP="00B7516A">
      <w:pPr>
        <w:pStyle w:val="ListParagraph"/>
        <w:numPr>
          <w:ilvl w:val="0"/>
          <w:numId w:val="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04AE3">
        <w:rPr>
          <w:rFonts w:ascii="TH SarabunPSK" w:eastAsia="Times New Roman" w:hAnsi="TH SarabunPSK" w:cs="TH SarabunPSK"/>
          <w:sz w:val="32"/>
          <w:szCs w:val="32"/>
          <w:cs/>
        </w:rPr>
        <w:t>ใส่ปลากระบอกลงไป</w:t>
      </w:r>
      <w:r w:rsidR="00561E9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ปรุงรสด้วยเกลือ </w:t>
      </w:r>
      <w:r w:rsidR="0064232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น้ำตาล น้ำส้ม </w:t>
      </w:r>
      <w:r w:rsidR="00561E9F">
        <w:rPr>
          <w:rFonts w:ascii="TH SarabunPSK" w:eastAsia="Times New Roman" w:hAnsi="TH SarabunPSK" w:cs="TH SarabunPSK" w:hint="cs"/>
          <w:sz w:val="32"/>
          <w:szCs w:val="32"/>
          <w:cs/>
        </w:rPr>
        <w:t>บุบพริกสดตามลงไป</w:t>
      </w:r>
    </w:p>
    <w:p w14:paraId="260B61EA" w14:textId="5B6A06DD" w:rsidR="007C1EF1" w:rsidRDefault="007C1EF1" w:rsidP="00B7516A">
      <w:pPr>
        <w:pStyle w:val="ListParagraph"/>
        <w:numPr>
          <w:ilvl w:val="0"/>
          <w:numId w:val="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04AE3">
        <w:rPr>
          <w:rFonts w:ascii="TH SarabunPSK" w:eastAsia="Times New Roman" w:hAnsi="TH SarabunPSK" w:cs="TH SarabunPSK"/>
          <w:sz w:val="32"/>
          <w:szCs w:val="32"/>
          <w:cs/>
        </w:rPr>
        <w:t xml:space="preserve">คนเบาๆ ให้เครื่องปรุงเข้ากัน </w:t>
      </w:r>
    </w:p>
    <w:p w14:paraId="1DB820CE" w14:textId="77777777" w:rsidR="007C1EF1" w:rsidRPr="00704AE3" w:rsidRDefault="007C1EF1" w:rsidP="00B7516A">
      <w:pPr>
        <w:pStyle w:val="ListParagraph"/>
        <w:numPr>
          <w:ilvl w:val="0"/>
          <w:numId w:val="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04AE3">
        <w:rPr>
          <w:rFonts w:ascii="TH SarabunPSK" w:eastAsia="Times New Roman" w:hAnsi="TH SarabunPSK" w:cs="TH SarabunPSK"/>
          <w:sz w:val="32"/>
          <w:szCs w:val="32"/>
          <w:cs/>
        </w:rPr>
        <w:t>ตักใส่ถ้วยเสิร์ฟร้อนๆ</w:t>
      </w:r>
    </w:p>
    <w:p w14:paraId="3BCF4DA9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AE32988" w14:textId="77777777" w:rsidR="007C1EF1" w:rsidRPr="00441E3D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17BD17C8" w14:textId="6229C538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B97091" w:rsidRPr="00B97091">
        <w:rPr>
          <w:rFonts w:ascii="TH SarabunPSK" w:eastAsia="Times New Roman" w:hAnsi="TH SarabunPSK" w:cs="TH SarabunPSK" w:hint="cs"/>
          <w:sz w:val="32"/>
          <w:szCs w:val="32"/>
          <w:cs/>
        </w:rPr>
        <w:t>นางอารี พรหมอินทร์ (ป้าพลับ) ครัวใบ</w:t>
      </w:r>
      <w:proofErr w:type="spellStart"/>
      <w:r w:rsidR="00B97091" w:rsidRPr="00B97091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</w:p>
    <w:p w14:paraId="57BA37DC" w14:textId="2FDCF584" w:rsidR="007C1EF1" w:rsidRDefault="00A0449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8240DA">
        <w:rPr>
          <w:noProof/>
        </w:rPr>
        <w:drawing>
          <wp:anchor distT="0" distB="0" distL="114300" distR="114300" simplePos="0" relativeHeight="251644928" behindDoc="1" locked="0" layoutInCell="1" allowOverlap="1" wp14:anchorId="4941ACB4" wp14:editId="04D456DE">
            <wp:simplePos x="0" y="0"/>
            <wp:positionH relativeFrom="page">
              <wp:posOffset>1080135</wp:posOffset>
            </wp:positionH>
            <wp:positionV relativeFrom="page">
              <wp:posOffset>7430506</wp:posOffset>
            </wp:positionV>
            <wp:extent cx="5400675" cy="2510790"/>
            <wp:effectExtent l="0" t="0" r="9525" b="381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0DA3B2" w14:textId="4D1B6ACC" w:rsidR="007C1EF1" w:rsidRDefault="007C1EF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2516BEB9" w14:textId="4C46112C" w:rsidR="007C1EF1" w:rsidRPr="007C1EF1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7C1EF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 xml:space="preserve">4. </w:t>
      </w:r>
      <w:r w:rsidRPr="007C1EF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ปลาท่องเที่ยวทอดขมิ้น</w:t>
      </w:r>
    </w:p>
    <w:p w14:paraId="1D11AE43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A56EF3F" w14:textId="77777777" w:rsidR="007C1EF1" w:rsidRPr="00441E3D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0425127E" w14:textId="77777777" w:rsidR="007C1EF1" w:rsidRDefault="007C1EF1" w:rsidP="00B7516A">
      <w:pPr>
        <w:pStyle w:val="ListParagraph"/>
        <w:numPr>
          <w:ilvl w:val="0"/>
          <w:numId w:val="4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ปลาท่องเที่ยวขนาดกลาง</w:t>
      </w:r>
    </w:p>
    <w:p w14:paraId="1D430DA5" w14:textId="77777777" w:rsidR="007C1EF1" w:rsidRDefault="007C1EF1" w:rsidP="00B7516A">
      <w:pPr>
        <w:pStyle w:val="ListParagraph"/>
        <w:numPr>
          <w:ilvl w:val="0"/>
          <w:numId w:val="4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ขมิ้นแก่</w:t>
      </w:r>
    </w:p>
    <w:p w14:paraId="306F2A51" w14:textId="77777777" w:rsidR="007C1EF1" w:rsidRDefault="007C1EF1" w:rsidP="00B7516A">
      <w:pPr>
        <w:pStyle w:val="ListParagraph"/>
        <w:numPr>
          <w:ilvl w:val="0"/>
          <w:numId w:val="4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กระเทียม</w:t>
      </w:r>
    </w:p>
    <w:p w14:paraId="33B721D2" w14:textId="77777777" w:rsidR="007C1EF1" w:rsidRDefault="007C1EF1" w:rsidP="00B7516A">
      <w:pPr>
        <w:pStyle w:val="ListParagraph"/>
        <w:numPr>
          <w:ilvl w:val="0"/>
          <w:numId w:val="4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หอมแดง</w:t>
      </w:r>
    </w:p>
    <w:p w14:paraId="13993834" w14:textId="47AE4CF4" w:rsidR="007C1EF1" w:rsidRDefault="007C1EF1" w:rsidP="00B7516A">
      <w:pPr>
        <w:pStyle w:val="ListParagraph"/>
        <w:numPr>
          <w:ilvl w:val="0"/>
          <w:numId w:val="4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เกลือป่น</w:t>
      </w:r>
    </w:p>
    <w:p w14:paraId="04CAF6AC" w14:textId="770C4E90" w:rsidR="00A04491" w:rsidRDefault="00A04491" w:rsidP="00B7516A">
      <w:pPr>
        <w:pStyle w:val="ListParagraph"/>
        <w:numPr>
          <w:ilvl w:val="0"/>
          <w:numId w:val="4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แป้งข้าวเจ้า</w:t>
      </w:r>
      <w:r w:rsidR="00F70BF3">
        <w:rPr>
          <w:rFonts w:ascii="TH SarabunPSK" w:eastAsia="Times New Roman" w:hAnsi="TH SarabunPSK" w:cs="TH SarabunPSK" w:hint="cs"/>
          <w:sz w:val="32"/>
          <w:szCs w:val="32"/>
          <w:cs/>
        </w:rPr>
        <w:t>ผสมแป้งกรอบ</w:t>
      </w:r>
    </w:p>
    <w:p w14:paraId="780DDE3B" w14:textId="77777777" w:rsidR="007C1EF1" w:rsidRPr="007367EC" w:rsidRDefault="007C1EF1" w:rsidP="00B7516A">
      <w:pPr>
        <w:pStyle w:val="ListParagraph"/>
        <w:numPr>
          <w:ilvl w:val="0"/>
          <w:numId w:val="4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น้ำมันพืช</w:t>
      </w:r>
    </w:p>
    <w:p w14:paraId="4713783E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0F8B146" w14:textId="77777777" w:rsidR="007C1EF1" w:rsidRPr="00441E3D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6FB5A098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54D99">
        <w:rPr>
          <w:rFonts w:ascii="TH SarabunPSK" w:eastAsia="Times New Roman" w:hAnsi="TH SarabunPSK" w:cs="TH SarabunPSK"/>
          <w:sz w:val="32"/>
          <w:szCs w:val="32"/>
          <w:cs/>
        </w:rPr>
        <w:t>มีสารต่อต้านอนุมูลอิสระ ช่วยลดการอักเสบ ป้องกันและรักษาโรคกระเพาะอาหาร ขับลม ลดอาการท้องอืดท้องเฟ้อ และช่วยเสริมสร้างภูมิต้านทานให้กับร่างกาย</w:t>
      </w:r>
    </w:p>
    <w:p w14:paraId="25DEE314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2BA337B" w14:textId="77777777" w:rsidR="007C1EF1" w:rsidRPr="00441E3D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6C55DEE1" w14:textId="77777777" w:rsidR="007C1EF1" w:rsidRDefault="007C1EF1" w:rsidP="00B7516A">
      <w:pPr>
        <w:pStyle w:val="ListParagraph"/>
        <w:numPr>
          <w:ilvl w:val="0"/>
          <w:numId w:val="4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ปลาท่องเที่ยวขอดเกล็ด ผ่าท้อง ดึงไส้ออก ล้างนอกล้างในให้สะอาด บั้งปลาเฉียงๆ ให้ลึกถึงกระดูกข้างละ 2 บั้ง พักไว้ให้สะเด็ดน้ำ</w:t>
      </w:r>
    </w:p>
    <w:p w14:paraId="35545ED7" w14:textId="77777777" w:rsidR="007C1EF1" w:rsidRDefault="007C1EF1" w:rsidP="00B7516A">
      <w:pPr>
        <w:pStyle w:val="ListParagraph"/>
        <w:numPr>
          <w:ilvl w:val="0"/>
          <w:numId w:val="4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ขมิ้น กระเทียม หอมแดง เกลือป่น โขลกให้ละเอียด เตรียมไว้</w:t>
      </w:r>
    </w:p>
    <w:p w14:paraId="00C736C0" w14:textId="6C9E914C" w:rsidR="007C1EF1" w:rsidRDefault="007C1EF1" w:rsidP="00B7516A">
      <w:pPr>
        <w:pStyle w:val="ListParagraph"/>
        <w:numPr>
          <w:ilvl w:val="0"/>
          <w:numId w:val="4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นำเครื่องที่โขลกไปคลุกเคล้ากับตัวปลาให้ทั่วถึง ไม่เว้นแม้แต่ช่องในปากและในท้องปลา </w:t>
      </w:r>
      <w:r w:rsidR="00A04491">
        <w:rPr>
          <w:rFonts w:ascii="TH SarabunPSK" w:eastAsia="Times New Roman" w:hAnsi="TH SarabunPSK" w:cs="TH SarabunPSK" w:hint="cs"/>
          <w:sz w:val="32"/>
          <w:szCs w:val="32"/>
          <w:cs/>
        </w:rPr>
        <w:t>โร</w:t>
      </w:r>
      <w:r w:rsidR="00F70BF3">
        <w:rPr>
          <w:rFonts w:ascii="TH SarabunPSK" w:eastAsia="Times New Roman" w:hAnsi="TH SarabunPSK" w:cs="TH SarabunPSK" w:hint="cs"/>
          <w:sz w:val="32"/>
          <w:szCs w:val="32"/>
          <w:cs/>
        </w:rPr>
        <w:t>ย</w:t>
      </w:r>
      <w:r w:rsidR="00A0449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แป้งข้าวเจ้าผสมกับแป้งกรอบ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เสร็จแล้วหมักทิ้งไว้ประมาณ 10 นาที</w:t>
      </w:r>
    </w:p>
    <w:p w14:paraId="758C12A7" w14:textId="77777777" w:rsidR="007C1EF1" w:rsidRDefault="007C1EF1" w:rsidP="00B7516A">
      <w:pPr>
        <w:pStyle w:val="ListParagraph"/>
        <w:numPr>
          <w:ilvl w:val="0"/>
          <w:numId w:val="4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นำกระทะตั้งไฟปานกลาง ใส่น้ำมันพืช กะพอท่วมตัวปลา พอน้ำมันร้อนจัด จึงนำปลาลงทอดให้เหลืองกรอบทั้ง 2 ด้าน แล้วตักขึ้นพักในตะแกรงให้สะเด็ดน้ำมัน</w:t>
      </w:r>
    </w:p>
    <w:p w14:paraId="19B485A3" w14:textId="77777777" w:rsidR="007C1EF1" w:rsidRPr="00954D99" w:rsidRDefault="007C1EF1" w:rsidP="00B7516A">
      <w:pPr>
        <w:pStyle w:val="ListParagraph"/>
        <w:numPr>
          <w:ilvl w:val="0"/>
          <w:numId w:val="48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เสิร์ฟกับแกงส้มหรือแกงเผ็ดและข้าวสวยร้อนๆ </w:t>
      </w:r>
    </w:p>
    <w:p w14:paraId="3D776BB2" w14:textId="20745D46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96B6F52" w14:textId="4C4E4B02" w:rsidR="007C1EF1" w:rsidRPr="00441E3D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199A6699" w14:textId="7C97122C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B97091" w:rsidRPr="00B97091">
        <w:rPr>
          <w:rFonts w:ascii="TH SarabunPSK" w:eastAsia="Times New Roman" w:hAnsi="TH SarabunPSK" w:cs="TH SarabunPSK" w:hint="cs"/>
          <w:sz w:val="32"/>
          <w:szCs w:val="32"/>
          <w:cs/>
        </w:rPr>
        <w:t>นางอารี พรหมอินทร์ (ป้าพลับ) ครัวใบ</w:t>
      </w:r>
      <w:proofErr w:type="spellStart"/>
      <w:r w:rsidR="00B97091" w:rsidRPr="00B97091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</w:p>
    <w:p w14:paraId="535EABD6" w14:textId="0A9F8950" w:rsidR="007C1EF1" w:rsidRDefault="00F70BF3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8240DA">
        <w:rPr>
          <w:noProof/>
        </w:rPr>
        <w:drawing>
          <wp:anchor distT="0" distB="0" distL="114300" distR="114300" simplePos="0" relativeHeight="251642880" behindDoc="1" locked="0" layoutInCell="1" allowOverlap="1" wp14:anchorId="040C6874" wp14:editId="61153D04">
            <wp:simplePos x="0" y="0"/>
            <wp:positionH relativeFrom="page">
              <wp:posOffset>1079500</wp:posOffset>
            </wp:positionH>
            <wp:positionV relativeFrom="page">
              <wp:posOffset>6999976</wp:posOffset>
            </wp:positionV>
            <wp:extent cx="5400675" cy="2940050"/>
            <wp:effectExtent l="0" t="0" r="952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94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D49A12" w14:textId="1D1A0787" w:rsidR="007C1EF1" w:rsidRPr="007C1EF1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3C7495B" w14:textId="77777777" w:rsidR="007C1EF1" w:rsidRDefault="007C1EF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749F79DF" w14:textId="71F309AE" w:rsidR="007C1EF1" w:rsidRPr="007C1EF1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7C1EF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5.</w:t>
      </w:r>
      <w:r w:rsidRPr="007C1EF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ผัดผักบุ้งนา</w:t>
      </w:r>
    </w:p>
    <w:p w14:paraId="4D67F4F3" w14:textId="0BD18F30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82CEBB7" w14:textId="3573183A" w:rsidR="007C1EF1" w:rsidRPr="00441E3D" w:rsidRDefault="0071731F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71731F">
        <w:rPr>
          <w:noProof/>
        </w:rPr>
        <w:drawing>
          <wp:anchor distT="0" distB="0" distL="114300" distR="114300" simplePos="0" relativeHeight="251654656" behindDoc="1" locked="0" layoutInCell="1" allowOverlap="1" wp14:anchorId="58DB8DA4" wp14:editId="376D680C">
            <wp:simplePos x="0" y="0"/>
            <wp:positionH relativeFrom="page">
              <wp:posOffset>3751902</wp:posOffset>
            </wp:positionH>
            <wp:positionV relativeFrom="page">
              <wp:posOffset>1282700</wp:posOffset>
            </wp:positionV>
            <wp:extent cx="2700000" cy="1374921"/>
            <wp:effectExtent l="0" t="0" r="5715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3749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EF1"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  <w:r w:rsidRPr="0071731F">
        <w:rPr>
          <w:noProof/>
        </w:rPr>
        <w:t xml:space="preserve"> </w:t>
      </w:r>
    </w:p>
    <w:p w14:paraId="5E5B925C" w14:textId="77777777" w:rsidR="007C1EF1" w:rsidRDefault="007C1EF1" w:rsidP="00B7516A">
      <w:pPr>
        <w:pStyle w:val="ListParagraph"/>
        <w:numPr>
          <w:ilvl w:val="0"/>
          <w:numId w:val="5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C06EA">
        <w:rPr>
          <w:rFonts w:ascii="TH SarabunPSK" w:eastAsia="Times New Roman" w:hAnsi="TH SarabunPSK" w:cs="TH SarabunPSK"/>
          <w:sz w:val="32"/>
          <w:szCs w:val="32"/>
          <w:cs/>
        </w:rPr>
        <w:t>ผักบุ้ง</w:t>
      </w:r>
      <w:r w:rsidRPr="005C06EA">
        <w:rPr>
          <w:rFonts w:ascii="TH SarabunPSK" w:eastAsia="Times New Roman" w:hAnsi="TH SarabunPSK" w:cs="TH SarabunPSK" w:hint="cs"/>
          <w:sz w:val="32"/>
          <w:szCs w:val="32"/>
          <w:cs/>
        </w:rPr>
        <w:t>นา</w:t>
      </w:r>
    </w:p>
    <w:p w14:paraId="0B6E3DEC" w14:textId="77777777" w:rsidR="007C1EF1" w:rsidRDefault="007C1EF1" w:rsidP="00B7516A">
      <w:pPr>
        <w:pStyle w:val="ListParagraph"/>
        <w:numPr>
          <w:ilvl w:val="0"/>
          <w:numId w:val="5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C06EA">
        <w:rPr>
          <w:rFonts w:ascii="TH SarabunPSK" w:eastAsia="Times New Roman" w:hAnsi="TH SarabunPSK" w:cs="TH SarabunPSK"/>
          <w:sz w:val="32"/>
          <w:szCs w:val="32"/>
          <w:cs/>
        </w:rPr>
        <w:t>กระเทียม</w:t>
      </w:r>
    </w:p>
    <w:p w14:paraId="7EF56C49" w14:textId="77777777" w:rsidR="007C1EF1" w:rsidRDefault="007C1EF1" w:rsidP="00B7516A">
      <w:pPr>
        <w:pStyle w:val="ListParagraph"/>
        <w:numPr>
          <w:ilvl w:val="0"/>
          <w:numId w:val="5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C06EA">
        <w:rPr>
          <w:rFonts w:ascii="TH SarabunPSK" w:eastAsia="Times New Roman" w:hAnsi="TH SarabunPSK" w:cs="TH SarabunPSK"/>
          <w:sz w:val="32"/>
          <w:szCs w:val="32"/>
          <w:cs/>
        </w:rPr>
        <w:t>พริกชี้ฟ้า</w:t>
      </w:r>
    </w:p>
    <w:p w14:paraId="28481A97" w14:textId="77777777" w:rsidR="007C1EF1" w:rsidRDefault="007C1EF1" w:rsidP="00B7516A">
      <w:pPr>
        <w:pStyle w:val="ListParagraph"/>
        <w:numPr>
          <w:ilvl w:val="0"/>
          <w:numId w:val="5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C06EA">
        <w:rPr>
          <w:rFonts w:ascii="TH SarabunPSK" w:eastAsia="Times New Roman" w:hAnsi="TH SarabunPSK" w:cs="TH SarabunPSK"/>
          <w:sz w:val="32"/>
          <w:szCs w:val="32"/>
          <w:cs/>
        </w:rPr>
        <w:t>น้ำตาลทราย</w:t>
      </w:r>
    </w:p>
    <w:p w14:paraId="12F51F42" w14:textId="77777777" w:rsidR="00AA2A0E" w:rsidRDefault="00AA2A0E" w:rsidP="00B7516A">
      <w:pPr>
        <w:pStyle w:val="ListParagraph"/>
        <w:numPr>
          <w:ilvl w:val="0"/>
          <w:numId w:val="5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น้ำปลา</w:t>
      </w:r>
    </w:p>
    <w:p w14:paraId="7130E63F" w14:textId="2F23FEDD" w:rsidR="007C1EF1" w:rsidRPr="005C06EA" w:rsidRDefault="007C1EF1" w:rsidP="00B7516A">
      <w:pPr>
        <w:pStyle w:val="ListParagraph"/>
        <w:numPr>
          <w:ilvl w:val="0"/>
          <w:numId w:val="5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C06EA">
        <w:rPr>
          <w:rFonts w:ascii="TH SarabunPSK" w:eastAsia="Times New Roman" w:hAnsi="TH SarabunPSK" w:cs="TH SarabunPSK"/>
          <w:sz w:val="32"/>
          <w:szCs w:val="32"/>
          <w:cs/>
        </w:rPr>
        <w:t>น้ำมันพืช</w:t>
      </w:r>
    </w:p>
    <w:p w14:paraId="7BFE0574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B243C09" w14:textId="77777777" w:rsidR="007C1EF1" w:rsidRPr="00441E3D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181FF9B7" w14:textId="71B5D3E5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รักษาอาการนอนไม่หลับ บำรุงตับ บำรุงเลือด ลดน้ำตาลในเลือด แก้ท้องผูก ลดน้ำหนัก ลดคลอ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เ</w:t>
      </w:r>
      <w:r w:rsidR="00B408C9">
        <w:rPr>
          <w:rFonts w:ascii="TH SarabunPSK" w:eastAsia="Times New Roman" w:hAnsi="TH SarabunPSK" w:cs="TH SarabunPSK" w:hint="cs"/>
          <w:sz w:val="32"/>
          <w:szCs w:val="32"/>
          <w:cs/>
        </w:rPr>
        <w:t>ล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สเ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ตอรอล บำรุงสายตา ป้องกันโรคหัวใจ ต้านมะเร็ง</w:t>
      </w:r>
    </w:p>
    <w:p w14:paraId="1DBBB028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461BDBB" w14:textId="77777777" w:rsidR="007C1EF1" w:rsidRPr="00441E3D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74B8888C" w14:textId="41319DC5" w:rsidR="007C1EF1" w:rsidRDefault="007C1EF1" w:rsidP="00B7516A">
      <w:pPr>
        <w:pStyle w:val="ListParagraph"/>
        <w:numPr>
          <w:ilvl w:val="0"/>
          <w:numId w:val="5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C06EA">
        <w:rPr>
          <w:rFonts w:ascii="TH SarabunPSK" w:eastAsia="Times New Roman" w:hAnsi="TH SarabunPSK" w:cs="TH SarabunPSK"/>
          <w:sz w:val="32"/>
          <w:szCs w:val="32"/>
          <w:cs/>
        </w:rPr>
        <w:t xml:space="preserve">ล้างผักบุ้งให้สะอาด </w:t>
      </w:r>
      <w:r w:rsidR="00F70BF3">
        <w:rPr>
          <w:rFonts w:ascii="TH SarabunPSK" w:eastAsia="Times New Roman" w:hAnsi="TH SarabunPSK" w:cs="TH SarabunPSK" w:hint="cs"/>
          <w:sz w:val="32"/>
          <w:szCs w:val="32"/>
          <w:cs/>
        </w:rPr>
        <w:t>นำมาเด็ด/หัก</w:t>
      </w:r>
      <w:r w:rsidRPr="005C06EA">
        <w:rPr>
          <w:rFonts w:ascii="TH SarabunPSK" w:eastAsia="Times New Roman" w:hAnsi="TH SarabunPSK" w:cs="TH SarabunPSK"/>
          <w:sz w:val="32"/>
          <w:szCs w:val="32"/>
          <w:cs/>
        </w:rPr>
        <w:t>เป็นท่อนๆ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C06EA">
        <w:rPr>
          <w:rFonts w:ascii="TH SarabunPSK" w:eastAsia="Times New Roman" w:hAnsi="TH SarabunPSK" w:cs="TH SarabunPSK"/>
          <w:sz w:val="32"/>
          <w:szCs w:val="32"/>
          <w:cs/>
        </w:rPr>
        <w:t>พองาม</w:t>
      </w:r>
    </w:p>
    <w:p w14:paraId="665B45FD" w14:textId="37734871" w:rsidR="007C1EF1" w:rsidRDefault="00F70BF3" w:rsidP="00B7516A">
      <w:pPr>
        <w:pStyle w:val="ListParagraph"/>
        <w:numPr>
          <w:ilvl w:val="0"/>
          <w:numId w:val="5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คลุกกระเทียม พริก เต้าเจี้ยว น้ำตาล น้ำมันหอย และน้ำปลา</w:t>
      </w:r>
    </w:p>
    <w:p w14:paraId="41F286BB" w14:textId="5D33A087" w:rsidR="007C1EF1" w:rsidRDefault="007C1EF1" w:rsidP="00B7516A">
      <w:pPr>
        <w:pStyle w:val="ListParagraph"/>
        <w:numPr>
          <w:ilvl w:val="0"/>
          <w:numId w:val="5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ตั้งกระทะ </w:t>
      </w:r>
      <w:r w:rsidRPr="005C06EA">
        <w:rPr>
          <w:rFonts w:ascii="TH SarabunPSK" w:eastAsia="Times New Roman" w:hAnsi="TH SarabunPSK" w:cs="TH SarabunPSK"/>
          <w:sz w:val="32"/>
          <w:szCs w:val="32"/>
          <w:cs/>
        </w:rPr>
        <w:t>ใส่น้ำมันลงไป พอน้ำมันร้อนก็</w:t>
      </w:r>
      <w:r w:rsidR="00F70BF3">
        <w:rPr>
          <w:rFonts w:ascii="TH SarabunPSK" w:eastAsia="Times New Roman" w:hAnsi="TH SarabunPSK" w:cs="TH SarabunPSK" w:hint="cs"/>
          <w:sz w:val="32"/>
          <w:szCs w:val="32"/>
          <w:cs/>
        </w:rPr>
        <w:t>ใส่</w:t>
      </w:r>
      <w:r w:rsidRPr="005C06EA">
        <w:rPr>
          <w:rFonts w:ascii="TH SarabunPSK" w:eastAsia="Times New Roman" w:hAnsi="TH SarabunPSK" w:cs="TH SarabunPSK"/>
          <w:sz w:val="32"/>
          <w:szCs w:val="32"/>
          <w:cs/>
        </w:rPr>
        <w:t>กระเทียม</w:t>
      </w:r>
      <w:r w:rsidR="00F70BF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F70BF3" w:rsidRPr="00F70BF3">
        <w:rPr>
          <w:rFonts w:ascii="TH SarabunPSK" w:eastAsia="Times New Roman" w:hAnsi="TH SarabunPSK" w:cs="TH SarabunPSK" w:hint="cs"/>
          <w:sz w:val="32"/>
          <w:szCs w:val="32"/>
          <w:cs/>
        </w:rPr>
        <w:t>พริก เต้าเจี้ยว น้ำตาล น้ำมันหอย และน้ำปลา</w:t>
      </w:r>
      <w:r w:rsidR="00F70BF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C06EA">
        <w:rPr>
          <w:rFonts w:ascii="TH SarabunPSK" w:eastAsia="Times New Roman" w:hAnsi="TH SarabunPSK" w:cs="TH SarabunPSK"/>
          <w:sz w:val="32"/>
          <w:szCs w:val="32"/>
          <w:cs/>
        </w:rPr>
        <w:t>ลงไปผัดให้พอหอม</w:t>
      </w:r>
    </w:p>
    <w:p w14:paraId="10278622" w14:textId="29DCA069" w:rsidR="007C1EF1" w:rsidRDefault="007C1EF1" w:rsidP="00B7516A">
      <w:pPr>
        <w:pStyle w:val="ListParagraph"/>
        <w:numPr>
          <w:ilvl w:val="0"/>
          <w:numId w:val="5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C06EA">
        <w:rPr>
          <w:rFonts w:ascii="TH SarabunPSK" w:eastAsia="Times New Roman" w:hAnsi="TH SarabunPSK" w:cs="TH SarabunPSK" w:hint="cs"/>
          <w:sz w:val="32"/>
          <w:szCs w:val="32"/>
          <w:cs/>
        </w:rPr>
        <w:t>ใส่ผักบุ้งลงไปในกระทะ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F70BF3">
        <w:rPr>
          <w:rFonts w:ascii="TH SarabunPSK" w:eastAsia="Times New Roman" w:hAnsi="TH SarabunPSK" w:cs="TH SarabunPSK" w:hint="cs"/>
          <w:sz w:val="32"/>
          <w:szCs w:val="32"/>
          <w:cs/>
        </w:rPr>
        <w:t>ผัดเร็ว ๆ</w:t>
      </w:r>
    </w:p>
    <w:p w14:paraId="575183CB" w14:textId="7D83AAB7" w:rsidR="007C1EF1" w:rsidRDefault="00F70BF3" w:rsidP="00B7516A">
      <w:pPr>
        <w:pStyle w:val="ListParagraph"/>
        <w:numPr>
          <w:ilvl w:val="0"/>
          <w:numId w:val="5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ตักขึ้นเสร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ิ์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ฟร้อน ๆ</w:t>
      </w:r>
    </w:p>
    <w:p w14:paraId="5F7FBBC9" w14:textId="77777777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253E7DC" w14:textId="77777777" w:rsidR="007C1EF1" w:rsidRPr="00441E3D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27F2B498" w14:textId="1782E281" w:rsidR="007C1EF1" w:rsidRDefault="007C1EF1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B97091" w:rsidRPr="00B97091">
        <w:rPr>
          <w:rFonts w:ascii="TH SarabunPSK" w:eastAsia="Times New Roman" w:hAnsi="TH SarabunPSK" w:cs="TH SarabunPSK" w:hint="cs"/>
          <w:sz w:val="32"/>
          <w:szCs w:val="32"/>
          <w:cs/>
        </w:rPr>
        <w:t>นางอารี พรหมอินทร์ (ป้าพลับ) ครัวใบ</w:t>
      </w:r>
      <w:proofErr w:type="spellStart"/>
      <w:r w:rsidR="00B97091" w:rsidRPr="00B97091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</w:p>
    <w:p w14:paraId="2507049C" w14:textId="1E04E288" w:rsidR="007C1EF1" w:rsidRDefault="008240DA" w:rsidP="007C1EF1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8240DA">
        <w:rPr>
          <w:noProof/>
        </w:rPr>
        <w:drawing>
          <wp:anchor distT="0" distB="0" distL="114300" distR="114300" simplePos="0" relativeHeight="251646464" behindDoc="1" locked="0" layoutInCell="1" allowOverlap="1" wp14:anchorId="3C733A92" wp14:editId="7B3D64FB">
            <wp:simplePos x="0" y="0"/>
            <wp:positionH relativeFrom="page">
              <wp:posOffset>1080135</wp:posOffset>
            </wp:positionH>
            <wp:positionV relativeFrom="page">
              <wp:posOffset>6777668</wp:posOffset>
            </wp:positionV>
            <wp:extent cx="5400675" cy="3186430"/>
            <wp:effectExtent l="0" t="0" r="952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186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9E1D4F" w14:textId="77777777" w:rsidR="007C1EF1" w:rsidRDefault="007C1EF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251368D5" w14:textId="2CFE10E0" w:rsidR="007C1EF1" w:rsidRPr="00A9471B" w:rsidRDefault="008240DA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8240DA">
        <w:rPr>
          <w:noProof/>
        </w:rPr>
        <w:lastRenderedPageBreak/>
        <w:drawing>
          <wp:anchor distT="0" distB="0" distL="114300" distR="114300" simplePos="0" relativeHeight="251651584" behindDoc="1" locked="0" layoutInCell="1" allowOverlap="1" wp14:anchorId="1ED1952A" wp14:editId="29E53F4C">
            <wp:simplePos x="0" y="0"/>
            <wp:positionH relativeFrom="page">
              <wp:posOffset>4353993</wp:posOffset>
            </wp:positionH>
            <wp:positionV relativeFrom="page">
              <wp:posOffset>928049</wp:posOffset>
            </wp:positionV>
            <wp:extent cx="2125822" cy="2060812"/>
            <wp:effectExtent l="0" t="0" r="825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9508" cy="2064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EF1" w:rsidRPr="00A9471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6. </w:t>
      </w:r>
      <w:r w:rsidR="007C1EF1" w:rsidRPr="00A9471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น้ำพริก</w:t>
      </w:r>
      <w:r w:rsidR="000F4E9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กะปิ</w:t>
      </w:r>
      <w:r w:rsidR="007C1EF1" w:rsidRPr="00A9471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ผักสด</w:t>
      </w:r>
    </w:p>
    <w:p w14:paraId="2FBA91F8" w14:textId="15F9D8C7" w:rsidR="00A9471B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37E9596" w14:textId="408EB179" w:rsidR="00A9471B" w:rsidRPr="00441E3D" w:rsidRDefault="00A9471B" w:rsidP="00A947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4A3D61B3" w14:textId="77777777" w:rsidR="00A9471B" w:rsidRPr="000F4E96" w:rsidRDefault="00A9471B" w:rsidP="00B7516A">
      <w:pPr>
        <w:pStyle w:val="ListParagraph"/>
        <w:numPr>
          <w:ilvl w:val="0"/>
          <w:numId w:val="5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F4E96">
        <w:rPr>
          <w:rFonts w:ascii="TH SarabunPSK" w:eastAsia="Times New Roman" w:hAnsi="TH SarabunPSK" w:cs="TH SarabunPSK" w:hint="cs"/>
          <w:sz w:val="32"/>
          <w:szCs w:val="32"/>
          <w:cs/>
        </w:rPr>
        <w:t>กะปิย่าง</w:t>
      </w:r>
    </w:p>
    <w:p w14:paraId="481AC1B4" w14:textId="77777777" w:rsidR="00B408C9" w:rsidRPr="000F4E96" w:rsidRDefault="00B408C9" w:rsidP="00B408C9">
      <w:pPr>
        <w:pStyle w:val="ListParagraph"/>
        <w:numPr>
          <w:ilvl w:val="0"/>
          <w:numId w:val="5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bookmarkStart w:id="17" w:name="_Hlk8394037"/>
      <w:r w:rsidRPr="000F4E96">
        <w:rPr>
          <w:rFonts w:ascii="TH SarabunPSK" w:eastAsia="Times New Roman" w:hAnsi="TH SarabunPSK" w:cs="TH SarabunPSK" w:hint="cs"/>
          <w:sz w:val="32"/>
          <w:szCs w:val="32"/>
          <w:cs/>
        </w:rPr>
        <w:t>กระเทียม</w:t>
      </w:r>
    </w:p>
    <w:bookmarkEnd w:id="17"/>
    <w:p w14:paraId="2FD9F16F" w14:textId="0FCEBF2B" w:rsidR="00A9471B" w:rsidRPr="000F4E96" w:rsidRDefault="00A9471B" w:rsidP="00B7516A">
      <w:pPr>
        <w:pStyle w:val="ListParagraph"/>
        <w:numPr>
          <w:ilvl w:val="0"/>
          <w:numId w:val="5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F4E96">
        <w:rPr>
          <w:rFonts w:ascii="TH SarabunPSK" w:eastAsia="Times New Roman" w:hAnsi="TH SarabunPSK" w:cs="TH SarabunPSK" w:hint="cs"/>
          <w:sz w:val="32"/>
          <w:szCs w:val="32"/>
          <w:cs/>
        </w:rPr>
        <w:t>พริกขี้หนูสด</w:t>
      </w:r>
    </w:p>
    <w:p w14:paraId="7B39E16A" w14:textId="6E528127" w:rsidR="00A9471B" w:rsidRPr="000F4E96" w:rsidRDefault="00A9471B" w:rsidP="00B7516A">
      <w:pPr>
        <w:pStyle w:val="ListParagraph"/>
        <w:numPr>
          <w:ilvl w:val="0"/>
          <w:numId w:val="59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F4E96">
        <w:rPr>
          <w:rFonts w:ascii="TH SarabunPSK" w:eastAsia="Times New Roman" w:hAnsi="TH SarabunPSK" w:cs="TH SarabunPSK" w:hint="cs"/>
          <w:sz w:val="32"/>
          <w:szCs w:val="32"/>
          <w:cs/>
        </w:rPr>
        <w:t>น้ำตาลแว่น</w:t>
      </w:r>
    </w:p>
    <w:p w14:paraId="1514E515" w14:textId="4586037C" w:rsidR="00A9471B" w:rsidRDefault="000F4E96" w:rsidP="00B7516A">
      <w:pPr>
        <w:pStyle w:val="ListParagraph"/>
        <w:numPr>
          <w:ilvl w:val="0"/>
          <w:numId w:val="59"/>
        </w:numPr>
        <w:ind w:left="924" w:hanging="357"/>
        <w:rPr>
          <w:rFonts w:ascii="TH SarabunPSK" w:eastAsia="Times New Roman" w:hAnsi="TH SarabunPSK" w:cs="TH SarabunPSK"/>
          <w:sz w:val="32"/>
          <w:szCs w:val="32"/>
        </w:rPr>
      </w:pPr>
      <w:r w:rsidRPr="000F4E96">
        <w:rPr>
          <w:rFonts w:ascii="TH SarabunPSK" w:eastAsia="Times New Roman" w:hAnsi="TH SarabunPSK" w:cs="TH SarabunPSK"/>
          <w:sz w:val="32"/>
          <w:szCs w:val="32"/>
          <w:cs/>
        </w:rPr>
        <w:t>น้ำมะนาว</w:t>
      </w:r>
    </w:p>
    <w:p w14:paraId="414097DE" w14:textId="48EE124E" w:rsidR="00B408C9" w:rsidRPr="000F4E96" w:rsidRDefault="00B408C9" w:rsidP="00B7516A">
      <w:pPr>
        <w:pStyle w:val="ListParagraph"/>
        <w:numPr>
          <w:ilvl w:val="0"/>
          <w:numId w:val="59"/>
        </w:numPr>
        <w:ind w:left="924" w:hanging="357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มะเขือพวง</w:t>
      </w:r>
    </w:p>
    <w:p w14:paraId="5DA50E99" w14:textId="77777777" w:rsidR="00A9471B" w:rsidRDefault="00A9471B" w:rsidP="00A947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02DF7B9" w14:textId="77777777" w:rsidR="00A9471B" w:rsidRPr="00441E3D" w:rsidRDefault="00A9471B" w:rsidP="00A947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1E853C84" w14:textId="77777777" w:rsidR="00A9471B" w:rsidRDefault="00A9471B" w:rsidP="00A947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4554F4">
        <w:rPr>
          <w:rFonts w:ascii="TH SarabunPSK" w:eastAsia="Times New Roman" w:hAnsi="TH SarabunPSK" w:cs="TH SarabunPSK"/>
          <w:sz w:val="32"/>
          <w:szCs w:val="32"/>
          <w:cs/>
        </w:rPr>
        <w:t>ป้องกันโรคโลหิตจาง บำรุงกระดูกและฟันให้แข็งแรง เจริญอาหาร ขับลม กระตุ้นการทำงานของลำไส้ แก้หวัด แก้ภูมิแพ้ ต่อต้านมะเร็งและโรคหัวใจ ลดความดันโลหิต แก้ไอ ขับเสมหะ</w:t>
      </w:r>
    </w:p>
    <w:p w14:paraId="786F524A" w14:textId="77777777" w:rsidR="00A9471B" w:rsidRDefault="00A9471B" w:rsidP="00A947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1B4E5E1" w14:textId="77777777" w:rsidR="00A9471B" w:rsidRPr="00441E3D" w:rsidRDefault="00A9471B" w:rsidP="00A947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68DD8CE0" w14:textId="77777777" w:rsidR="00B408C9" w:rsidRDefault="00B408C9" w:rsidP="00B7516A">
      <w:pPr>
        <w:pStyle w:val="ListParagraph"/>
        <w:numPr>
          <w:ilvl w:val="0"/>
          <w:numId w:val="6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นำกะปิไปย่างให้หอม</w:t>
      </w:r>
    </w:p>
    <w:p w14:paraId="0A055B13" w14:textId="5A57E39D" w:rsidR="002A57F9" w:rsidRDefault="00B408C9" w:rsidP="00B7516A">
      <w:pPr>
        <w:pStyle w:val="ListParagraph"/>
        <w:numPr>
          <w:ilvl w:val="0"/>
          <w:numId w:val="6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ตำกระเทียม พริกขี้หนู </w:t>
      </w:r>
      <w:r w:rsidR="000F4E96">
        <w:rPr>
          <w:rFonts w:ascii="TH SarabunPSK" w:eastAsia="Times New Roman" w:hAnsi="TH SarabunPSK" w:cs="TH SarabunPSK" w:hint="cs"/>
          <w:sz w:val="32"/>
          <w:szCs w:val="32"/>
          <w:cs/>
        </w:rPr>
        <w:t>น้ำตาลแว่น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และกะปิย่าง</w:t>
      </w:r>
    </w:p>
    <w:p w14:paraId="060DDE06" w14:textId="56255EC3" w:rsidR="00A9471B" w:rsidRPr="00B408C9" w:rsidRDefault="000F4E96" w:rsidP="00AC2874">
      <w:pPr>
        <w:pStyle w:val="ListParagraph"/>
        <w:numPr>
          <w:ilvl w:val="0"/>
          <w:numId w:val="6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B408C9">
        <w:rPr>
          <w:rFonts w:ascii="TH SarabunPSK" w:eastAsia="Times New Roman" w:hAnsi="TH SarabunPSK" w:cs="TH SarabunPSK" w:hint="cs"/>
          <w:sz w:val="32"/>
          <w:szCs w:val="32"/>
          <w:cs/>
        </w:rPr>
        <w:t>ตามด้วย</w:t>
      </w:r>
      <w:r w:rsidR="00B408C9" w:rsidRPr="00B408C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น้ำมะนาว </w:t>
      </w:r>
      <w:r w:rsidR="002A57F9" w:rsidRPr="00B408C9">
        <w:rPr>
          <w:rFonts w:ascii="TH SarabunPSK" w:eastAsia="Times New Roman" w:hAnsi="TH SarabunPSK" w:cs="TH SarabunPSK" w:hint="cs"/>
          <w:sz w:val="32"/>
          <w:szCs w:val="32"/>
          <w:cs/>
        </w:rPr>
        <w:t>ใช้สากคลุกเคล้าและใช้ช้อนคนไปมา ชิมรสให้ถูกใจ</w:t>
      </w:r>
    </w:p>
    <w:p w14:paraId="710782C1" w14:textId="77777777" w:rsidR="00B408C9" w:rsidRDefault="00B408C9" w:rsidP="00B7516A">
      <w:pPr>
        <w:pStyle w:val="ListParagraph"/>
        <w:numPr>
          <w:ilvl w:val="0"/>
          <w:numId w:val="6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อาจจะเติมมะเขือพวงด้วยก็ได้</w:t>
      </w:r>
    </w:p>
    <w:p w14:paraId="5D0B480C" w14:textId="7A0A1D00" w:rsidR="00A9471B" w:rsidRPr="00430C2E" w:rsidRDefault="00A9471B" w:rsidP="00B7516A">
      <w:pPr>
        <w:pStyle w:val="ListParagraph"/>
        <w:numPr>
          <w:ilvl w:val="0"/>
          <w:numId w:val="60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เสิร์ฟกับผักเหนาะพร้อมข้าวสวยร้อน</w:t>
      </w:r>
      <w:r w:rsidR="002A57F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ๆ</w:t>
      </w:r>
    </w:p>
    <w:p w14:paraId="14D7D339" w14:textId="77777777" w:rsidR="00A9471B" w:rsidRDefault="00A9471B" w:rsidP="00A947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6CEE389" w14:textId="77777777" w:rsidR="00A9471B" w:rsidRPr="00441E3D" w:rsidRDefault="00A9471B" w:rsidP="00A947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39FBD098" w14:textId="5EC90892" w:rsidR="00A9471B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B97091" w:rsidRPr="00B97091">
        <w:rPr>
          <w:rFonts w:ascii="TH SarabunPSK" w:eastAsia="Times New Roman" w:hAnsi="TH SarabunPSK" w:cs="TH SarabunPSK" w:hint="cs"/>
          <w:sz w:val="32"/>
          <w:szCs w:val="32"/>
          <w:cs/>
        </w:rPr>
        <w:t>นางอารี พรหมอินทร์ (ป้าพลับ) ครัวใบ</w:t>
      </w:r>
      <w:proofErr w:type="spellStart"/>
      <w:r w:rsidR="00B97091" w:rsidRPr="00B97091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</w:p>
    <w:p w14:paraId="0C7E182F" w14:textId="77777777" w:rsidR="00A9471B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100D0F4" w14:textId="4A6A0D2C" w:rsidR="00A9471B" w:rsidRDefault="00A9471B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  <w:r w:rsidR="008240DA" w:rsidRPr="008240DA">
        <w:rPr>
          <w:noProof/>
        </w:rPr>
        <w:drawing>
          <wp:anchor distT="0" distB="0" distL="114300" distR="114300" simplePos="0" relativeHeight="251650560" behindDoc="1" locked="0" layoutInCell="1" allowOverlap="1" wp14:anchorId="61883A68" wp14:editId="5ABA191B">
            <wp:simplePos x="0" y="0"/>
            <wp:positionH relativeFrom="page">
              <wp:posOffset>1080135</wp:posOffset>
            </wp:positionH>
            <wp:positionV relativeFrom="page">
              <wp:posOffset>6211570</wp:posOffset>
            </wp:positionV>
            <wp:extent cx="5400675" cy="3656330"/>
            <wp:effectExtent l="0" t="0" r="9525" b="127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656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C4043A" w14:textId="5C72890E" w:rsidR="007C1EF1" w:rsidRPr="00A9471B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9471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รายการขนมหวาน</w:t>
      </w:r>
    </w:p>
    <w:p w14:paraId="03E06EF8" w14:textId="46558F8F" w:rsidR="007C1EF1" w:rsidRDefault="0071731F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1731F">
        <w:rPr>
          <w:noProof/>
        </w:rPr>
        <w:drawing>
          <wp:anchor distT="0" distB="0" distL="114300" distR="114300" simplePos="0" relativeHeight="251655680" behindDoc="1" locked="0" layoutInCell="1" allowOverlap="1" wp14:anchorId="5ACBB7F6" wp14:editId="3061FA20">
            <wp:simplePos x="0" y="0"/>
            <wp:positionH relativeFrom="page">
              <wp:posOffset>3779520</wp:posOffset>
            </wp:positionH>
            <wp:positionV relativeFrom="page">
              <wp:posOffset>966299</wp:posOffset>
            </wp:positionV>
            <wp:extent cx="2700000" cy="1893016"/>
            <wp:effectExtent l="0" t="0" r="571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8930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E2EFEC" w14:textId="41B525A3" w:rsidR="007C1EF1" w:rsidRPr="00A9471B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9471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1. ข</w:t>
      </w:r>
      <w:r w:rsidRPr="00A9471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นม</w:t>
      </w:r>
      <w:r w:rsidRPr="00A9471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เจาะหู</w:t>
      </w:r>
    </w:p>
    <w:p w14:paraId="30210BC5" w14:textId="43E1BE7D" w:rsidR="00A9471B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ECD44B4" w14:textId="77777777" w:rsidR="00A9471B" w:rsidRPr="00441E3D" w:rsidRDefault="00A9471B" w:rsidP="00A947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23D1B0D1" w14:textId="77777777" w:rsidR="00A9471B" w:rsidRDefault="00A9471B" w:rsidP="00B7516A">
      <w:pPr>
        <w:pStyle w:val="ListParagraph"/>
        <w:numPr>
          <w:ilvl w:val="0"/>
          <w:numId w:val="3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E2348">
        <w:rPr>
          <w:rFonts w:ascii="TH SarabunPSK" w:eastAsia="Times New Roman" w:hAnsi="TH SarabunPSK" w:cs="TH SarabunPSK"/>
          <w:sz w:val="32"/>
          <w:szCs w:val="32"/>
          <w:cs/>
        </w:rPr>
        <w:t>แป้งข้าวเจ้า</w:t>
      </w:r>
    </w:p>
    <w:p w14:paraId="3E790C7B" w14:textId="77777777" w:rsidR="00A9471B" w:rsidRDefault="00A9471B" w:rsidP="00B7516A">
      <w:pPr>
        <w:pStyle w:val="ListParagraph"/>
        <w:numPr>
          <w:ilvl w:val="0"/>
          <w:numId w:val="3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E2348">
        <w:rPr>
          <w:rFonts w:ascii="TH SarabunPSK" w:eastAsia="Times New Roman" w:hAnsi="TH SarabunPSK" w:cs="TH SarabunPSK"/>
          <w:sz w:val="32"/>
          <w:szCs w:val="32"/>
          <w:cs/>
        </w:rPr>
        <w:t>แป้งข้าวเหนียว</w:t>
      </w:r>
    </w:p>
    <w:p w14:paraId="44E09A42" w14:textId="4E608429" w:rsidR="00A9471B" w:rsidRDefault="00A9471B" w:rsidP="00B7516A">
      <w:pPr>
        <w:pStyle w:val="ListParagraph"/>
        <w:numPr>
          <w:ilvl w:val="0"/>
          <w:numId w:val="3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E2348">
        <w:rPr>
          <w:rFonts w:ascii="TH SarabunPSK" w:eastAsia="Times New Roman" w:hAnsi="TH SarabunPSK" w:cs="TH SarabunPSK"/>
          <w:sz w:val="32"/>
          <w:szCs w:val="32"/>
          <w:cs/>
        </w:rPr>
        <w:t>น้ำตาล</w:t>
      </w:r>
      <w:proofErr w:type="spellStart"/>
      <w:r w:rsidRPr="006E2348">
        <w:rPr>
          <w:rFonts w:ascii="TH SarabunPSK" w:eastAsia="Times New Roman" w:hAnsi="TH SarabunPSK" w:cs="TH SarabunPSK"/>
          <w:sz w:val="32"/>
          <w:szCs w:val="32"/>
          <w:cs/>
        </w:rPr>
        <w:t>โ</w:t>
      </w:r>
      <w:r w:rsidR="00B408C9">
        <w:rPr>
          <w:rFonts w:ascii="TH SarabunPSK" w:eastAsia="Times New Roman" w:hAnsi="TH SarabunPSK" w:cs="TH SarabunPSK" w:hint="cs"/>
          <w:sz w:val="32"/>
          <w:szCs w:val="32"/>
          <w:cs/>
        </w:rPr>
        <w:t>ห</w:t>
      </w:r>
      <w:r w:rsidRPr="006E2348">
        <w:rPr>
          <w:rFonts w:ascii="TH SarabunPSK" w:eastAsia="Times New Roman" w:hAnsi="TH SarabunPSK" w:cs="TH SarabunPSK"/>
          <w:sz w:val="32"/>
          <w:szCs w:val="32"/>
          <w:cs/>
        </w:rPr>
        <w:t>นด</w:t>
      </w:r>
      <w:proofErr w:type="spellEnd"/>
    </w:p>
    <w:p w14:paraId="778AAC11" w14:textId="77777777" w:rsidR="00A9471B" w:rsidRDefault="00A9471B" w:rsidP="00B7516A">
      <w:pPr>
        <w:pStyle w:val="ListParagraph"/>
        <w:numPr>
          <w:ilvl w:val="0"/>
          <w:numId w:val="3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E2348">
        <w:rPr>
          <w:rFonts w:ascii="TH SarabunPSK" w:eastAsia="Times New Roman" w:hAnsi="TH SarabunPSK" w:cs="TH SarabunPSK"/>
          <w:sz w:val="32"/>
          <w:szCs w:val="32"/>
          <w:cs/>
        </w:rPr>
        <w:t>น้ำตาลทราย</w:t>
      </w:r>
    </w:p>
    <w:p w14:paraId="1DF7FD11" w14:textId="77777777" w:rsidR="00A9471B" w:rsidRPr="006E2348" w:rsidRDefault="00A9471B" w:rsidP="00B7516A">
      <w:pPr>
        <w:pStyle w:val="ListParagraph"/>
        <w:numPr>
          <w:ilvl w:val="0"/>
          <w:numId w:val="33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E2348">
        <w:rPr>
          <w:rFonts w:ascii="TH SarabunPSK" w:eastAsia="Times New Roman" w:hAnsi="TH SarabunPSK" w:cs="TH SarabunPSK"/>
          <w:sz w:val="32"/>
          <w:szCs w:val="32"/>
          <w:cs/>
        </w:rPr>
        <w:t>น้ำมันสำหรับทอด</w:t>
      </w:r>
    </w:p>
    <w:p w14:paraId="4DB43670" w14:textId="77777777" w:rsidR="00A9471B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A51CD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A51CD">
        <w:rPr>
          <w:rFonts w:ascii="TH SarabunPSK" w:eastAsia="Times New Roman" w:hAnsi="TH SarabunPSK" w:cs="TH SarabunPSK"/>
          <w:sz w:val="32"/>
          <w:szCs w:val="32"/>
          <w:cs/>
        </w:rPr>
        <w:t>หมายเหตุ ขนมเจาะหู ปกติทำในช่วงเทศกาลงานบุญเดือนสิบของชาวปักษ์ใต้</w:t>
      </w:r>
    </w:p>
    <w:p w14:paraId="1599488C" w14:textId="77777777" w:rsidR="00A9471B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480DEE1" w14:textId="77777777" w:rsidR="00A9471B" w:rsidRPr="00441E3D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4EF3242C" w14:textId="77777777" w:rsidR="00A9471B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ไม่มีข้อมูล</w:t>
      </w:r>
    </w:p>
    <w:p w14:paraId="60BF7BEE" w14:textId="77777777" w:rsidR="00A9471B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D025266" w14:textId="77777777" w:rsidR="00A9471B" w:rsidRPr="00441E3D" w:rsidRDefault="00A9471B" w:rsidP="00A947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4D1FCCF9" w14:textId="258D3A64" w:rsidR="00A9471B" w:rsidRPr="006E2348" w:rsidRDefault="00A9471B" w:rsidP="00B7516A">
      <w:pPr>
        <w:pStyle w:val="ListParagraph"/>
        <w:numPr>
          <w:ilvl w:val="0"/>
          <w:numId w:val="3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E2348">
        <w:rPr>
          <w:rFonts w:ascii="TH SarabunPSK" w:eastAsia="Times New Roman" w:hAnsi="TH SarabunPSK" w:cs="TH SarabunPSK"/>
          <w:sz w:val="32"/>
          <w:szCs w:val="32"/>
          <w:cs/>
        </w:rPr>
        <w:t>แป้งข้าวเจ้า</w:t>
      </w:r>
      <w:r w:rsidR="00B408C9">
        <w:rPr>
          <w:rFonts w:ascii="TH SarabunPSK" w:eastAsia="Times New Roman" w:hAnsi="TH SarabunPSK" w:cs="TH SarabunPSK" w:hint="cs"/>
          <w:sz w:val="32"/>
          <w:szCs w:val="32"/>
          <w:cs/>
        </w:rPr>
        <w:t>ผสม</w:t>
      </w:r>
      <w:r w:rsidRPr="006E2348">
        <w:rPr>
          <w:rFonts w:ascii="TH SarabunPSK" w:eastAsia="Times New Roman" w:hAnsi="TH SarabunPSK" w:cs="TH SarabunPSK"/>
          <w:sz w:val="32"/>
          <w:szCs w:val="32"/>
          <w:cs/>
        </w:rPr>
        <w:t>แป้งข้าวเหนียว</w:t>
      </w:r>
      <w:r w:rsidR="00B408C9">
        <w:rPr>
          <w:rFonts w:ascii="TH SarabunPSK" w:eastAsia="Times New Roman" w:hAnsi="TH SarabunPSK" w:cs="TH SarabunPSK" w:hint="cs"/>
          <w:sz w:val="32"/>
          <w:szCs w:val="32"/>
          <w:cs/>
        </w:rPr>
        <w:t>เล็กน้อย</w:t>
      </w:r>
    </w:p>
    <w:p w14:paraId="580755F4" w14:textId="5C22A7E4" w:rsidR="00A9471B" w:rsidRDefault="00AE46C5" w:rsidP="00B7516A">
      <w:pPr>
        <w:pStyle w:val="ListParagraph"/>
        <w:numPr>
          <w:ilvl w:val="0"/>
          <w:numId w:val="3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เคี่ยว</w:t>
      </w:r>
      <w:r w:rsidR="00B408C9">
        <w:rPr>
          <w:rFonts w:ascii="TH SarabunPSK" w:eastAsia="Times New Roman" w:hAnsi="TH SarabunPSK" w:cs="TH SarabunPSK" w:hint="cs"/>
          <w:sz w:val="32"/>
          <w:szCs w:val="32"/>
          <w:cs/>
        </w:rPr>
        <w:t>น้ำตาล</w:t>
      </w:r>
      <w:proofErr w:type="spellStart"/>
      <w:r w:rsidR="00B408C9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จนเหนียว</w:t>
      </w:r>
      <w:r w:rsidR="00C94A4F" w:rsidRPr="006E2348">
        <w:rPr>
          <w:rFonts w:ascii="TH SarabunPSK" w:eastAsia="Times New Roman" w:hAnsi="TH SarabunPSK" w:cs="TH SarabunPSK"/>
          <w:sz w:val="32"/>
          <w:szCs w:val="32"/>
          <w:cs/>
        </w:rPr>
        <w:t xml:space="preserve">ข้น </w:t>
      </w:r>
      <w:r w:rsidR="00C94A4F">
        <w:rPr>
          <w:rFonts w:ascii="TH SarabunPSK" w:eastAsia="Times New Roman" w:hAnsi="TH SarabunPSK" w:cs="TH SarabunPSK" w:hint="cs"/>
          <w:sz w:val="32"/>
          <w:szCs w:val="32"/>
          <w:cs/>
        </w:rPr>
        <w:t>เติมน้ำตาลทราย</w:t>
      </w:r>
      <w:r w:rsidR="00C94A4F">
        <w:rPr>
          <w:rFonts w:ascii="TH SarabunPSK" w:eastAsia="Times New Roman" w:hAnsi="TH SarabunPSK" w:cs="TH SarabunPSK" w:hint="cs"/>
          <w:sz w:val="32"/>
          <w:szCs w:val="32"/>
          <w:cs/>
        </w:rPr>
        <w:t>เล็กน้อย</w:t>
      </w:r>
      <w:r w:rsidR="00C94A4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C94A4F" w:rsidRPr="006E2348">
        <w:rPr>
          <w:rFonts w:ascii="TH SarabunPSK" w:eastAsia="Times New Roman" w:hAnsi="TH SarabunPSK" w:cs="TH SarabunPSK"/>
          <w:sz w:val="32"/>
          <w:szCs w:val="32"/>
          <w:cs/>
        </w:rPr>
        <w:t>ระวังอย่าให้ตกทราย</w:t>
      </w:r>
      <w:r w:rsidR="00C94A4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ยกลง </w:t>
      </w:r>
      <w:r w:rsidR="00C94A4F">
        <w:rPr>
          <w:rFonts w:ascii="TH SarabunPSK" w:eastAsia="Times New Roman" w:hAnsi="TH SarabunPSK" w:cs="TH SarabunPSK" w:hint="cs"/>
          <w:sz w:val="32"/>
          <w:szCs w:val="32"/>
          <w:cs/>
        </w:rPr>
        <w:t>ทิ้งไว้ให้เริ่มอุ่น ใส่แป้งที่ผสมรวมกันลงไป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นวด นวดให้เข้ากัน หมักทิ้งไว้ 1 คืน</w:t>
      </w:r>
    </w:p>
    <w:p w14:paraId="48A14DB2" w14:textId="063E2FD6" w:rsidR="00A9471B" w:rsidRDefault="00C94A4F" w:rsidP="00B7516A">
      <w:pPr>
        <w:pStyle w:val="ListParagraph"/>
        <w:numPr>
          <w:ilvl w:val="0"/>
          <w:numId w:val="3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ก่อนนำมาปั้น นวดแป้งอีกครั้ง แล้ว</w:t>
      </w:r>
      <w:r w:rsidR="00A9471B" w:rsidRPr="006E2348">
        <w:rPr>
          <w:rFonts w:ascii="TH SarabunPSK" w:eastAsia="Times New Roman" w:hAnsi="TH SarabunPSK" w:cs="TH SarabunPSK"/>
          <w:sz w:val="32"/>
          <w:szCs w:val="32"/>
          <w:cs/>
        </w:rPr>
        <w:t xml:space="preserve">ปั้นเป็นก้อนกลมๆ ให้มีขนาดเท่ากัน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วางพักบนใบตองที่ทาน้ำมัน</w:t>
      </w:r>
      <w:r w:rsidR="00A9471B" w:rsidRPr="006E2348">
        <w:rPr>
          <w:rFonts w:ascii="TH SarabunPSK" w:eastAsia="Times New Roman" w:hAnsi="TH SarabunPSK" w:cs="TH SarabunPSK"/>
          <w:sz w:val="32"/>
          <w:szCs w:val="32"/>
          <w:cs/>
        </w:rPr>
        <w:t>เล็กน้อย</w:t>
      </w:r>
    </w:p>
    <w:p w14:paraId="6F2E7576" w14:textId="3FA2C98D" w:rsidR="00A9471B" w:rsidRDefault="00C94A4F" w:rsidP="00B7516A">
      <w:pPr>
        <w:pStyle w:val="ListParagraph"/>
        <w:numPr>
          <w:ilvl w:val="0"/>
          <w:numId w:val="3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ตั้งกระทะใส่น้ำมัน </w:t>
      </w:r>
      <w:r w:rsidR="00A9471B" w:rsidRPr="006E2348">
        <w:rPr>
          <w:rFonts w:ascii="TH SarabunPSK" w:eastAsia="Times New Roman" w:hAnsi="TH SarabunPSK" w:cs="TH SarabunPSK"/>
          <w:sz w:val="32"/>
          <w:szCs w:val="32"/>
          <w:cs/>
        </w:rPr>
        <w:t>ไฟปานกลาง</w:t>
      </w:r>
    </w:p>
    <w:p w14:paraId="645D1ADD" w14:textId="77777777" w:rsidR="00A9471B" w:rsidRDefault="00A9471B" w:rsidP="00B7516A">
      <w:pPr>
        <w:pStyle w:val="ListParagraph"/>
        <w:numPr>
          <w:ilvl w:val="0"/>
          <w:numId w:val="3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E2348">
        <w:rPr>
          <w:rFonts w:ascii="TH SarabunPSK" w:eastAsia="Times New Roman" w:hAnsi="TH SarabunPSK" w:cs="TH SarabunPSK"/>
          <w:sz w:val="32"/>
          <w:szCs w:val="32"/>
          <w:cs/>
        </w:rPr>
        <w:t>ปั้นแป้งคลึงบนใบตอง กดให้แบน แล้วทำเป็นรูตรงกลาง ลักษณะคล้ายการเจาะหู</w:t>
      </w:r>
    </w:p>
    <w:p w14:paraId="62DC78CF" w14:textId="77777777" w:rsidR="00A9471B" w:rsidRPr="006E2348" w:rsidRDefault="00A9471B" w:rsidP="00B7516A">
      <w:pPr>
        <w:pStyle w:val="ListParagraph"/>
        <w:numPr>
          <w:ilvl w:val="0"/>
          <w:numId w:val="34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E2348">
        <w:rPr>
          <w:rFonts w:ascii="TH SarabunPSK" w:eastAsia="Times New Roman" w:hAnsi="TH SarabunPSK" w:cs="TH SarabunPSK"/>
          <w:sz w:val="32"/>
          <w:szCs w:val="32"/>
          <w:cs/>
        </w:rPr>
        <w:t>หยอดแป้งที่เจาะรูแล้วลงไปทอดน้ำมัน ทอดจนสีออกเหลืองทองทั้งสองด้าน ตักซับน้ำมันออก จัดใส่จานพร้อมเสิร์ฟ</w:t>
      </w:r>
    </w:p>
    <w:p w14:paraId="3F1385F3" w14:textId="77777777" w:rsidR="00A9471B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B069291" w14:textId="77777777" w:rsidR="00A9471B" w:rsidRPr="00441E3D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7631B5F7" w14:textId="3A969827" w:rsidR="00A9471B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B97091" w:rsidRPr="00B97091">
        <w:rPr>
          <w:rFonts w:ascii="TH SarabunPSK" w:eastAsia="Times New Roman" w:hAnsi="TH SarabunPSK" w:cs="TH SarabunPSK" w:hint="cs"/>
          <w:sz w:val="32"/>
          <w:szCs w:val="32"/>
          <w:cs/>
        </w:rPr>
        <w:t>นางอารี พรหมอินทร์ (ป้าพลับ) ครัวใบ</w:t>
      </w:r>
      <w:proofErr w:type="spellStart"/>
      <w:r w:rsidR="00B97091" w:rsidRPr="00B97091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</w:p>
    <w:p w14:paraId="6C1EB725" w14:textId="20A3522D" w:rsidR="00A9471B" w:rsidRDefault="00A9471B" w:rsidP="00A947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8196397" w14:textId="349454C7" w:rsidR="00A9471B" w:rsidRDefault="00C94A4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6A4573">
        <w:rPr>
          <w:noProof/>
        </w:rPr>
        <w:drawing>
          <wp:anchor distT="0" distB="0" distL="114300" distR="114300" simplePos="0" relativeHeight="251680768" behindDoc="1" locked="0" layoutInCell="1" allowOverlap="1" wp14:anchorId="17804E67" wp14:editId="472896C5">
            <wp:simplePos x="0" y="0"/>
            <wp:positionH relativeFrom="page">
              <wp:posOffset>1093470</wp:posOffset>
            </wp:positionH>
            <wp:positionV relativeFrom="page">
              <wp:posOffset>7819126</wp:posOffset>
            </wp:positionV>
            <wp:extent cx="5400675" cy="2072005"/>
            <wp:effectExtent l="0" t="0" r="9525" b="4445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072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471B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7C1B1C2E" w14:textId="7164EE5D" w:rsidR="007C1EF1" w:rsidRPr="00A9471B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A9471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2. ขนมโค</w:t>
      </w:r>
    </w:p>
    <w:p w14:paraId="338321D1" w14:textId="77777777" w:rsidR="00A9471B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8B5211F" w14:textId="77777777" w:rsidR="00A9471B" w:rsidRPr="00441E3D" w:rsidRDefault="00A9471B" w:rsidP="00A947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67C48610" w14:textId="77777777" w:rsidR="00A9471B" w:rsidRDefault="00A9471B" w:rsidP="00B7516A">
      <w:pPr>
        <w:pStyle w:val="ListParagraph"/>
        <w:numPr>
          <w:ilvl w:val="0"/>
          <w:numId w:val="3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แป้งข้าวเหนียว</w:t>
      </w:r>
    </w:p>
    <w:p w14:paraId="795811EA" w14:textId="344353A7" w:rsidR="00A9471B" w:rsidRDefault="00A9471B" w:rsidP="00B7516A">
      <w:pPr>
        <w:pStyle w:val="ListParagraph"/>
        <w:numPr>
          <w:ilvl w:val="0"/>
          <w:numId w:val="3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น้ำ</w:t>
      </w:r>
      <w:r w:rsidR="00710F29">
        <w:rPr>
          <w:rFonts w:ascii="TH SarabunPSK" w:eastAsia="Times New Roman" w:hAnsi="TH SarabunPSK" w:cs="TH SarabunPSK" w:hint="cs"/>
          <w:sz w:val="32"/>
          <w:szCs w:val="32"/>
          <w:cs/>
        </w:rPr>
        <w:t>ผึ้งแว่น หรือ น้ำ</w:t>
      </w: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ตาลแว่น</w:t>
      </w:r>
    </w:p>
    <w:p w14:paraId="42B432BF" w14:textId="67D39918" w:rsidR="00A9471B" w:rsidRDefault="00A9471B" w:rsidP="00B7516A">
      <w:pPr>
        <w:pStyle w:val="ListParagraph"/>
        <w:numPr>
          <w:ilvl w:val="0"/>
          <w:numId w:val="3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มะพร้าว</w:t>
      </w:r>
      <w:r w:rsidR="00710F29">
        <w:rPr>
          <w:rFonts w:ascii="TH SarabunPSK" w:eastAsia="Times New Roman" w:hAnsi="TH SarabunPSK" w:cs="TH SarabunPSK" w:hint="cs"/>
          <w:sz w:val="32"/>
          <w:szCs w:val="32"/>
          <w:cs/>
        </w:rPr>
        <w:t>แก่</w:t>
      </w: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ขูด</w:t>
      </w:r>
    </w:p>
    <w:p w14:paraId="160BA33B" w14:textId="77777777" w:rsidR="00A9471B" w:rsidRPr="007E69B0" w:rsidRDefault="00A9471B" w:rsidP="00B7516A">
      <w:pPr>
        <w:pStyle w:val="ListParagraph"/>
        <w:numPr>
          <w:ilvl w:val="0"/>
          <w:numId w:val="31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E69B0">
        <w:rPr>
          <w:rFonts w:ascii="TH SarabunPSK" w:eastAsia="Times New Roman" w:hAnsi="TH SarabunPSK" w:cs="TH SarabunPSK"/>
          <w:sz w:val="32"/>
          <w:szCs w:val="32"/>
          <w:cs/>
        </w:rPr>
        <w:t>เกลือ</w:t>
      </w:r>
    </w:p>
    <w:p w14:paraId="5781B9BE" w14:textId="77777777" w:rsidR="00A9471B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B21C3">
        <w:rPr>
          <w:rFonts w:ascii="TH SarabunPSK" w:eastAsia="Times New Roman" w:hAnsi="TH SarabunPSK" w:cs="TH SarabunPSK"/>
          <w:sz w:val="32"/>
          <w:szCs w:val="32"/>
          <w:cs/>
        </w:rPr>
        <w:t>หมายเหตุ ขนมโค ถือเป็นขนมมงคลที่ชาวใต้นิยมทำกันเพื่อใช้ในการประกอบพิธีกรรม เช่น การไหว้ภูมิเจ้าที่ ใช้บนบานศาลกล่าวกับสิ่งศักดิ์สิทธิ์ที่นับถือ เป็นต้น</w:t>
      </w:r>
    </w:p>
    <w:p w14:paraId="26BF876A" w14:textId="77777777" w:rsidR="00A9471B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CBABBBC" w14:textId="77777777" w:rsidR="00A9471B" w:rsidRPr="00441E3D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42C0E70D" w14:textId="77777777" w:rsidR="00A9471B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ไม่มีข้อมูล</w:t>
      </w:r>
    </w:p>
    <w:p w14:paraId="7D6CA9B2" w14:textId="77777777" w:rsidR="00A9471B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CB718E9" w14:textId="77777777" w:rsidR="00A9471B" w:rsidRPr="00441E3D" w:rsidRDefault="00A9471B" w:rsidP="00A947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2296E55B" w14:textId="371DDAE8" w:rsidR="00710F29" w:rsidRDefault="00710F29" w:rsidP="00710F29">
      <w:pPr>
        <w:pStyle w:val="ListParagraph"/>
        <w:numPr>
          <w:ilvl w:val="0"/>
          <w:numId w:val="3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A57F3">
        <w:rPr>
          <w:rFonts w:ascii="TH SarabunPSK" w:eastAsia="Times New Roman" w:hAnsi="TH SarabunPSK" w:cs="TH SarabunPSK"/>
          <w:sz w:val="32"/>
          <w:szCs w:val="32"/>
          <w:cs/>
        </w:rPr>
        <w:t>หั่นน้ำตาลแว่นเป็นชิ้นสี่เหลี่ยม</w:t>
      </w:r>
      <w:proofErr w:type="spellStart"/>
      <w:r w:rsidRPr="00EA57F3">
        <w:rPr>
          <w:rFonts w:ascii="TH SarabunPSK" w:eastAsia="Times New Roman" w:hAnsi="TH SarabunPSK" w:cs="TH SarabunPSK"/>
          <w:sz w:val="32"/>
          <w:szCs w:val="32"/>
          <w:cs/>
        </w:rPr>
        <w:t>เล็กๆ</w:t>
      </w:r>
      <w:proofErr w:type="spellEnd"/>
      <w:r w:rsidRPr="00EA57F3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แบบลูกเต๋า </w:t>
      </w:r>
      <w:r w:rsidRPr="00EA57F3">
        <w:rPr>
          <w:rFonts w:ascii="TH SarabunPSK" w:eastAsia="Times New Roman" w:hAnsi="TH SarabunPSK" w:cs="TH SarabunPSK"/>
          <w:sz w:val="32"/>
          <w:szCs w:val="32"/>
          <w:cs/>
        </w:rPr>
        <w:t>เพื่อทำเป็นไส้ขนม</w:t>
      </w:r>
    </w:p>
    <w:p w14:paraId="5FBFA2ED" w14:textId="77777777" w:rsidR="00710F29" w:rsidRDefault="00710F29" w:rsidP="00B7516A">
      <w:pPr>
        <w:pStyle w:val="ListParagraph"/>
        <w:numPr>
          <w:ilvl w:val="0"/>
          <w:numId w:val="3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ขูดมะพร้าวแก่ โรยเกลือป่นลงไปผสม</w:t>
      </w:r>
    </w:p>
    <w:p w14:paraId="2743773E" w14:textId="25CDE5AF" w:rsidR="00A9471B" w:rsidRPr="00EA57F3" w:rsidRDefault="00A9471B" w:rsidP="00B7516A">
      <w:pPr>
        <w:pStyle w:val="ListParagraph"/>
        <w:numPr>
          <w:ilvl w:val="0"/>
          <w:numId w:val="3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A57F3">
        <w:rPr>
          <w:rFonts w:ascii="TH SarabunPSK" w:eastAsia="Times New Roman" w:hAnsi="TH SarabunPSK" w:cs="TH SarabunPSK"/>
          <w:sz w:val="32"/>
          <w:szCs w:val="32"/>
          <w:cs/>
        </w:rPr>
        <w:t>นำแป้งข้าวเหนียวมาละลายน้ำ นวดแป้งให้เข้ากันจนสามารถปั้นเป็นก้อนได้</w:t>
      </w:r>
      <w:r w:rsidR="00710F2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(หากต้องการสีอัญชัน ให้ต้มอัญชัน เอาน้ำมาเติมลงไปได้)</w:t>
      </w:r>
    </w:p>
    <w:p w14:paraId="21FBE1E4" w14:textId="77777777" w:rsidR="00A9471B" w:rsidRDefault="00A9471B" w:rsidP="00B7516A">
      <w:pPr>
        <w:pStyle w:val="ListParagraph"/>
        <w:numPr>
          <w:ilvl w:val="0"/>
          <w:numId w:val="3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A57F3">
        <w:rPr>
          <w:rFonts w:ascii="TH SarabunPSK" w:eastAsia="Times New Roman" w:hAnsi="TH SarabunPSK" w:cs="TH SarabunPSK"/>
          <w:sz w:val="32"/>
          <w:szCs w:val="32"/>
          <w:cs/>
        </w:rPr>
        <w:t>นำแป้งมาห่อน้ำตาลแว่น ปั้นคลึงให้เป็นก้อนกลมๆ ขนาดพอคำ</w:t>
      </w:r>
    </w:p>
    <w:p w14:paraId="57159BD4" w14:textId="6E07FA92" w:rsidR="00A9471B" w:rsidRDefault="00A9471B" w:rsidP="00B7516A">
      <w:pPr>
        <w:pStyle w:val="ListParagraph"/>
        <w:numPr>
          <w:ilvl w:val="0"/>
          <w:numId w:val="3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A57F3">
        <w:rPr>
          <w:rFonts w:ascii="TH SarabunPSK" w:eastAsia="Times New Roman" w:hAnsi="TH SarabunPSK" w:cs="TH SarabunPSK"/>
          <w:sz w:val="32"/>
          <w:szCs w:val="32"/>
          <w:cs/>
        </w:rPr>
        <w:t xml:space="preserve">ตั้งน้ำบนไฟให้เดือด นำแป้งปั้นใส่ลงในหม้อ </w:t>
      </w:r>
      <w:r w:rsidR="00710F29">
        <w:rPr>
          <w:rFonts w:ascii="TH SarabunPSK" w:eastAsia="Times New Roman" w:hAnsi="TH SarabunPSK" w:cs="TH SarabunPSK" w:hint="cs"/>
          <w:sz w:val="32"/>
          <w:szCs w:val="32"/>
          <w:cs/>
        </w:rPr>
        <w:t>ขนมที่สุกจะ</w:t>
      </w:r>
      <w:r w:rsidRPr="00EA57F3">
        <w:rPr>
          <w:rFonts w:ascii="TH SarabunPSK" w:eastAsia="Times New Roman" w:hAnsi="TH SarabunPSK" w:cs="TH SarabunPSK"/>
          <w:sz w:val="32"/>
          <w:szCs w:val="32"/>
          <w:cs/>
        </w:rPr>
        <w:t>ลอยขึ้นมา</w:t>
      </w:r>
    </w:p>
    <w:p w14:paraId="7307F01A" w14:textId="13BE16BF" w:rsidR="00A9471B" w:rsidRDefault="00A9471B" w:rsidP="00B7516A">
      <w:pPr>
        <w:pStyle w:val="ListParagraph"/>
        <w:numPr>
          <w:ilvl w:val="0"/>
          <w:numId w:val="3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A57F3">
        <w:rPr>
          <w:rFonts w:ascii="TH SarabunPSK" w:eastAsia="Times New Roman" w:hAnsi="TH SarabunPSK" w:cs="TH SarabunPSK"/>
          <w:sz w:val="32"/>
          <w:szCs w:val="32"/>
          <w:cs/>
        </w:rPr>
        <w:t>ตักขนมขึ้นพักให้สะเด็ดน้ำ นำไปคลุกในมะพร้าวขูดที่โรยด้วยเกลือ</w:t>
      </w:r>
      <w:r w:rsidR="00710F2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ได้</w:t>
      </w:r>
      <w:r w:rsidRPr="00EA57F3">
        <w:rPr>
          <w:rFonts w:ascii="TH SarabunPSK" w:eastAsia="Times New Roman" w:hAnsi="TH SarabunPSK" w:cs="TH SarabunPSK"/>
          <w:sz w:val="32"/>
          <w:szCs w:val="32"/>
          <w:cs/>
        </w:rPr>
        <w:t>รสชาติหวานมันเค็ม</w:t>
      </w:r>
    </w:p>
    <w:p w14:paraId="1292F85B" w14:textId="77777777" w:rsidR="00A9471B" w:rsidRPr="00EA57F3" w:rsidRDefault="00A9471B" w:rsidP="00B7516A">
      <w:pPr>
        <w:pStyle w:val="ListParagraph"/>
        <w:numPr>
          <w:ilvl w:val="0"/>
          <w:numId w:val="32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A57F3">
        <w:rPr>
          <w:rFonts w:ascii="TH SarabunPSK" w:eastAsia="Times New Roman" w:hAnsi="TH SarabunPSK" w:cs="TH SarabunPSK"/>
          <w:sz w:val="32"/>
          <w:szCs w:val="32"/>
          <w:cs/>
        </w:rPr>
        <w:t>ตักใส่จาน พร้อมเสิร์ฟ</w:t>
      </w:r>
    </w:p>
    <w:p w14:paraId="2B4E658B" w14:textId="77777777" w:rsidR="00A9471B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99A5EF5" w14:textId="77777777" w:rsidR="00A9471B" w:rsidRPr="00441E3D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3239D890" w14:textId="1A9A13ED" w:rsidR="00A9471B" w:rsidRDefault="00A9471B" w:rsidP="00A9471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B97091" w:rsidRPr="00B97091">
        <w:rPr>
          <w:rFonts w:ascii="TH SarabunPSK" w:eastAsia="Times New Roman" w:hAnsi="TH SarabunPSK" w:cs="TH SarabunPSK" w:hint="cs"/>
          <w:sz w:val="32"/>
          <w:szCs w:val="32"/>
          <w:cs/>
        </w:rPr>
        <w:t>นางอารี พรหมอินทร์ (ป้าพลับ) ครัวใบ</w:t>
      </w:r>
      <w:proofErr w:type="spellStart"/>
      <w:r w:rsidR="00B97091" w:rsidRPr="00B97091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</w:p>
    <w:p w14:paraId="7035D404" w14:textId="419B3723" w:rsidR="00A9471B" w:rsidRDefault="00A9471B" w:rsidP="00A9471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699F2F4" w14:textId="44D92608" w:rsidR="00A9471B" w:rsidRDefault="00710F2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6A4573">
        <w:rPr>
          <w:noProof/>
        </w:rPr>
        <w:drawing>
          <wp:anchor distT="0" distB="0" distL="114300" distR="114300" simplePos="0" relativeHeight="251681792" behindDoc="1" locked="0" layoutInCell="1" allowOverlap="1" wp14:anchorId="5C5846CC" wp14:editId="71E4F904">
            <wp:simplePos x="0" y="0"/>
            <wp:positionH relativeFrom="page">
              <wp:posOffset>1080135</wp:posOffset>
            </wp:positionH>
            <wp:positionV relativeFrom="page">
              <wp:posOffset>6933301</wp:posOffset>
            </wp:positionV>
            <wp:extent cx="5400675" cy="2992755"/>
            <wp:effectExtent l="0" t="0" r="9525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992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471B"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3714FCD5" w14:textId="5C139723" w:rsidR="007C1EF1" w:rsidRPr="003046AB" w:rsidRDefault="007C1EF1" w:rsidP="007C1EF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3046A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 xml:space="preserve">3. </w:t>
      </w:r>
      <w:r w:rsidRPr="003046A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ลูก</w:t>
      </w:r>
      <w:proofErr w:type="spellStart"/>
      <w:r w:rsidRPr="003046A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โหนด</w:t>
      </w:r>
      <w:proofErr w:type="spellEnd"/>
      <w:r w:rsidRPr="003046A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น้ำเทะสด</w:t>
      </w:r>
    </w:p>
    <w:p w14:paraId="51B22077" w14:textId="77777777" w:rsidR="003046AB" w:rsidRDefault="003046AB" w:rsidP="003046A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9945896" w14:textId="77777777" w:rsidR="003046AB" w:rsidRPr="00441E3D" w:rsidRDefault="003046AB" w:rsidP="003046A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ส่วนผสมและเครื่องปรุง</w:t>
      </w:r>
    </w:p>
    <w:p w14:paraId="0B1746CA" w14:textId="5E7BD5B9" w:rsidR="003046AB" w:rsidRDefault="003046AB" w:rsidP="00B7516A">
      <w:pPr>
        <w:pStyle w:val="ListParagraph"/>
        <w:numPr>
          <w:ilvl w:val="0"/>
          <w:numId w:val="7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ลูก</w:t>
      </w:r>
      <w:proofErr w:type="spellStart"/>
      <w:r w:rsidR="00D0394A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  <w:r w:rsidR="00D0394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หรือลูก</w:t>
      </w: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ตาล</w:t>
      </w:r>
    </w:p>
    <w:p w14:paraId="17037420" w14:textId="38791A47" w:rsidR="003046AB" w:rsidRDefault="003046AB" w:rsidP="00B7516A">
      <w:pPr>
        <w:pStyle w:val="ListParagraph"/>
        <w:numPr>
          <w:ilvl w:val="0"/>
          <w:numId w:val="7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น้ำ</w:t>
      </w:r>
      <w:r w:rsidR="00D0394A">
        <w:rPr>
          <w:rFonts w:ascii="TH SarabunPSK" w:eastAsia="Times New Roman" w:hAnsi="TH SarabunPSK" w:cs="TH SarabunPSK" w:hint="cs"/>
          <w:sz w:val="32"/>
          <w:szCs w:val="32"/>
          <w:cs/>
        </w:rPr>
        <w:t>เทะสด หรือ น้ำ</w:t>
      </w: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กะทิสด</w:t>
      </w:r>
    </w:p>
    <w:p w14:paraId="7A8AA0B3" w14:textId="50BC1659" w:rsidR="003046AB" w:rsidRDefault="003046AB" w:rsidP="00B7516A">
      <w:pPr>
        <w:pStyle w:val="ListParagraph"/>
        <w:numPr>
          <w:ilvl w:val="0"/>
          <w:numId w:val="7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น้ำตาล</w:t>
      </w:r>
      <w:proofErr w:type="spellStart"/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โ</w:t>
      </w:r>
      <w:r w:rsidR="00D0394A">
        <w:rPr>
          <w:rFonts w:ascii="TH SarabunPSK" w:eastAsia="Times New Roman" w:hAnsi="TH SarabunPSK" w:cs="TH SarabunPSK" w:hint="cs"/>
          <w:sz w:val="32"/>
          <w:szCs w:val="32"/>
          <w:cs/>
        </w:rPr>
        <w:t>ห</w:t>
      </w: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นด</w:t>
      </w:r>
      <w:proofErr w:type="spellEnd"/>
    </w:p>
    <w:p w14:paraId="3343F242" w14:textId="77777777" w:rsidR="003046AB" w:rsidRDefault="003046AB" w:rsidP="00B7516A">
      <w:pPr>
        <w:pStyle w:val="ListParagraph"/>
        <w:numPr>
          <w:ilvl w:val="0"/>
          <w:numId w:val="7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น้ำตาลทราย</w:t>
      </w:r>
    </w:p>
    <w:p w14:paraId="50B191F0" w14:textId="77777777" w:rsidR="003046AB" w:rsidRDefault="003046AB" w:rsidP="00B7516A">
      <w:pPr>
        <w:pStyle w:val="ListParagraph"/>
        <w:numPr>
          <w:ilvl w:val="0"/>
          <w:numId w:val="7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เกลือ</w:t>
      </w:r>
    </w:p>
    <w:p w14:paraId="4738745C" w14:textId="77777777" w:rsidR="003046AB" w:rsidRDefault="003046AB" w:rsidP="00B7516A">
      <w:pPr>
        <w:pStyle w:val="ListParagraph"/>
        <w:numPr>
          <w:ilvl w:val="0"/>
          <w:numId w:val="76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น้ำสะอาด</w:t>
      </w:r>
    </w:p>
    <w:p w14:paraId="0EF84F7A" w14:textId="77777777" w:rsidR="003046AB" w:rsidRDefault="003046AB" w:rsidP="003046A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70DBF94" w14:textId="77777777" w:rsidR="003046AB" w:rsidRPr="00441E3D" w:rsidRDefault="003046AB" w:rsidP="003046A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สรรพคุณ</w:t>
      </w:r>
    </w:p>
    <w:p w14:paraId="157B7CD1" w14:textId="77777777" w:rsidR="003046AB" w:rsidRDefault="003046AB" w:rsidP="003046A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บรรเทาอาการไอ ลดความร้อนในร่างกาย ลดการสะสมของไขมัน ช่วยต้านอนุมูลอิสระ แก้โรคเหน็บชา บำรุงผิวพรรณ ลดคอเรสเตอรอล ลดความเครียด บำรุงผิวหนังให้มีสุขภาพดี</w:t>
      </w:r>
    </w:p>
    <w:p w14:paraId="3D700E8E" w14:textId="77777777" w:rsidR="003046AB" w:rsidRDefault="003046AB" w:rsidP="003046A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EEB3302" w14:textId="77777777" w:rsidR="003046AB" w:rsidRPr="00441E3D" w:rsidRDefault="003046AB" w:rsidP="003046A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วิธีปรุง</w:t>
      </w:r>
    </w:p>
    <w:p w14:paraId="701089E6" w14:textId="5D2D98FC" w:rsidR="003046AB" w:rsidRPr="00392DB2" w:rsidRDefault="00D0394A" w:rsidP="00B7516A">
      <w:pPr>
        <w:pStyle w:val="ListParagraph"/>
        <w:numPr>
          <w:ilvl w:val="0"/>
          <w:numId w:val="7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ลูก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แกะเปลือก ล้าง ฝานเป็นลูกเต๋าใหญ่ </w:t>
      </w:r>
      <w:r w:rsidR="003046AB" w:rsidRPr="00392DB2">
        <w:rPr>
          <w:rFonts w:ascii="TH SarabunPSK" w:eastAsia="Times New Roman" w:hAnsi="TH SarabunPSK" w:cs="TH SarabunPSK"/>
          <w:sz w:val="32"/>
          <w:szCs w:val="32"/>
          <w:cs/>
        </w:rPr>
        <w:t>เตรียมไว้</w:t>
      </w:r>
    </w:p>
    <w:p w14:paraId="6C52FCEA" w14:textId="02B027FE" w:rsidR="003046AB" w:rsidRDefault="00D0394A" w:rsidP="00B7516A">
      <w:pPr>
        <w:pStyle w:val="ListParagraph"/>
        <w:numPr>
          <w:ilvl w:val="0"/>
          <w:numId w:val="7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นำน้ำกะทิสด ใส่เกลือ น้ำตาลทราย และน้ำตาล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เล็กน้อย</w:t>
      </w:r>
      <w:r w:rsidR="003046AB" w:rsidRPr="00392DB2">
        <w:rPr>
          <w:rFonts w:ascii="TH SarabunPSK" w:eastAsia="Times New Roman" w:hAnsi="TH SarabunPSK" w:cs="TH SarabunPSK"/>
          <w:sz w:val="32"/>
          <w:szCs w:val="32"/>
          <w:cs/>
        </w:rPr>
        <w:t xml:space="preserve"> คนให้ละลายเข้ากัน</w:t>
      </w:r>
    </w:p>
    <w:p w14:paraId="4E7B8CA4" w14:textId="5D901DD3" w:rsidR="00D0394A" w:rsidRPr="00D0394A" w:rsidRDefault="003046AB" w:rsidP="00D0394A">
      <w:pPr>
        <w:pStyle w:val="ListParagraph"/>
        <w:numPr>
          <w:ilvl w:val="0"/>
          <w:numId w:val="77"/>
        </w:numPr>
        <w:tabs>
          <w:tab w:val="left" w:pos="284"/>
        </w:tabs>
        <w:ind w:left="924" w:hanging="357"/>
        <w:jc w:val="thaiDistribute"/>
        <w:rPr>
          <w:rFonts w:ascii="TH SarabunPSK" w:eastAsia="Times New Roman" w:hAnsi="TH SarabunPSK" w:cs="TH SarabunPSK" w:hint="cs"/>
          <w:sz w:val="32"/>
          <w:szCs w:val="32"/>
        </w:rPr>
      </w:pPr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ใส่ลูก</w:t>
      </w:r>
      <w:proofErr w:type="spellStart"/>
      <w:r w:rsidR="00D0394A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  <w:r w:rsidRPr="00392DB2">
        <w:rPr>
          <w:rFonts w:ascii="TH SarabunPSK" w:eastAsia="Times New Roman" w:hAnsi="TH SarabunPSK" w:cs="TH SarabunPSK"/>
          <w:sz w:val="32"/>
          <w:szCs w:val="32"/>
          <w:cs/>
        </w:rPr>
        <w:t>ที่หั่นแล้วลงไปในน้ำกะทิ คนให้เข้ากัน ตักใส่ถ้วยพร้อมรับประทาน</w:t>
      </w:r>
    </w:p>
    <w:p w14:paraId="6FE3B95D" w14:textId="046720C0" w:rsidR="003046AB" w:rsidRDefault="00D0394A" w:rsidP="003046A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 w:hint="cs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ลูก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น้ำเทะสดจะมีอายุเพียง 2 </w:t>
      </w:r>
      <w:r>
        <w:rPr>
          <w:rFonts w:ascii="TH SarabunPSK" w:eastAsia="Times New Roman" w:hAnsi="TH SarabunPSK" w:cs="TH SarabunPSK"/>
          <w:sz w:val="32"/>
          <w:szCs w:val="32"/>
          <w:cs/>
        </w:rPr>
        <w:t>–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3 ชั่วโมง หากต้องการเก็บไว้รับประทานให้นานขึ้น จะต้องนำไปต้มให้สุก และเก็บในตู้เย็น</w:t>
      </w:r>
    </w:p>
    <w:p w14:paraId="17333C12" w14:textId="77777777" w:rsidR="00D0394A" w:rsidRDefault="00D0394A" w:rsidP="003046A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 w:hint="cs"/>
          <w:sz w:val="32"/>
          <w:szCs w:val="32"/>
        </w:rPr>
      </w:pPr>
    </w:p>
    <w:p w14:paraId="0E4B18ED" w14:textId="77777777" w:rsidR="003046AB" w:rsidRPr="00441E3D" w:rsidRDefault="003046AB" w:rsidP="003046AB">
      <w:pPr>
        <w:tabs>
          <w:tab w:val="left" w:pos="284"/>
        </w:tabs>
        <w:spacing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41E3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เจ้าของสูตร/ที่มา</w:t>
      </w:r>
    </w:p>
    <w:p w14:paraId="3B34556A" w14:textId="0242EE31" w:rsidR="007C1EF1" w:rsidRDefault="003046AB" w:rsidP="003046A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B97091" w:rsidRPr="00B97091">
        <w:rPr>
          <w:rFonts w:ascii="TH SarabunPSK" w:eastAsia="Times New Roman" w:hAnsi="TH SarabunPSK" w:cs="TH SarabunPSK" w:hint="cs"/>
          <w:sz w:val="32"/>
          <w:szCs w:val="32"/>
          <w:cs/>
        </w:rPr>
        <w:t>นางอารี พรหมอินทร์ (ป้าพลับ) ครัวใบ</w:t>
      </w:r>
      <w:proofErr w:type="spellStart"/>
      <w:r w:rsidR="00B97091" w:rsidRPr="00B97091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  <w:proofErr w:type="spellEnd"/>
    </w:p>
    <w:p w14:paraId="65208B5E" w14:textId="75CA5DFA" w:rsidR="003046AB" w:rsidRDefault="003046AB" w:rsidP="003046A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74DFE51" w14:textId="6F843874" w:rsidR="003046AB" w:rsidRDefault="002A2A4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8240DA">
        <w:rPr>
          <w:noProof/>
        </w:rPr>
        <w:drawing>
          <wp:anchor distT="0" distB="0" distL="114300" distR="114300" simplePos="0" relativeHeight="251649024" behindDoc="1" locked="0" layoutInCell="1" allowOverlap="1" wp14:anchorId="38B15CBA" wp14:editId="0D2E45F9">
            <wp:simplePos x="0" y="0"/>
            <wp:positionH relativeFrom="page">
              <wp:posOffset>1080135</wp:posOffset>
            </wp:positionH>
            <wp:positionV relativeFrom="page">
              <wp:posOffset>6531448</wp:posOffset>
            </wp:positionV>
            <wp:extent cx="5400675" cy="3374390"/>
            <wp:effectExtent l="0" t="0" r="9525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046AB" w:rsidSect="00CA3FC4">
      <w:headerReference w:type="default" r:id="rId101"/>
      <w:footerReference w:type="default" r:id="rId102"/>
      <w:pgSz w:w="11907" w:h="16839" w:code="9"/>
      <w:pgMar w:top="1104" w:right="1701" w:bottom="1440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90E3F2B" w14:textId="77777777" w:rsidR="003E3CF3" w:rsidRDefault="003E3CF3" w:rsidP="002370FC">
      <w:pPr>
        <w:spacing w:after="0" w:line="240" w:lineRule="auto"/>
      </w:pPr>
      <w:r>
        <w:separator/>
      </w:r>
    </w:p>
  </w:endnote>
  <w:endnote w:type="continuationSeparator" w:id="0">
    <w:p w14:paraId="6AA87394" w14:textId="77777777" w:rsidR="003E3CF3" w:rsidRDefault="003E3CF3" w:rsidP="002370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altName w:val="TH Sarabun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7A23AA" w14:textId="77777777" w:rsidR="00493D11" w:rsidRPr="00564CC0" w:rsidRDefault="00493D11" w:rsidP="00F0679C">
    <w:pPr>
      <w:pStyle w:val="Footer"/>
      <w:pBdr>
        <w:top w:val="single" w:sz="4" w:space="1" w:color="808080"/>
      </w:pBdr>
      <w:tabs>
        <w:tab w:val="clear" w:pos="4680"/>
        <w:tab w:val="clear" w:pos="9360"/>
        <w:tab w:val="center" w:pos="4253"/>
        <w:tab w:val="right" w:pos="8505"/>
      </w:tabs>
      <w:jc w:val="center"/>
      <w:rPr>
        <w:rFonts w:ascii="TH SarabunPSK" w:hAnsi="TH SarabunPSK" w:cs="TH SarabunPSK"/>
        <w:sz w:val="24"/>
        <w:szCs w:val="24"/>
      </w:rPr>
    </w:pPr>
    <w:r>
      <w:rPr>
        <w:rFonts w:ascii="TH SarabunPSK" w:hAnsi="TH SarabunPSK" w:cs="TH SarabunPSK" w:hint="cs"/>
        <w:sz w:val="24"/>
        <w:szCs w:val="24"/>
        <w:cs/>
      </w:rPr>
      <w:t>สถาบันการจัดการระบบสุขภาพ มหาวิทยาลัยสงขลานครินทร์</w:t>
    </w:r>
    <w:r w:rsidRPr="00564CC0">
      <w:rPr>
        <w:rFonts w:ascii="TH SarabunPSK" w:hAnsi="TH SarabunPSK" w:cs="TH SarabunPSK"/>
        <w:sz w:val="24"/>
        <w:szCs w:val="24"/>
        <w:cs/>
      </w:rPr>
      <w:tab/>
    </w:r>
    <w:r>
      <w:rPr>
        <w:rFonts w:ascii="TH SarabunPSK" w:hAnsi="TH SarabunPSK" w:cs="TH SarabunPSK" w:hint="cs"/>
        <w:sz w:val="24"/>
        <w:szCs w:val="24"/>
        <w:cs/>
      </w:rPr>
      <w:t>1-</w:t>
    </w:r>
    <w:r w:rsidRPr="00564CC0">
      <w:rPr>
        <w:rFonts w:ascii="TH SarabunPSK" w:hAnsi="TH SarabunPSK" w:cs="TH SarabunPSK"/>
        <w:sz w:val="24"/>
        <w:szCs w:val="24"/>
      </w:rPr>
      <w:fldChar w:fldCharType="begin"/>
    </w:r>
    <w:r w:rsidRPr="00564CC0">
      <w:rPr>
        <w:rFonts w:ascii="TH SarabunPSK" w:hAnsi="TH SarabunPSK" w:cs="TH SarabunPSK"/>
        <w:sz w:val="24"/>
        <w:szCs w:val="24"/>
      </w:rPr>
      <w:instrText xml:space="preserve"> PAGE   \* MERGEFORMAT </w:instrText>
    </w:r>
    <w:r w:rsidRPr="00564CC0">
      <w:rPr>
        <w:rFonts w:ascii="TH SarabunPSK" w:hAnsi="TH SarabunPSK" w:cs="TH SarabunPSK"/>
        <w:sz w:val="24"/>
        <w:szCs w:val="24"/>
      </w:rPr>
      <w:fldChar w:fldCharType="separate"/>
    </w:r>
    <w:r>
      <w:rPr>
        <w:rFonts w:ascii="TH SarabunPSK" w:hAnsi="TH SarabunPSK" w:cs="TH SarabunPSK"/>
        <w:noProof/>
        <w:sz w:val="24"/>
        <w:szCs w:val="24"/>
      </w:rPr>
      <w:t>2</w:t>
    </w:r>
    <w:r w:rsidRPr="00564CC0">
      <w:rPr>
        <w:rFonts w:ascii="TH SarabunPSK" w:hAnsi="TH SarabunPSK" w:cs="TH SarabunPSK"/>
        <w:sz w:val="24"/>
        <w:szCs w:val="24"/>
      </w:rPr>
      <w:fldChar w:fldCharType="end"/>
    </w:r>
    <w:r w:rsidRPr="00564CC0">
      <w:rPr>
        <w:rFonts w:ascii="TH SarabunPSK" w:hAnsi="TH SarabunPSK" w:cs="TH SarabunPSK"/>
        <w:sz w:val="24"/>
        <w:szCs w:val="24"/>
        <w:cs/>
      </w:rPr>
      <w:tab/>
    </w:r>
    <w:r>
      <w:rPr>
        <w:rFonts w:ascii="TH SarabunPSK" w:hAnsi="TH SarabunPSK" w:cs="TH SarabunPSK" w:hint="cs"/>
        <w:sz w:val="24"/>
        <w:szCs w:val="24"/>
        <w:cs/>
      </w:rPr>
      <w:t>มูลนิธิทักษิณคดีศึกษา และ สถาบันทักษิณคดีศึกษา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03A2F6" w14:textId="77777777" w:rsidR="003E3CF3" w:rsidRDefault="003E3CF3" w:rsidP="002370FC">
      <w:pPr>
        <w:spacing w:after="0" w:line="240" w:lineRule="auto"/>
      </w:pPr>
      <w:r>
        <w:separator/>
      </w:r>
    </w:p>
  </w:footnote>
  <w:footnote w:type="continuationSeparator" w:id="0">
    <w:p w14:paraId="1BFA3E0B" w14:textId="77777777" w:rsidR="003E3CF3" w:rsidRDefault="003E3CF3" w:rsidP="002370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11918F" w14:textId="77777777" w:rsidR="00493D11" w:rsidRPr="00CA3FC4" w:rsidRDefault="00493D11" w:rsidP="00CA3FC4">
    <w:pPr>
      <w:pStyle w:val="Header"/>
      <w:tabs>
        <w:tab w:val="clear" w:pos="9360"/>
        <w:tab w:val="right" w:pos="8505"/>
      </w:tabs>
      <w:rPr>
        <w:rFonts w:ascii="TH SarabunPSK" w:eastAsia="Times New Roman" w:hAnsi="TH SarabunPSK" w:cs="TH SarabunPSK"/>
        <w:szCs w:val="22"/>
      </w:rPr>
    </w:pPr>
    <w:r>
      <w:rPr>
        <w:rFonts w:ascii="TH SarabunPSK" w:eastAsia="Times New Roman" w:hAnsi="TH SarabunPSK" w:cs="TH SarabunPSK" w:hint="cs"/>
        <w:noProof/>
        <w:szCs w:val="22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CEA43BF" wp14:editId="0235DB65">
              <wp:simplePos x="0" y="0"/>
              <wp:positionH relativeFrom="column">
                <wp:posOffset>6792</wp:posOffset>
              </wp:positionH>
              <wp:positionV relativeFrom="paragraph">
                <wp:posOffset>214654</wp:posOffset>
              </wp:positionV>
              <wp:extent cx="5426015" cy="0"/>
              <wp:effectExtent l="0" t="0" r="22860" b="19050"/>
              <wp:wrapNone/>
              <wp:docPr id="1" name="Straight Connecto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426015" cy="0"/>
                      </a:xfrm>
                      <a:prstGeom prst="line">
                        <a:avLst/>
                      </a:prstGeom>
                      <a:ln>
                        <a:solidFill>
                          <a:schemeClr val="bg1">
                            <a:lumMod val="65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315CAB95" id="Straight Connector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55pt,16.9pt" to="427.8pt,1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" strokecolor="#a5a5a5 [2092]"/>
          </w:pict>
        </mc:Fallback>
      </mc:AlternateContent>
    </w:r>
    <w:r w:rsidRPr="00CA3FC4">
      <w:rPr>
        <w:rFonts w:ascii="TH SarabunPSK" w:eastAsia="Times New Roman" w:hAnsi="TH SarabunPSK" w:cs="TH SarabunPSK" w:hint="cs"/>
        <w:szCs w:val="22"/>
        <w:cs/>
      </w:rPr>
      <w:t>โครงการพัฒนาต่อยอดวัฒนธรรมอาหารคาบสมุทรสทิงพระแบบบูรณาการ</w:t>
    </w:r>
    <w:r w:rsidRPr="00CA3FC4">
      <w:rPr>
        <w:rFonts w:ascii="TH SarabunPSK" w:eastAsia="Times New Roman" w:hAnsi="TH SarabunPSK" w:cs="TH SarabunPSK" w:hint="cs"/>
        <w:szCs w:val="22"/>
        <w:cs/>
      </w:rPr>
      <w:tab/>
    </w:r>
    <w:r w:rsidRPr="00CA3FC4">
      <w:rPr>
        <w:rFonts w:ascii="TH SarabunPSK" w:eastAsia="Times New Roman" w:hAnsi="TH SarabunPSK" w:cs="TH SarabunPSK" w:hint="cs"/>
        <w:szCs w:val="22"/>
        <w:cs/>
      </w:rPr>
      <w:tab/>
      <w:t>รายงานฉบับสมบูรณ์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8F112C"/>
    <w:multiLevelType w:val="hybridMultilevel"/>
    <w:tmpl w:val="D12864EA"/>
    <w:lvl w:ilvl="0" w:tplc="2EE0D45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" w15:restartNumberingAfterBreak="0">
    <w:nsid w:val="01281C23"/>
    <w:multiLevelType w:val="hybridMultilevel"/>
    <w:tmpl w:val="B8F072B8"/>
    <w:lvl w:ilvl="0" w:tplc="1AF4850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" w15:restartNumberingAfterBreak="0">
    <w:nsid w:val="02110018"/>
    <w:multiLevelType w:val="hybridMultilevel"/>
    <w:tmpl w:val="9C9EDEB2"/>
    <w:lvl w:ilvl="0" w:tplc="E8604E1A">
      <w:start w:val="1"/>
      <w:numFmt w:val="decimal"/>
      <w:lvlText w:val="%1)"/>
      <w:lvlJc w:val="left"/>
      <w:pPr>
        <w:ind w:left="72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2A5CED"/>
    <w:multiLevelType w:val="hybridMultilevel"/>
    <w:tmpl w:val="338E46B2"/>
    <w:lvl w:ilvl="0" w:tplc="2EE0D45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4" w15:restartNumberingAfterBreak="0">
    <w:nsid w:val="08246DE2"/>
    <w:multiLevelType w:val="hybridMultilevel"/>
    <w:tmpl w:val="8432E9A6"/>
    <w:lvl w:ilvl="0" w:tplc="A9162504">
      <w:start w:val="1"/>
      <w:numFmt w:val="decimal"/>
      <w:lvlText w:val="%1."/>
      <w:lvlJc w:val="left"/>
      <w:pPr>
        <w:ind w:left="23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65" w:hanging="360"/>
      </w:pPr>
    </w:lvl>
    <w:lvl w:ilvl="2" w:tplc="0409001B" w:tentative="1">
      <w:start w:val="1"/>
      <w:numFmt w:val="lowerRoman"/>
      <w:lvlText w:val="%3."/>
      <w:lvlJc w:val="right"/>
      <w:pPr>
        <w:ind w:left="3785" w:hanging="180"/>
      </w:pPr>
    </w:lvl>
    <w:lvl w:ilvl="3" w:tplc="0409000F" w:tentative="1">
      <w:start w:val="1"/>
      <w:numFmt w:val="decimal"/>
      <w:lvlText w:val="%4."/>
      <w:lvlJc w:val="left"/>
      <w:pPr>
        <w:ind w:left="4505" w:hanging="360"/>
      </w:pPr>
    </w:lvl>
    <w:lvl w:ilvl="4" w:tplc="04090019" w:tentative="1">
      <w:start w:val="1"/>
      <w:numFmt w:val="lowerLetter"/>
      <w:lvlText w:val="%5."/>
      <w:lvlJc w:val="left"/>
      <w:pPr>
        <w:ind w:left="5225" w:hanging="360"/>
      </w:pPr>
    </w:lvl>
    <w:lvl w:ilvl="5" w:tplc="0409001B" w:tentative="1">
      <w:start w:val="1"/>
      <w:numFmt w:val="lowerRoman"/>
      <w:lvlText w:val="%6."/>
      <w:lvlJc w:val="right"/>
      <w:pPr>
        <w:ind w:left="5945" w:hanging="180"/>
      </w:pPr>
    </w:lvl>
    <w:lvl w:ilvl="6" w:tplc="0409000F" w:tentative="1">
      <w:start w:val="1"/>
      <w:numFmt w:val="decimal"/>
      <w:lvlText w:val="%7."/>
      <w:lvlJc w:val="left"/>
      <w:pPr>
        <w:ind w:left="6665" w:hanging="360"/>
      </w:pPr>
    </w:lvl>
    <w:lvl w:ilvl="7" w:tplc="04090019" w:tentative="1">
      <w:start w:val="1"/>
      <w:numFmt w:val="lowerLetter"/>
      <w:lvlText w:val="%8."/>
      <w:lvlJc w:val="left"/>
      <w:pPr>
        <w:ind w:left="7385" w:hanging="360"/>
      </w:pPr>
    </w:lvl>
    <w:lvl w:ilvl="8" w:tplc="0409001B" w:tentative="1">
      <w:start w:val="1"/>
      <w:numFmt w:val="lowerRoman"/>
      <w:lvlText w:val="%9."/>
      <w:lvlJc w:val="right"/>
      <w:pPr>
        <w:ind w:left="8105" w:hanging="180"/>
      </w:pPr>
    </w:lvl>
  </w:abstractNum>
  <w:abstractNum w:abstractNumId="5" w15:restartNumberingAfterBreak="0">
    <w:nsid w:val="0A587688"/>
    <w:multiLevelType w:val="hybridMultilevel"/>
    <w:tmpl w:val="3A9A9D80"/>
    <w:lvl w:ilvl="0" w:tplc="2EE0D45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6" w15:restartNumberingAfterBreak="0">
    <w:nsid w:val="0B590446"/>
    <w:multiLevelType w:val="hybridMultilevel"/>
    <w:tmpl w:val="0B0896E0"/>
    <w:lvl w:ilvl="0" w:tplc="FDD0C146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7" w15:restartNumberingAfterBreak="0">
    <w:nsid w:val="0EEC277C"/>
    <w:multiLevelType w:val="hybridMultilevel"/>
    <w:tmpl w:val="B8089072"/>
    <w:lvl w:ilvl="0" w:tplc="2EE0D45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8" w15:restartNumberingAfterBreak="0">
    <w:nsid w:val="0F78221C"/>
    <w:multiLevelType w:val="hybridMultilevel"/>
    <w:tmpl w:val="BD9A760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28145E"/>
    <w:multiLevelType w:val="hybridMultilevel"/>
    <w:tmpl w:val="761EF0C8"/>
    <w:lvl w:ilvl="0" w:tplc="66C4C8A8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0" w15:restartNumberingAfterBreak="0">
    <w:nsid w:val="11F34508"/>
    <w:multiLevelType w:val="hybridMultilevel"/>
    <w:tmpl w:val="037288D8"/>
    <w:lvl w:ilvl="0" w:tplc="2EE0D45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1" w15:restartNumberingAfterBreak="0">
    <w:nsid w:val="12E63F4B"/>
    <w:multiLevelType w:val="hybridMultilevel"/>
    <w:tmpl w:val="3FC0FF80"/>
    <w:lvl w:ilvl="0" w:tplc="A41E7AB8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2" w15:restartNumberingAfterBreak="0">
    <w:nsid w:val="172F1639"/>
    <w:multiLevelType w:val="hybridMultilevel"/>
    <w:tmpl w:val="956A90A8"/>
    <w:lvl w:ilvl="0" w:tplc="ABEE3A0C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9003A7F"/>
    <w:multiLevelType w:val="hybridMultilevel"/>
    <w:tmpl w:val="D61EF972"/>
    <w:lvl w:ilvl="0" w:tplc="ABEE3A0C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91A1F23"/>
    <w:multiLevelType w:val="hybridMultilevel"/>
    <w:tmpl w:val="8A30E30E"/>
    <w:lvl w:ilvl="0" w:tplc="D6A65F5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B4F6D29"/>
    <w:multiLevelType w:val="hybridMultilevel"/>
    <w:tmpl w:val="AC500D80"/>
    <w:lvl w:ilvl="0" w:tplc="FB1C1AC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1B55D60"/>
    <w:multiLevelType w:val="hybridMultilevel"/>
    <w:tmpl w:val="6980E218"/>
    <w:lvl w:ilvl="0" w:tplc="25E2CE78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7" w15:restartNumberingAfterBreak="0">
    <w:nsid w:val="260D0096"/>
    <w:multiLevelType w:val="hybridMultilevel"/>
    <w:tmpl w:val="24F63ACC"/>
    <w:lvl w:ilvl="0" w:tplc="ADEA650E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8" w15:restartNumberingAfterBreak="0">
    <w:nsid w:val="272437CB"/>
    <w:multiLevelType w:val="hybridMultilevel"/>
    <w:tmpl w:val="AAE80F28"/>
    <w:lvl w:ilvl="0" w:tplc="A9162504">
      <w:start w:val="1"/>
      <w:numFmt w:val="decimal"/>
      <w:lvlText w:val="%1."/>
      <w:lvlJc w:val="left"/>
      <w:pPr>
        <w:ind w:left="23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65" w:hanging="360"/>
      </w:pPr>
    </w:lvl>
    <w:lvl w:ilvl="2" w:tplc="0409001B" w:tentative="1">
      <w:start w:val="1"/>
      <w:numFmt w:val="lowerRoman"/>
      <w:lvlText w:val="%3."/>
      <w:lvlJc w:val="right"/>
      <w:pPr>
        <w:ind w:left="3785" w:hanging="180"/>
      </w:pPr>
    </w:lvl>
    <w:lvl w:ilvl="3" w:tplc="0409000F" w:tentative="1">
      <w:start w:val="1"/>
      <w:numFmt w:val="decimal"/>
      <w:lvlText w:val="%4."/>
      <w:lvlJc w:val="left"/>
      <w:pPr>
        <w:ind w:left="4505" w:hanging="360"/>
      </w:pPr>
    </w:lvl>
    <w:lvl w:ilvl="4" w:tplc="04090019" w:tentative="1">
      <w:start w:val="1"/>
      <w:numFmt w:val="lowerLetter"/>
      <w:lvlText w:val="%5."/>
      <w:lvlJc w:val="left"/>
      <w:pPr>
        <w:ind w:left="5225" w:hanging="360"/>
      </w:pPr>
    </w:lvl>
    <w:lvl w:ilvl="5" w:tplc="0409001B" w:tentative="1">
      <w:start w:val="1"/>
      <w:numFmt w:val="lowerRoman"/>
      <w:lvlText w:val="%6."/>
      <w:lvlJc w:val="right"/>
      <w:pPr>
        <w:ind w:left="5945" w:hanging="180"/>
      </w:pPr>
    </w:lvl>
    <w:lvl w:ilvl="6" w:tplc="0409000F" w:tentative="1">
      <w:start w:val="1"/>
      <w:numFmt w:val="decimal"/>
      <w:lvlText w:val="%7."/>
      <w:lvlJc w:val="left"/>
      <w:pPr>
        <w:ind w:left="6665" w:hanging="360"/>
      </w:pPr>
    </w:lvl>
    <w:lvl w:ilvl="7" w:tplc="04090019" w:tentative="1">
      <w:start w:val="1"/>
      <w:numFmt w:val="lowerLetter"/>
      <w:lvlText w:val="%8."/>
      <w:lvlJc w:val="left"/>
      <w:pPr>
        <w:ind w:left="7385" w:hanging="360"/>
      </w:pPr>
    </w:lvl>
    <w:lvl w:ilvl="8" w:tplc="0409001B" w:tentative="1">
      <w:start w:val="1"/>
      <w:numFmt w:val="lowerRoman"/>
      <w:lvlText w:val="%9."/>
      <w:lvlJc w:val="right"/>
      <w:pPr>
        <w:ind w:left="8105" w:hanging="180"/>
      </w:pPr>
    </w:lvl>
  </w:abstractNum>
  <w:abstractNum w:abstractNumId="19" w15:restartNumberingAfterBreak="0">
    <w:nsid w:val="273026DA"/>
    <w:multiLevelType w:val="hybridMultilevel"/>
    <w:tmpl w:val="796EFEC2"/>
    <w:lvl w:ilvl="0" w:tplc="FB1C1AC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B5638EA"/>
    <w:multiLevelType w:val="hybridMultilevel"/>
    <w:tmpl w:val="75082D0E"/>
    <w:lvl w:ilvl="0" w:tplc="B478E31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1" w15:restartNumberingAfterBreak="0">
    <w:nsid w:val="2E7E4ACA"/>
    <w:multiLevelType w:val="hybridMultilevel"/>
    <w:tmpl w:val="703ACDC6"/>
    <w:lvl w:ilvl="0" w:tplc="615A4F66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2" w15:restartNumberingAfterBreak="0">
    <w:nsid w:val="316C3DA2"/>
    <w:multiLevelType w:val="hybridMultilevel"/>
    <w:tmpl w:val="2F9A91F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1B538B2"/>
    <w:multiLevelType w:val="hybridMultilevel"/>
    <w:tmpl w:val="0FA213A6"/>
    <w:lvl w:ilvl="0" w:tplc="0102F0D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4" w15:restartNumberingAfterBreak="0">
    <w:nsid w:val="34485E5D"/>
    <w:multiLevelType w:val="hybridMultilevel"/>
    <w:tmpl w:val="BA6064A6"/>
    <w:lvl w:ilvl="0" w:tplc="2EA027DC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5" w15:restartNumberingAfterBreak="0">
    <w:nsid w:val="352E60A3"/>
    <w:multiLevelType w:val="hybridMultilevel"/>
    <w:tmpl w:val="20DE61AE"/>
    <w:lvl w:ilvl="0" w:tplc="2EE0D45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6" w15:restartNumberingAfterBreak="0">
    <w:nsid w:val="354B3E22"/>
    <w:multiLevelType w:val="hybridMultilevel"/>
    <w:tmpl w:val="A3CC3746"/>
    <w:lvl w:ilvl="0" w:tplc="6C04787C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7" w15:restartNumberingAfterBreak="0">
    <w:nsid w:val="38A977F5"/>
    <w:multiLevelType w:val="hybridMultilevel"/>
    <w:tmpl w:val="E52682E4"/>
    <w:lvl w:ilvl="0" w:tplc="6060DAD6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8" w15:restartNumberingAfterBreak="0">
    <w:nsid w:val="39360DC1"/>
    <w:multiLevelType w:val="hybridMultilevel"/>
    <w:tmpl w:val="32344706"/>
    <w:lvl w:ilvl="0" w:tplc="A9162504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29" w15:restartNumberingAfterBreak="0">
    <w:nsid w:val="3ADA7033"/>
    <w:multiLevelType w:val="hybridMultilevel"/>
    <w:tmpl w:val="E36AF212"/>
    <w:lvl w:ilvl="0" w:tplc="B344BDEE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30" w15:restartNumberingAfterBreak="0">
    <w:nsid w:val="3BF84782"/>
    <w:multiLevelType w:val="singleLevel"/>
    <w:tmpl w:val="72D283C2"/>
    <w:name w:val="Callout Template"/>
    <w:lvl w:ilvl="0">
      <w:start w:val="1"/>
      <w:numFmt w:val="decimal"/>
      <w:lvlText w:val="="/>
      <w:lvlJc w:val="left"/>
      <w:pPr>
        <w:ind w:left="200" w:hanging="200"/>
      </w:pPr>
      <w:rPr>
        <w:rFonts w:ascii="Webdings" w:hAnsi="Webdings"/>
        <w:sz w:val="16"/>
      </w:rPr>
    </w:lvl>
  </w:abstractNum>
  <w:abstractNum w:abstractNumId="31" w15:restartNumberingAfterBreak="0">
    <w:nsid w:val="3F2E11F7"/>
    <w:multiLevelType w:val="hybridMultilevel"/>
    <w:tmpl w:val="E37A448E"/>
    <w:lvl w:ilvl="0" w:tplc="2EE0D45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32" w15:restartNumberingAfterBreak="0">
    <w:nsid w:val="400B1C8D"/>
    <w:multiLevelType w:val="hybridMultilevel"/>
    <w:tmpl w:val="43F0D320"/>
    <w:lvl w:ilvl="0" w:tplc="F09C2A0A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33" w15:restartNumberingAfterBreak="0">
    <w:nsid w:val="401B7F0C"/>
    <w:multiLevelType w:val="hybridMultilevel"/>
    <w:tmpl w:val="B9047C1E"/>
    <w:lvl w:ilvl="0" w:tplc="2EE0D45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34" w15:restartNumberingAfterBreak="0">
    <w:nsid w:val="43CC255C"/>
    <w:multiLevelType w:val="hybridMultilevel"/>
    <w:tmpl w:val="010C9486"/>
    <w:lvl w:ilvl="0" w:tplc="2EE0D45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44104DC3"/>
    <w:multiLevelType w:val="hybridMultilevel"/>
    <w:tmpl w:val="AFFCCCB2"/>
    <w:lvl w:ilvl="0" w:tplc="2EE0D45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36" w15:restartNumberingAfterBreak="0">
    <w:nsid w:val="44535B50"/>
    <w:multiLevelType w:val="hybridMultilevel"/>
    <w:tmpl w:val="BADAE8D0"/>
    <w:lvl w:ilvl="0" w:tplc="73701D9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4490038C"/>
    <w:multiLevelType w:val="hybridMultilevel"/>
    <w:tmpl w:val="36828A12"/>
    <w:lvl w:ilvl="0" w:tplc="5D448B0E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38" w15:restartNumberingAfterBreak="0">
    <w:nsid w:val="45F91D9B"/>
    <w:multiLevelType w:val="hybridMultilevel"/>
    <w:tmpl w:val="094046E0"/>
    <w:lvl w:ilvl="0" w:tplc="4754B584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39" w15:restartNumberingAfterBreak="0">
    <w:nsid w:val="462F40CE"/>
    <w:multiLevelType w:val="hybridMultilevel"/>
    <w:tmpl w:val="33E088A8"/>
    <w:lvl w:ilvl="0" w:tplc="F1A04074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40" w15:restartNumberingAfterBreak="0">
    <w:nsid w:val="49E0622E"/>
    <w:multiLevelType w:val="hybridMultilevel"/>
    <w:tmpl w:val="9476E63E"/>
    <w:lvl w:ilvl="0" w:tplc="7CEE319E">
      <w:start w:val="1"/>
      <w:numFmt w:val="decimal"/>
      <w:lvlText w:val="%1)"/>
      <w:lvlJc w:val="left"/>
      <w:pPr>
        <w:ind w:left="93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41" w15:restartNumberingAfterBreak="0">
    <w:nsid w:val="4AAD2677"/>
    <w:multiLevelType w:val="hybridMultilevel"/>
    <w:tmpl w:val="9B14E3CA"/>
    <w:lvl w:ilvl="0" w:tplc="B9F2186E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ADD5016"/>
    <w:multiLevelType w:val="hybridMultilevel"/>
    <w:tmpl w:val="48D8E16C"/>
    <w:lvl w:ilvl="0" w:tplc="F426E93E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4B9D1869"/>
    <w:multiLevelType w:val="hybridMultilevel"/>
    <w:tmpl w:val="415E0614"/>
    <w:lvl w:ilvl="0" w:tplc="FB1C1AC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4CA23A96"/>
    <w:multiLevelType w:val="hybridMultilevel"/>
    <w:tmpl w:val="9738CBAC"/>
    <w:lvl w:ilvl="0" w:tplc="F9886762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45" w15:restartNumberingAfterBreak="0">
    <w:nsid w:val="4DB56D18"/>
    <w:multiLevelType w:val="hybridMultilevel"/>
    <w:tmpl w:val="441E9372"/>
    <w:lvl w:ilvl="0" w:tplc="499C5C66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46" w15:restartNumberingAfterBreak="0">
    <w:nsid w:val="4EC052A5"/>
    <w:multiLevelType w:val="hybridMultilevel"/>
    <w:tmpl w:val="3496EB78"/>
    <w:lvl w:ilvl="0" w:tplc="9020AC22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47" w15:restartNumberingAfterBreak="0">
    <w:nsid w:val="50EF2B90"/>
    <w:multiLevelType w:val="hybridMultilevel"/>
    <w:tmpl w:val="B5923C2E"/>
    <w:lvl w:ilvl="0" w:tplc="2EE0D45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48" w15:restartNumberingAfterBreak="0">
    <w:nsid w:val="512962B4"/>
    <w:multiLevelType w:val="hybridMultilevel"/>
    <w:tmpl w:val="C220D6D8"/>
    <w:lvl w:ilvl="0" w:tplc="93BE816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51CD6D4C"/>
    <w:multiLevelType w:val="multilevel"/>
    <w:tmpl w:val="66121630"/>
    <w:lvl w:ilvl="0">
      <w:start w:val="1"/>
      <w:numFmt w:val="none"/>
      <w:pStyle w:val="MMTopic1"/>
      <w:lvlText w:val=""/>
      <w:lvlJc w:val="left"/>
      <w:pPr>
        <w:ind w:left="0" w:firstLine="0"/>
      </w:pPr>
    </w:lvl>
    <w:lvl w:ilvl="1">
      <w:start w:val="1"/>
      <w:numFmt w:val="none"/>
      <w:pStyle w:val="MMTopic2"/>
      <w:lvlText w:val=""/>
      <w:lvlJc w:val="left"/>
      <w:pPr>
        <w:ind w:left="0" w:firstLine="0"/>
      </w:pPr>
    </w:lvl>
    <w:lvl w:ilvl="2">
      <w:start w:val="1"/>
      <w:numFmt w:val="none"/>
      <w:pStyle w:val="MMTopic3"/>
      <w:lvlText w:val=""/>
      <w:lvlJc w:val="left"/>
      <w:pPr>
        <w:ind w:left="0" w:firstLine="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50" w15:restartNumberingAfterBreak="0">
    <w:nsid w:val="55752FB5"/>
    <w:multiLevelType w:val="hybridMultilevel"/>
    <w:tmpl w:val="E828D61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58A752FF"/>
    <w:multiLevelType w:val="hybridMultilevel"/>
    <w:tmpl w:val="57A4C44A"/>
    <w:lvl w:ilvl="0" w:tplc="C0CCEC92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52" w15:restartNumberingAfterBreak="0">
    <w:nsid w:val="5D5552EB"/>
    <w:multiLevelType w:val="hybridMultilevel"/>
    <w:tmpl w:val="5AF86A8E"/>
    <w:lvl w:ilvl="0" w:tplc="918C4848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53" w15:restartNumberingAfterBreak="0">
    <w:nsid w:val="5DF0159D"/>
    <w:multiLevelType w:val="hybridMultilevel"/>
    <w:tmpl w:val="3546480C"/>
    <w:lvl w:ilvl="0" w:tplc="CE900B6A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54" w15:restartNumberingAfterBreak="0">
    <w:nsid w:val="5E202D51"/>
    <w:multiLevelType w:val="hybridMultilevel"/>
    <w:tmpl w:val="21B81228"/>
    <w:lvl w:ilvl="0" w:tplc="2EE0D45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55" w15:restartNumberingAfterBreak="0">
    <w:nsid w:val="5FB43493"/>
    <w:multiLevelType w:val="hybridMultilevel"/>
    <w:tmpl w:val="8432E9A6"/>
    <w:lvl w:ilvl="0" w:tplc="A9162504">
      <w:start w:val="1"/>
      <w:numFmt w:val="decimal"/>
      <w:lvlText w:val="%1."/>
      <w:lvlJc w:val="left"/>
      <w:pPr>
        <w:ind w:left="23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65" w:hanging="360"/>
      </w:pPr>
    </w:lvl>
    <w:lvl w:ilvl="2" w:tplc="0409001B" w:tentative="1">
      <w:start w:val="1"/>
      <w:numFmt w:val="lowerRoman"/>
      <w:lvlText w:val="%3."/>
      <w:lvlJc w:val="right"/>
      <w:pPr>
        <w:ind w:left="3785" w:hanging="180"/>
      </w:pPr>
    </w:lvl>
    <w:lvl w:ilvl="3" w:tplc="0409000F" w:tentative="1">
      <w:start w:val="1"/>
      <w:numFmt w:val="decimal"/>
      <w:lvlText w:val="%4."/>
      <w:lvlJc w:val="left"/>
      <w:pPr>
        <w:ind w:left="4505" w:hanging="360"/>
      </w:pPr>
    </w:lvl>
    <w:lvl w:ilvl="4" w:tplc="04090019" w:tentative="1">
      <w:start w:val="1"/>
      <w:numFmt w:val="lowerLetter"/>
      <w:lvlText w:val="%5."/>
      <w:lvlJc w:val="left"/>
      <w:pPr>
        <w:ind w:left="5225" w:hanging="360"/>
      </w:pPr>
    </w:lvl>
    <w:lvl w:ilvl="5" w:tplc="0409001B" w:tentative="1">
      <w:start w:val="1"/>
      <w:numFmt w:val="lowerRoman"/>
      <w:lvlText w:val="%6."/>
      <w:lvlJc w:val="right"/>
      <w:pPr>
        <w:ind w:left="5945" w:hanging="180"/>
      </w:pPr>
    </w:lvl>
    <w:lvl w:ilvl="6" w:tplc="0409000F" w:tentative="1">
      <w:start w:val="1"/>
      <w:numFmt w:val="decimal"/>
      <w:lvlText w:val="%7."/>
      <w:lvlJc w:val="left"/>
      <w:pPr>
        <w:ind w:left="6665" w:hanging="360"/>
      </w:pPr>
    </w:lvl>
    <w:lvl w:ilvl="7" w:tplc="04090019" w:tentative="1">
      <w:start w:val="1"/>
      <w:numFmt w:val="lowerLetter"/>
      <w:lvlText w:val="%8."/>
      <w:lvlJc w:val="left"/>
      <w:pPr>
        <w:ind w:left="7385" w:hanging="360"/>
      </w:pPr>
    </w:lvl>
    <w:lvl w:ilvl="8" w:tplc="0409001B" w:tentative="1">
      <w:start w:val="1"/>
      <w:numFmt w:val="lowerRoman"/>
      <w:lvlText w:val="%9."/>
      <w:lvlJc w:val="right"/>
      <w:pPr>
        <w:ind w:left="8105" w:hanging="180"/>
      </w:pPr>
    </w:lvl>
  </w:abstractNum>
  <w:abstractNum w:abstractNumId="56" w15:restartNumberingAfterBreak="0">
    <w:nsid w:val="65135347"/>
    <w:multiLevelType w:val="hybridMultilevel"/>
    <w:tmpl w:val="7F58B9D8"/>
    <w:lvl w:ilvl="0" w:tplc="306E7B10">
      <w:start w:val="1"/>
      <w:numFmt w:val="decimal"/>
      <w:lvlText w:val="%1)"/>
      <w:lvlJc w:val="left"/>
      <w:pPr>
        <w:ind w:left="93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57" w15:restartNumberingAfterBreak="0">
    <w:nsid w:val="65B92853"/>
    <w:multiLevelType w:val="hybridMultilevel"/>
    <w:tmpl w:val="D0447EEC"/>
    <w:lvl w:ilvl="0" w:tplc="781C4468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6640764F"/>
    <w:multiLevelType w:val="hybridMultilevel"/>
    <w:tmpl w:val="E5186F2E"/>
    <w:lvl w:ilvl="0" w:tplc="4E6282D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59" w15:restartNumberingAfterBreak="0">
    <w:nsid w:val="6757466A"/>
    <w:multiLevelType w:val="hybridMultilevel"/>
    <w:tmpl w:val="3E9654FA"/>
    <w:lvl w:ilvl="0" w:tplc="D5327DB6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60" w15:restartNumberingAfterBreak="0">
    <w:nsid w:val="677F4D20"/>
    <w:multiLevelType w:val="hybridMultilevel"/>
    <w:tmpl w:val="8432E9A6"/>
    <w:lvl w:ilvl="0" w:tplc="A9162504">
      <w:start w:val="1"/>
      <w:numFmt w:val="decimal"/>
      <w:lvlText w:val="%1."/>
      <w:lvlJc w:val="left"/>
      <w:pPr>
        <w:ind w:left="23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65" w:hanging="360"/>
      </w:pPr>
    </w:lvl>
    <w:lvl w:ilvl="2" w:tplc="0409001B" w:tentative="1">
      <w:start w:val="1"/>
      <w:numFmt w:val="lowerRoman"/>
      <w:lvlText w:val="%3."/>
      <w:lvlJc w:val="right"/>
      <w:pPr>
        <w:ind w:left="3785" w:hanging="180"/>
      </w:pPr>
    </w:lvl>
    <w:lvl w:ilvl="3" w:tplc="0409000F" w:tentative="1">
      <w:start w:val="1"/>
      <w:numFmt w:val="decimal"/>
      <w:lvlText w:val="%4."/>
      <w:lvlJc w:val="left"/>
      <w:pPr>
        <w:ind w:left="4505" w:hanging="360"/>
      </w:pPr>
    </w:lvl>
    <w:lvl w:ilvl="4" w:tplc="04090019" w:tentative="1">
      <w:start w:val="1"/>
      <w:numFmt w:val="lowerLetter"/>
      <w:lvlText w:val="%5."/>
      <w:lvlJc w:val="left"/>
      <w:pPr>
        <w:ind w:left="5225" w:hanging="360"/>
      </w:pPr>
    </w:lvl>
    <w:lvl w:ilvl="5" w:tplc="0409001B" w:tentative="1">
      <w:start w:val="1"/>
      <w:numFmt w:val="lowerRoman"/>
      <w:lvlText w:val="%6."/>
      <w:lvlJc w:val="right"/>
      <w:pPr>
        <w:ind w:left="5945" w:hanging="180"/>
      </w:pPr>
    </w:lvl>
    <w:lvl w:ilvl="6" w:tplc="0409000F" w:tentative="1">
      <w:start w:val="1"/>
      <w:numFmt w:val="decimal"/>
      <w:lvlText w:val="%7."/>
      <w:lvlJc w:val="left"/>
      <w:pPr>
        <w:ind w:left="6665" w:hanging="360"/>
      </w:pPr>
    </w:lvl>
    <w:lvl w:ilvl="7" w:tplc="04090019" w:tentative="1">
      <w:start w:val="1"/>
      <w:numFmt w:val="lowerLetter"/>
      <w:lvlText w:val="%8."/>
      <w:lvlJc w:val="left"/>
      <w:pPr>
        <w:ind w:left="7385" w:hanging="360"/>
      </w:pPr>
    </w:lvl>
    <w:lvl w:ilvl="8" w:tplc="0409001B" w:tentative="1">
      <w:start w:val="1"/>
      <w:numFmt w:val="lowerRoman"/>
      <w:lvlText w:val="%9."/>
      <w:lvlJc w:val="right"/>
      <w:pPr>
        <w:ind w:left="8105" w:hanging="180"/>
      </w:pPr>
    </w:lvl>
  </w:abstractNum>
  <w:abstractNum w:abstractNumId="61" w15:restartNumberingAfterBreak="0">
    <w:nsid w:val="67A44E98"/>
    <w:multiLevelType w:val="hybridMultilevel"/>
    <w:tmpl w:val="B302D614"/>
    <w:lvl w:ilvl="0" w:tplc="727EEBA2">
      <w:start w:val="1"/>
      <w:numFmt w:val="decimal"/>
      <w:lvlText w:val="%1)"/>
      <w:lvlJc w:val="left"/>
      <w:pPr>
        <w:ind w:left="93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62" w15:restartNumberingAfterBreak="0">
    <w:nsid w:val="68932F58"/>
    <w:multiLevelType w:val="hybridMultilevel"/>
    <w:tmpl w:val="3A2E4B5E"/>
    <w:lvl w:ilvl="0" w:tplc="FB1C1AC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69C14E6A"/>
    <w:multiLevelType w:val="hybridMultilevel"/>
    <w:tmpl w:val="B2DC422E"/>
    <w:lvl w:ilvl="0" w:tplc="BC8E1F5E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64" w15:restartNumberingAfterBreak="0">
    <w:nsid w:val="6A5B7746"/>
    <w:multiLevelType w:val="hybridMultilevel"/>
    <w:tmpl w:val="113EFB2A"/>
    <w:lvl w:ilvl="0" w:tplc="FB1C1AC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6B28205F"/>
    <w:multiLevelType w:val="hybridMultilevel"/>
    <w:tmpl w:val="86B8CF30"/>
    <w:lvl w:ilvl="0" w:tplc="2EA845F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66" w15:restartNumberingAfterBreak="0">
    <w:nsid w:val="6C931360"/>
    <w:multiLevelType w:val="hybridMultilevel"/>
    <w:tmpl w:val="0CDA4424"/>
    <w:lvl w:ilvl="0" w:tplc="AD82D87E">
      <w:start w:val="1"/>
      <w:numFmt w:val="decimal"/>
      <w:lvlText w:val="%1)"/>
      <w:lvlJc w:val="left"/>
      <w:pPr>
        <w:ind w:left="72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6DBA3A9E"/>
    <w:multiLevelType w:val="hybridMultilevel"/>
    <w:tmpl w:val="1BCCE8AA"/>
    <w:lvl w:ilvl="0" w:tplc="D7C07C8E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6F931E59"/>
    <w:multiLevelType w:val="hybridMultilevel"/>
    <w:tmpl w:val="2CB2F10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745C4870"/>
    <w:multiLevelType w:val="hybridMultilevel"/>
    <w:tmpl w:val="3DA08EFA"/>
    <w:lvl w:ilvl="0" w:tplc="FB1C1AC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77247FEC"/>
    <w:multiLevelType w:val="hybridMultilevel"/>
    <w:tmpl w:val="8BC69648"/>
    <w:lvl w:ilvl="0" w:tplc="E6F4D096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71" w15:restartNumberingAfterBreak="0">
    <w:nsid w:val="775662D3"/>
    <w:multiLevelType w:val="hybridMultilevel"/>
    <w:tmpl w:val="ACF0F5E2"/>
    <w:lvl w:ilvl="0" w:tplc="2EE0D45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72" w15:restartNumberingAfterBreak="0">
    <w:nsid w:val="7AFB53F6"/>
    <w:multiLevelType w:val="hybridMultilevel"/>
    <w:tmpl w:val="5686DA6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7BE25843"/>
    <w:multiLevelType w:val="hybridMultilevel"/>
    <w:tmpl w:val="B282C6DE"/>
    <w:lvl w:ilvl="0" w:tplc="1B9C8D4A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74" w15:restartNumberingAfterBreak="0">
    <w:nsid w:val="7BF1157C"/>
    <w:multiLevelType w:val="hybridMultilevel"/>
    <w:tmpl w:val="3AE48F36"/>
    <w:lvl w:ilvl="0" w:tplc="2EE0D45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75" w15:restartNumberingAfterBreak="0">
    <w:nsid w:val="7CD70A5B"/>
    <w:multiLevelType w:val="hybridMultilevel"/>
    <w:tmpl w:val="6726B9B4"/>
    <w:lvl w:ilvl="0" w:tplc="74289F64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76" w15:restartNumberingAfterBreak="0">
    <w:nsid w:val="7CE946FF"/>
    <w:multiLevelType w:val="hybridMultilevel"/>
    <w:tmpl w:val="7D664B50"/>
    <w:lvl w:ilvl="0" w:tplc="91E44C92">
      <w:start w:val="1"/>
      <w:numFmt w:val="decimal"/>
      <w:lvlText w:val="%1)"/>
      <w:lvlJc w:val="left"/>
      <w:pPr>
        <w:ind w:left="72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7DBD0CB5"/>
    <w:multiLevelType w:val="hybridMultilevel"/>
    <w:tmpl w:val="DBA4CCC6"/>
    <w:lvl w:ilvl="0" w:tplc="2EE0D45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78" w15:restartNumberingAfterBreak="0">
    <w:nsid w:val="7DC3041D"/>
    <w:multiLevelType w:val="hybridMultilevel"/>
    <w:tmpl w:val="A3B6248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7DDD5927"/>
    <w:multiLevelType w:val="hybridMultilevel"/>
    <w:tmpl w:val="A8927BE2"/>
    <w:lvl w:ilvl="0" w:tplc="FB1C1AC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7F192DD7"/>
    <w:multiLevelType w:val="hybridMultilevel"/>
    <w:tmpl w:val="3B14B65A"/>
    <w:lvl w:ilvl="0" w:tplc="3D403440">
      <w:start w:val="1"/>
      <w:numFmt w:val="decimal"/>
      <w:lvlText w:val="%1)"/>
      <w:lvlJc w:val="left"/>
      <w:pPr>
        <w:ind w:left="93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81" w15:restartNumberingAfterBreak="0">
    <w:nsid w:val="7F5A74CF"/>
    <w:multiLevelType w:val="hybridMultilevel"/>
    <w:tmpl w:val="D778975A"/>
    <w:lvl w:ilvl="0" w:tplc="2EE0D450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num w:numId="1">
    <w:abstractNumId w:val="49"/>
  </w:num>
  <w:num w:numId="2">
    <w:abstractNumId w:val="28"/>
  </w:num>
  <w:num w:numId="3">
    <w:abstractNumId w:val="55"/>
  </w:num>
  <w:num w:numId="4">
    <w:abstractNumId w:val="18"/>
  </w:num>
  <w:num w:numId="5">
    <w:abstractNumId w:val="4"/>
  </w:num>
  <w:num w:numId="6">
    <w:abstractNumId w:val="60"/>
  </w:num>
  <w:num w:numId="7">
    <w:abstractNumId w:val="64"/>
  </w:num>
  <w:num w:numId="8">
    <w:abstractNumId w:val="19"/>
  </w:num>
  <w:num w:numId="9">
    <w:abstractNumId w:val="46"/>
  </w:num>
  <w:num w:numId="10">
    <w:abstractNumId w:val="79"/>
  </w:num>
  <w:num w:numId="11">
    <w:abstractNumId w:val="1"/>
  </w:num>
  <w:num w:numId="12">
    <w:abstractNumId w:val="44"/>
  </w:num>
  <w:num w:numId="13">
    <w:abstractNumId w:val="65"/>
  </w:num>
  <w:num w:numId="14">
    <w:abstractNumId w:val="73"/>
  </w:num>
  <w:num w:numId="15">
    <w:abstractNumId w:val="16"/>
  </w:num>
  <w:num w:numId="16">
    <w:abstractNumId w:val="70"/>
  </w:num>
  <w:num w:numId="17">
    <w:abstractNumId w:val="39"/>
  </w:num>
  <w:num w:numId="18">
    <w:abstractNumId w:val="23"/>
  </w:num>
  <w:num w:numId="19">
    <w:abstractNumId w:val="80"/>
  </w:num>
  <w:num w:numId="20">
    <w:abstractNumId w:val="45"/>
  </w:num>
  <w:num w:numId="21">
    <w:abstractNumId w:val="43"/>
  </w:num>
  <w:num w:numId="22">
    <w:abstractNumId w:val="52"/>
  </w:num>
  <w:num w:numId="23">
    <w:abstractNumId w:val="26"/>
  </w:num>
  <w:num w:numId="24">
    <w:abstractNumId w:val="21"/>
  </w:num>
  <w:num w:numId="25">
    <w:abstractNumId w:val="62"/>
  </w:num>
  <w:num w:numId="26">
    <w:abstractNumId w:val="40"/>
  </w:num>
  <w:num w:numId="27">
    <w:abstractNumId w:val="59"/>
  </w:num>
  <w:num w:numId="28">
    <w:abstractNumId w:val="15"/>
  </w:num>
  <w:num w:numId="29">
    <w:abstractNumId w:val="53"/>
  </w:num>
  <w:num w:numId="30">
    <w:abstractNumId w:val="76"/>
  </w:num>
  <w:num w:numId="31">
    <w:abstractNumId w:val="58"/>
  </w:num>
  <w:num w:numId="32">
    <w:abstractNumId w:val="69"/>
  </w:num>
  <w:num w:numId="33">
    <w:abstractNumId w:val="27"/>
  </w:num>
  <w:num w:numId="34">
    <w:abstractNumId w:val="75"/>
  </w:num>
  <w:num w:numId="35">
    <w:abstractNumId w:val="32"/>
  </w:num>
  <w:num w:numId="36">
    <w:abstractNumId w:val="61"/>
  </w:num>
  <w:num w:numId="37">
    <w:abstractNumId w:val="17"/>
  </w:num>
  <w:num w:numId="38">
    <w:abstractNumId w:val="38"/>
  </w:num>
  <w:num w:numId="39">
    <w:abstractNumId w:val="24"/>
  </w:num>
  <w:num w:numId="40">
    <w:abstractNumId w:val="66"/>
  </w:num>
  <w:num w:numId="41">
    <w:abstractNumId w:val="22"/>
  </w:num>
  <w:num w:numId="42">
    <w:abstractNumId w:val="78"/>
  </w:num>
  <w:num w:numId="43">
    <w:abstractNumId w:val="68"/>
  </w:num>
  <w:num w:numId="44">
    <w:abstractNumId w:val="50"/>
  </w:num>
  <w:num w:numId="45">
    <w:abstractNumId w:val="72"/>
  </w:num>
  <w:num w:numId="46">
    <w:abstractNumId w:val="8"/>
  </w:num>
  <w:num w:numId="47">
    <w:abstractNumId w:val="11"/>
  </w:num>
  <w:num w:numId="48">
    <w:abstractNumId w:val="37"/>
  </w:num>
  <w:num w:numId="49">
    <w:abstractNumId w:val="63"/>
  </w:num>
  <w:num w:numId="50">
    <w:abstractNumId w:val="6"/>
  </w:num>
  <w:num w:numId="51">
    <w:abstractNumId w:val="13"/>
  </w:num>
  <w:num w:numId="52">
    <w:abstractNumId w:val="34"/>
  </w:num>
  <w:num w:numId="53">
    <w:abstractNumId w:val="25"/>
  </w:num>
  <w:num w:numId="54">
    <w:abstractNumId w:val="35"/>
  </w:num>
  <w:num w:numId="55">
    <w:abstractNumId w:val="57"/>
  </w:num>
  <w:num w:numId="56">
    <w:abstractNumId w:val="2"/>
  </w:num>
  <w:num w:numId="57">
    <w:abstractNumId w:val="71"/>
  </w:num>
  <w:num w:numId="58">
    <w:abstractNumId w:val="31"/>
  </w:num>
  <w:num w:numId="59">
    <w:abstractNumId w:val="3"/>
  </w:num>
  <w:num w:numId="60">
    <w:abstractNumId w:val="77"/>
  </w:num>
  <w:num w:numId="61">
    <w:abstractNumId w:val="7"/>
  </w:num>
  <w:num w:numId="62">
    <w:abstractNumId w:val="0"/>
  </w:num>
  <w:num w:numId="63">
    <w:abstractNumId w:val="81"/>
  </w:num>
  <w:num w:numId="64">
    <w:abstractNumId w:val="33"/>
  </w:num>
  <w:num w:numId="65">
    <w:abstractNumId w:val="10"/>
  </w:num>
  <w:num w:numId="66">
    <w:abstractNumId w:val="5"/>
  </w:num>
  <w:num w:numId="67">
    <w:abstractNumId w:val="47"/>
  </w:num>
  <w:num w:numId="68">
    <w:abstractNumId w:val="56"/>
  </w:num>
  <w:num w:numId="69">
    <w:abstractNumId w:val="54"/>
  </w:num>
  <w:num w:numId="70">
    <w:abstractNumId w:val="74"/>
  </w:num>
  <w:num w:numId="71">
    <w:abstractNumId w:val="12"/>
  </w:num>
  <w:num w:numId="72">
    <w:abstractNumId w:val="29"/>
  </w:num>
  <w:num w:numId="73">
    <w:abstractNumId w:val="9"/>
  </w:num>
  <w:num w:numId="74">
    <w:abstractNumId w:val="20"/>
  </w:num>
  <w:num w:numId="75">
    <w:abstractNumId w:val="51"/>
  </w:num>
  <w:num w:numId="76">
    <w:abstractNumId w:val="41"/>
  </w:num>
  <w:num w:numId="77">
    <w:abstractNumId w:val="14"/>
  </w:num>
  <w:num w:numId="78">
    <w:abstractNumId w:val="36"/>
  </w:num>
  <w:num w:numId="79">
    <w:abstractNumId w:val="42"/>
  </w:num>
  <w:num w:numId="80">
    <w:abstractNumId w:val="48"/>
  </w:num>
  <w:num w:numId="81">
    <w:abstractNumId w:val="67"/>
  </w:num>
  <w:numIdMacAtCleanup w:val="7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displayBackgroundShape/>
  <w:hideSpellingErrors/>
  <w:proofState w:spelling="clean" w:grammar="clean"/>
  <w:attachedTemplate r:id="rId1"/>
  <w:defaultTabStop w:val="284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0679C"/>
    <w:rsid w:val="00000080"/>
    <w:rsid w:val="0000075A"/>
    <w:rsid w:val="00000A65"/>
    <w:rsid w:val="00001C0F"/>
    <w:rsid w:val="00001DAD"/>
    <w:rsid w:val="000028D0"/>
    <w:rsid w:val="00002909"/>
    <w:rsid w:val="00003412"/>
    <w:rsid w:val="0000517D"/>
    <w:rsid w:val="00005B6B"/>
    <w:rsid w:val="00005CCB"/>
    <w:rsid w:val="00005E4D"/>
    <w:rsid w:val="0000689B"/>
    <w:rsid w:val="00006F16"/>
    <w:rsid w:val="00010086"/>
    <w:rsid w:val="00010DE0"/>
    <w:rsid w:val="0001129F"/>
    <w:rsid w:val="000114C2"/>
    <w:rsid w:val="000125E0"/>
    <w:rsid w:val="00012DB8"/>
    <w:rsid w:val="000132F0"/>
    <w:rsid w:val="00013D6F"/>
    <w:rsid w:val="00013E1F"/>
    <w:rsid w:val="00014F00"/>
    <w:rsid w:val="0001506A"/>
    <w:rsid w:val="00015A12"/>
    <w:rsid w:val="00015D68"/>
    <w:rsid w:val="00015E73"/>
    <w:rsid w:val="00016574"/>
    <w:rsid w:val="0001664A"/>
    <w:rsid w:val="000178E6"/>
    <w:rsid w:val="00017986"/>
    <w:rsid w:val="00017A19"/>
    <w:rsid w:val="00017C24"/>
    <w:rsid w:val="00017D38"/>
    <w:rsid w:val="0002053A"/>
    <w:rsid w:val="00020565"/>
    <w:rsid w:val="00021E59"/>
    <w:rsid w:val="00021EBF"/>
    <w:rsid w:val="000222A8"/>
    <w:rsid w:val="00022F7F"/>
    <w:rsid w:val="00024F4B"/>
    <w:rsid w:val="000250EA"/>
    <w:rsid w:val="000264FC"/>
    <w:rsid w:val="00026523"/>
    <w:rsid w:val="00026DD0"/>
    <w:rsid w:val="00027842"/>
    <w:rsid w:val="000278DB"/>
    <w:rsid w:val="00027B21"/>
    <w:rsid w:val="00027B96"/>
    <w:rsid w:val="00027F3E"/>
    <w:rsid w:val="0003017B"/>
    <w:rsid w:val="000311DD"/>
    <w:rsid w:val="00031754"/>
    <w:rsid w:val="00031884"/>
    <w:rsid w:val="0003376F"/>
    <w:rsid w:val="000339C4"/>
    <w:rsid w:val="00033E0C"/>
    <w:rsid w:val="0003436B"/>
    <w:rsid w:val="0003454E"/>
    <w:rsid w:val="000345F0"/>
    <w:rsid w:val="00034920"/>
    <w:rsid w:val="00035322"/>
    <w:rsid w:val="00035857"/>
    <w:rsid w:val="00035941"/>
    <w:rsid w:val="0003602D"/>
    <w:rsid w:val="00036242"/>
    <w:rsid w:val="000367DD"/>
    <w:rsid w:val="0003723F"/>
    <w:rsid w:val="0003779A"/>
    <w:rsid w:val="00040F85"/>
    <w:rsid w:val="000419FD"/>
    <w:rsid w:val="00042133"/>
    <w:rsid w:val="000421DF"/>
    <w:rsid w:val="00042707"/>
    <w:rsid w:val="00042E24"/>
    <w:rsid w:val="000437E9"/>
    <w:rsid w:val="00043A58"/>
    <w:rsid w:val="00043E70"/>
    <w:rsid w:val="000443B5"/>
    <w:rsid w:val="000445D7"/>
    <w:rsid w:val="0004488A"/>
    <w:rsid w:val="00044FD9"/>
    <w:rsid w:val="000451A9"/>
    <w:rsid w:val="00045AA4"/>
    <w:rsid w:val="00045B17"/>
    <w:rsid w:val="00046E13"/>
    <w:rsid w:val="00046F5A"/>
    <w:rsid w:val="000473CF"/>
    <w:rsid w:val="000477F2"/>
    <w:rsid w:val="00050447"/>
    <w:rsid w:val="00050B96"/>
    <w:rsid w:val="000515B6"/>
    <w:rsid w:val="000518B9"/>
    <w:rsid w:val="000523BB"/>
    <w:rsid w:val="00052546"/>
    <w:rsid w:val="00052769"/>
    <w:rsid w:val="000527ED"/>
    <w:rsid w:val="000528B9"/>
    <w:rsid w:val="000542BF"/>
    <w:rsid w:val="00055DA2"/>
    <w:rsid w:val="00056561"/>
    <w:rsid w:val="0005791F"/>
    <w:rsid w:val="000579FB"/>
    <w:rsid w:val="00057DE1"/>
    <w:rsid w:val="00060987"/>
    <w:rsid w:val="0006166B"/>
    <w:rsid w:val="0006170C"/>
    <w:rsid w:val="000618CF"/>
    <w:rsid w:val="00062446"/>
    <w:rsid w:val="00062984"/>
    <w:rsid w:val="00062BE1"/>
    <w:rsid w:val="00062DB7"/>
    <w:rsid w:val="000632F3"/>
    <w:rsid w:val="00063370"/>
    <w:rsid w:val="00063E36"/>
    <w:rsid w:val="00063EA5"/>
    <w:rsid w:val="000640DB"/>
    <w:rsid w:val="000643D0"/>
    <w:rsid w:val="00064461"/>
    <w:rsid w:val="00064753"/>
    <w:rsid w:val="000653F9"/>
    <w:rsid w:val="000656CC"/>
    <w:rsid w:val="00066077"/>
    <w:rsid w:val="00066F00"/>
    <w:rsid w:val="00067CF7"/>
    <w:rsid w:val="000717BF"/>
    <w:rsid w:val="00072224"/>
    <w:rsid w:val="000722FA"/>
    <w:rsid w:val="00072348"/>
    <w:rsid w:val="00074532"/>
    <w:rsid w:val="000747BB"/>
    <w:rsid w:val="000760A0"/>
    <w:rsid w:val="00076E55"/>
    <w:rsid w:val="00076E64"/>
    <w:rsid w:val="0007791C"/>
    <w:rsid w:val="00080F7B"/>
    <w:rsid w:val="00081465"/>
    <w:rsid w:val="00081DA8"/>
    <w:rsid w:val="00082556"/>
    <w:rsid w:val="00082656"/>
    <w:rsid w:val="00083353"/>
    <w:rsid w:val="000836E6"/>
    <w:rsid w:val="00084083"/>
    <w:rsid w:val="00084377"/>
    <w:rsid w:val="00084398"/>
    <w:rsid w:val="00084821"/>
    <w:rsid w:val="00084AD2"/>
    <w:rsid w:val="00084D11"/>
    <w:rsid w:val="00084D24"/>
    <w:rsid w:val="00086654"/>
    <w:rsid w:val="00086668"/>
    <w:rsid w:val="00086AAE"/>
    <w:rsid w:val="00086B46"/>
    <w:rsid w:val="00086F54"/>
    <w:rsid w:val="00087BED"/>
    <w:rsid w:val="00090B88"/>
    <w:rsid w:val="000915AD"/>
    <w:rsid w:val="00091615"/>
    <w:rsid w:val="00091A22"/>
    <w:rsid w:val="00091B83"/>
    <w:rsid w:val="000931F1"/>
    <w:rsid w:val="00093B24"/>
    <w:rsid w:val="00094727"/>
    <w:rsid w:val="000949B1"/>
    <w:rsid w:val="00094C3A"/>
    <w:rsid w:val="000950B3"/>
    <w:rsid w:val="000958AE"/>
    <w:rsid w:val="000960AE"/>
    <w:rsid w:val="00096E34"/>
    <w:rsid w:val="00096F3E"/>
    <w:rsid w:val="000A1008"/>
    <w:rsid w:val="000A156B"/>
    <w:rsid w:val="000A185E"/>
    <w:rsid w:val="000A1C01"/>
    <w:rsid w:val="000A1D7E"/>
    <w:rsid w:val="000A207E"/>
    <w:rsid w:val="000A2142"/>
    <w:rsid w:val="000A446F"/>
    <w:rsid w:val="000A47F9"/>
    <w:rsid w:val="000A4B18"/>
    <w:rsid w:val="000A5163"/>
    <w:rsid w:val="000A75F0"/>
    <w:rsid w:val="000B096C"/>
    <w:rsid w:val="000B0C6B"/>
    <w:rsid w:val="000B122F"/>
    <w:rsid w:val="000B1290"/>
    <w:rsid w:val="000B177F"/>
    <w:rsid w:val="000B1B50"/>
    <w:rsid w:val="000B2D8C"/>
    <w:rsid w:val="000B2FCB"/>
    <w:rsid w:val="000B34C0"/>
    <w:rsid w:val="000B37E8"/>
    <w:rsid w:val="000B65A1"/>
    <w:rsid w:val="000B72D4"/>
    <w:rsid w:val="000B7DA4"/>
    <w:rsid w:val="000C053C"/>
    <w:rsid w:val="000C2096"/>
    <w:rsid w:val="000C2F1A"/>
    <w:rsid w:val="000C33C8"/>
    <w:rsid w:val="000C38CA"/>
    <w:rsid w:val="000C3CFF"/>
    <w:rsid w:val="000C3FC8"/>
    <w:rsid w:val="000C3FED"/>
    <w:rsid w:val="000C57C0"/>
    <w:rsid w:val="000C57E4"/>
    <w:rsid w:val="000C621E"/>
    <w:rsid w:val="000C6B34"/>
    <w:rsid w:val="000C731C"/>
    <w:rsid w:val="000C742A"/>
    <w:rsid w:val="000D08B1"/>
    <w:rsid w:val="000D10B2"/>
    <w:rsid w:val="000D246C"/>
    <w:rsid w:val="000D27C9"/>
    <w:rsid w:val="000D49D4"/>
    <w:rsid w:val="000D568E"/>
    <w:rsid w:val="000D6FE6"/>
    <w:rsid w:val="000D7D07"/>
    <w:rsid w:val="000E1426"/>
    <w:rsid w:val="000E1594"/>
    <w:rsid w:val="000E1C37"/>
    <w:rsid w:val="000E2A9C"/>
    <w:rsid w:val="000E3090"/>
    <w:rsid w:val="000E33CC"/>
    <w:rsid w:val="000E5C08"/>
    <w:rsid w:val="000E5E0A"/>
    <w:rsid w:val="000E5F81"/>
    <w:rsid w:val="000E764B"/>
    <w:rsid w:val="000E773F"/>
    <w:rsid w:val="000E7D5D"/>
    <w:rsid w:val="000F0948"/>
    <w:rsid w:val="000F0EBC"/>
    <w:rsid w:val="000F128C"/>
    <w:rsid w:val="000F199E"/>
    <w:rsid w:val="000F3CAA"/>
    <w:rsid w:val="000F3FA9"/>
    <w:rsid w:val="000F43E2"/>
    <w:rsid w:val="000F4E96"/>
    <w:rsid w:val="000F5DB4"/>
    <w:rsid w:val="000F5FB6"/>
    <w:rsid w:val="000F6DB3"/>
    <w:rsid w:val="000F7048"/>
    <w:rsid w:val="000F7E6D"/>
    <w:rsid w:val="00101D58"/>
    <w:rsid w:val="00102212"/>
    <w:rsid w:val="00103063"/>
    <w:rsid w:val="001034A5"/>
    <w:rsid w:val="001038A4"/>
    <w:rsid w:val="00104BA8"/>
    <w:rsid w:val="00104BC2"/>
    <w:rsid w:val="00104C25"/>
    <w:rsid w:val="001054D1"/>
    <w:rsid w:val="00106A6F"/>
    <w:rsid w:val="00107165"/>
    <w:rsid w:val="001071C6"/>
    <w:rsid w:val="00107983"/>
    <w:rsid w:val="00107D5A"/>
    <w:rsid w:val="001103DC"/>
    <w:rsid w:val="0011217A"/>
    <w:rsid w:val="0011291D"/>
    <w:rsid w:val="00112CDF"/>
    <w:rsid w:val="0011321B"/>
    <w:rsid w:val="001143CF"/>
    <w:rsid w:val="00114A13"/>
    <w:rsid w:val="00115137"/>
    <w:rsid w:val="00115561"/>
    <w:rsid w:val="00116B31"/>
    <w:rsid w:val="001177B4"/>
    <w:rsid w:val="0012003C"/>
    <w:rsid w:val="00120351"/>
    <w:rsid w:val="00120F1D"/>
    <w:rsid w:val="0012157C"/>
    <w:rsid w:val="001216D6"/>
    <w:rsid w:val="00122263"/>
    <w:rsid w:val="00122568"/>
    <w:rsid w:val="00122DD4"/>
    <w:rsid w:val="00123414"/>
    <w:rsid w:val="00123748"/>
    <w:rsid w:val="00123BC1"/>
    <w:rsid w:val="00123FA7"/>
    <w:rsid w:val="00124514"/>
    <w:rsid w:val="00124617"/>
    <w:rsid w:val="001253E5"/>
    <w:rsid w:val="00126F8C"/>
    <w:rsid w:val="001305A2"/>
    <w:rsid w:val="0013093C"/>
    <w:rsid w:val="00130988"/>
    <w:rsid w:val="00130AFE"/>
    <w:rsid w:val="00130F52"/>
    <w:rsid w:val="00131A50"/>
    <w:rsid w:val="00131A6F"/>
    <w:rsid w:val="001322DC"/>
    <w:rsid w:val="001327E1"/>
    <w:rsid w:val="0013340F"/>
    <w:rsid w:val="00133DDA"/>
    <w:rsid w:val="00133F80"/>
    <w:rsid w:val="0013466E"/>
    <w:rsid w:val="00134E74"/>
    <w:rsid w:val="0013504C"/>
    <w:rsid w:val="0013548D"/>
    <w:rsid w:val="001354ED"/>
    <w:rsid w:val="001355BC"/>
    <w:rsid w:val="00136873"/>
    <w:rsid w:val="001368CD"/>
    <w:rsid w:val="00136934"/>
    <w:rsid w:val="00136F35"/>
    <w:rsid w:val="0013774A"/>
    <w:rsid w:val="00137B5E"/>
    <w:rsid w:val="001407E5"/>
    <w:rsid w:val="00140AD9"/>
    <w:rsid w:val="00141270"/>
    <w:rsid w:val="0014137B"/>
    <w:rsid w:val="00141D36"/>
    <w:rsid w:val="00142E6A"/>
    <w:rsid w:val="00142F2D"/>
    <w:rsid w:val="00143D99"/>
    <w:rsid w:val="00144945"/>
    <w:rsid w:val="00144F13"/>
    <w:rsid w:val="00145A25"/>
    <w:rsid w:val="00146E00"/>
    <w:rsid w:val="00147695"/>
    <w:rsid w:val="00150017"/>
    <w:rsid w:val="0015132E"/>
    <w:rsid w:val="001522C0"/>
    <w:rsid w:val="00152743"/>
    <w:rsid w:val="00152FBE"/>
    <w:rsid w:val="00153D43"/>
    <w:rsid w:val="00154393"/>
    <w:rsid w:val="00154B6E"/>
    <w:rsid w:val="00155481"/>
    <w:rsid w:val="001559F9"/>
    <w:rsid w:val="00155CA2"/>
    <w:rsid w:val="00156453"/>
    <w:rsid w:val="00156E80"/>
    <w:rsid w:val="0015707B"/>
    <w:rsid w:val="00160713"/>
    <w:rsid w:val="00160B95"/>
    <w:rsid w:val="00160FDB"/>
    <w:rsid w:val="001614BD"/>
    <w:rsid w:val="001619C1"/>
    <w:rsid w:val="0016267C"/>
    <w:rsid w:val="00162D19"/>
    <w:rsid w:val="0016305E"/>
    <w:rsid w:val="00163310"/>
    <w:rsid w:val="0016417C"/>
    <w:rsid w:val="00165107"/>
    <w:rsid w:val="00165A5C"/>
    <w:rsid w:val="00167408"/>
    <w:rsid w:val="00167C91"/>
    <w:rsid w:val="00170058"/>
    <w:rsid w:val="00170AA7"/>
    <w:rsid w:val="00170E41"/>
    <w:rsid w:val="001714E4"/>
    <w:rsid w:val="001719C9"/>
    <w:rsid w:val="00171C15"/>
    <w:rsid w:val="00171EAD"/>
    <w:rsid w:val="0017215A"/>
    <w:rsid w:val="001721E9"/>
    <w:rsid w:val="001767AE"/>
    <w:rsid w:val="00176A42"/>
    <w:rsid w:val="00177623"/>
    <w:rsid w:val="00177A98"/>
    <w:rsid w:val="00177F7F"/>
    <w:rsid w:val="00181400"/>
    <w:rsid w:val="0018179F"/>
    <w:rsid w:val="00181A25"/>
    <w:rsid w:val="00181F81"/>
    <w:rsid w:val="00182C30"/>
    <w:rsid w:val="00182CAF"/>
    <w:rsid w:val="001830AB"/>
    <w:rsid w:val="001842B6"/>
    <w:rsid w:val="00184B99"/>
    <w:rsid w:val="00185D1A"/>
    <w:rsid w:val="00185E5F"/>
    <w:rsid w:val="001875D8"/>
    <w:rsid w:val="001901CC"/>
    <w:rsid w:val="001906EB"/>
    <w:rsid w:val="001915DA"/>
    <w:rsid w:val="0019161A"/>
    <w:rsid w:val="00191E6A"/>
    <w:rsid w:val="00192528"/>
    <w:rsid w:val="00192B5B"/>
    <w:rsid w:val="001933B0"/>
    <w:rsid w:val="00193C10"/>
    <w:rsid w:val="00193C6D"/>
    <w:rsid w:val="0019471B"/>
    <w:rsid w:val="00195095"/>
    <w:rsid w:val="001950CA"/>
    <w:rsid w:val="00195C23"/>
    <w:rsid w:val="00196285"/>
    <w:rsid w:val="00196768"/>
    <w:rsid w:val="0019676E"/>
    <w:rsid w:val="00196F6D"/>
    <w:rsid w:val="00196F9C"/>
    <w:rsid w:val="001A0759"/>
    <w:rsid w:val="001A0D19"/>
    <w:rsid w:val="001A0F06"/>
    <w:rsid w:val="001A18BB"/>
    <w:rsid w:val="001A2448"/>
    <w:rsid w:val="001A3169"/>
    <w:rsid w:val="001A347E"/>
    <w:rsid w:val="001A3C7A"/>
    <w:rsid w:val="001A3EB5"/>
    <w:rsid w:val="001A46A1"/>
    <w:rsid w:val="001A4B70"/>
    <w:rsid w:val="001A4BC0"/>
    <w:rsid w:val="001A4D4C"/>
    <w:rsid w:val="001A4DDC"/>
    <w:rsid w:val="001A5EE0"/>
    <w:rsid w:val="001A6A87"/>
    <w:rsid w:val="001A6DD5"/>
    <w:rsid w:val="001A6F35"/>
    <w:rsid w:val="001A76FA"/>
    <w:rsid w:val="001B00BB"/>
    <w:rsid w:val="001B0389"/>
    <w:rsid w:val="001B07C8"/>
    <w:rsid w:val="001B08EE"/>
    <w:rsid w:val="001B1146"/>
    <w:rsid w:val="001B1151"/>
    <w:rsid w:val="001B134B"/>
    <w:rsid w:val="001B15A1"/>
    <w:rsid w:val="001B22C6"/>
    <w:rsid w:val="001B307D"/>
    <w:rsid w:val="001B3178"/>
    <w:rsid w:val="001B3D5D"/>
    <w:rsid w:val="001B41B9"/>
    <w:rsid w:val="001B44CF"/>
    <w:rsid w:val="001B530C"/>
    <w:rsid w:val="001B5DCC"/>
    <w:rsid w:val="001B5FB6"/>
    <w:rsid w:val="001B69DB"/>
    <w:rsid w:val="001B79FC"/>
    <w:rsid w:val="001C01CA"/>
    <w:rsid w:val="001C069A"/>
    <w:rsid w:val="001C0B7F"/>
    <w:rsid w:val="001C2264"/>
    <w:rsid w:val="001C2740"/>
    <w:rsid w:val="001C2E4A"/>
    <w:rsid w:val="001C2F15"/>
    <w:rsid w:val="001C37AF"/>
    <w:rsid w:val="001C3B25"/>
    <w:rsid w:val="001C3BD3"/>
    <w:rsid w:val="001C46A6"/>
    <w:rsid w:val="001C4F0B"/>
    <w:rsid w:val="001C6059"/>
    <w:rsid w:val="001C68A1"/>
    <w:rsid w:val="001C71CA"/>
    <w:rsid w:val="001C774A"/>
    <w:rsid w:val="001C7C04"/>
    <w:rsid w:val="001D0170"/>
    <w:rsid w:val="001D0415"/>
    <w:rsid w:val="001D0BB2"/>
    <w:rsid w:val="001D0C52"/>
    <w:rsid w:val="001D1B0B"/>
    <w:rsid w:val="001D207C"/>
    <w:rsid w:val="001D2BD9"/>
    <w:rsid w:val="001D2ED3"/>
    <w:rsid w:val="001D3208"/>
    <w:rsid w:val="001D35F6"/>
    <w:rsid w:val="001D5175"/>
    <w:rsid w:val="001D51D0"/>
    <w:rsid w:val="001D5ED2"/>
    <w:rsid w:val="001D62BD"/>
    <w:rsid w:val="001D64C5"/>
    <w:rsid w:val="001D66FC"/>
    <w:rsid w:val="001D6AF9"/>
    <w:rsid w:val="001D6BC9"/>
    <w:rsid w:val="001D6CEB"/>
    <w:rsid w:val="001D7BB0"/>
    <w:rsid w:val="001E08D6"/>
    <w:rsid w:val="001E1346"/>
    <w:rsid w:val="001E15C6"/>
    <w:rsid w:val="001E2BE5"/>
    <w:rsid w:val="001E347A"/>
    <w:rsid w:val="001E375D"/>
    <w:rsid w:val="001E4A0B"/>
    <w:rsid w:val="001E5662"/>
    <w:rsid w:val="001E5EE3"/>
    <w:rsid w:val="001E5F26"/>
    <w:rsid w:val="001E6A29"/>
    <w:rsid w:val="001E7738"/>
    <w:rsid w:val="001E7E66"/>
    <w:rsid w:val="001F0079"/>
    <w:rsid w:val="001F032D"/>
    <w:rsid w:val="001F1410"/>
    <w:rsid w:val="001F226C"/>
    <w:rsid w:val="001F24F7"/>
    <w:rsid w:val="001F2F42"/>
    <w:rsid w:val="001F3BE2"/>
    <w:rsid w:val="001F42F9"/>
    <w:rsid w:val="001F4847"/>
    <w:rsid w:val="001F497A"/>
    <w:rsid w:val="001F7D9E"/>
    <w:rsid w:val="00200BDC"/>
    <w:rsid w:val="00201239"/>
    <w:rsid w:val="00201479"/>
    <w:rsid w:val="0020212C"/>
    <w:rsid w:val="00202524"/>
    <w:rsid w:val="00202B24"/>
    <w:rsid w:val="00202BFE"/>
    <w:rsid w:val="00202C46"/>
    <w:rsid w:val="00203004"/>
    <w:rsid w:val="0020325E"/>
    <w:rsid w:val="00204189"/>
    <w:rsid w:val="002042D6"/>
    <w:rsid w:val="0020497E"/>
    <w:rsid w:val="00204BD8"/>
    <w:rsid w:val="00204E22"/>
    <w:rsid w:val="00205419"/>
    <w:rsid w:val="00205435"/>
    <w:rsid w:val="00207ACF"/>
    <w:rsid w:val="00207C9B"/>
    <w:rsid w:val="00211A67"/>
    <w:rsid w:val="00211DC0"/>
    <w:rsid w:val="00212163"/>
    <w:rsid w:val="00212403"/>
    <w:rsid w:val="002124D1"/>
    <w:rsid w:val="00213837"/>
    <w:rsid w:val="00213E23"/>
    <w:rsid w:val="00215446"/>
    <w:rsid w:val="00215529"/>
    <w:rsid w:val="00215723"/>
    <w:rsid w:val="00215FC5"/>
    <w:rsid w:val="00216479"/>
    <w:rsid w:val="00216AED"/>
    <w:rsid w:val="002176F1"/>
    <w:rsid w:val="00221000"/>
    <w:rsid w:val="0022174F"/>
    <w:rsid w:val="00221F80"/>
    <w:rsid w:val="00222DD8"/>
    <w:rsid w:val="002234F5"/>
    <w:rsid w:val="0022365D"/>
    <w:rsid w:val="00223893"/>
    <w:rsid w:val="00223E38"/>
    <w:rsid w:val="002241B4"/>
    <w:rsid w:val="002247FB"/>
    <w:rsid w:val="00225D98"/>
    <w:rsid w:val="002272A1"/>
    <w:rsid w:val="0022747C"/>
    <w:rsid w:val="00227731"/>
    <w:rsid w:val="00230472"/>
    <w:rsid w:val="00231774"/>
    <w:rsid w:val="0023196D"/>
    <w:rsid w:val="00231C3A"/>
    <w:rsid w:val="00232773"/>
    <w:rsid w:val="00234370"/>
    <w:rsid w:val="00234604"/>
    <w:rsid w:val="002356EA"/>
    <w:rsid w:val="00235EFE"/>
    <w:rsid w:val="002370FC"/>
    <w:rsid w:val="00237A06"/>
    <w:rsid w:val="0024114A"/>
    <w:rsid w:val="00242069"/>
    <w:rsid w:val="0024239C"/>
    <w:rsid w:val="00242BC2"/>
    <w:rsid w:val="00242DCB"/>
    <w:rsid w:val="00242FF1"/>
    <w:rsid w:val="002436B7"/>
    <w:rsid w:val="0024454D"/>
    <w:rsid w:val="002446FB"/>
    <w:rsid w:val="0024558D"/>
    <w:rsid w:val="00247CE3"/>
    <w:rsid w:val="00247ECD"/>
    <w:rsid w:val="00247F62"/>
    <w:rsid w:val="0025071B"/>
    <w:rsid w:val="00250828"/>
    <w:rsid w:val="00250A90"/>
    <w:rsid w:val="00251732"/>
    <w:rsid w:val="00251781"/>
    <w:rsid w:val="00251857"/>
    <w:rsid w:val="002518AC"/>
    <w:rsid w:val="00251C97"/>
    <w:rsid w:val="002522D4"/>
    <w:rsid w:val="002537D0"/>
    <w:rsid w:val="00253B45"/>
    <w:rsid w:val="002552F5"/>
    <w:rsid w:val="00256A61"/>
    <w:rsid w:val="00256D26"/>
    <w:rsid w:val="00257FFC"/>
    <w:rsid w:val="002600B5"/>
    <w:rsid w:val="00260394"/>
    <w:rsid w:val="002604E2"/>
    <w:rsid w:val="00260F4A"/>
    <w:rsid w:val="00262ADA"/>
    <w:rsid w:val="00263592"/>
    <w:rsid w:val="002644D8"/>
    <w:rsid w:val="0026484A"/>
    <w:rsid w:val="002652AD"/>
    <w:rsid w:val="00265300"/>
    <w:rsid w:val="002657B4"/>
    <w:rsid w:val="00265A2A"/>
    <w:rsid w:val="0026796D"/>
    <w:rsid w:val="00270700"/>
    <w:rsid w:val="00270E5B"/>
    <w:rsid w:val="00271C63"/>
    <w:rsid w:val="00272592"/>
    <w:rsid w:val="002729BE"/>
    <w:rsid w:val="002730E9"/>
    <w:rsid w:val="00273802"/>
    <w:rsid w:val="00274571"/>
    <w:rsid w:val="002749C3"/>
    <w:rsid w:val="00275356"/>
    <w:rsid w:val="0027592C"/>
    <w:rsid w:val="002803C3"/>
    <w:rsid w:val="0028042D"/>
    <w:rsid w:val="002808B3"/>
    <w:rsid w:val="00280CA2"/>
    <w:rsid w:val="002810EC"/>
    <w:rsid w:val="00281565"/>
    <w:rsid w:val="0028164B"/>
    <w:rsid w:val="002818EC"/>
    <w:rsid w:val="002827E8"/>
    <w:rsid w:val="00282ABD"/>
    <w:rsid w:val="002831BB"/>
    <w:rsid w:val="002831F3"/>
    <w:rsid w:val="0028372A"/>
    <w:rsid w:val="00283D8F"/>
    <w:rsid w:val="00284D37"/>
    <w:rsid w:val="00284F45"/>
    <w:rsid w:val="00285119"/>
    <w:rsid w:val="0028615E"/>
    <w:rsid w:val="00286AF1"/>
    <w:rsid w:val="0028781E"/>
    <w:rsid w:val="0029066A"/>
    <w:rsid w:val="002909CD"/>
    <w:rsid w:val="002911B0"/>
    <w:rsid w:val="002933D5"/>
    <w:rsid w:val="0029377B"/>
    <w:rsid w:val="0029404B"/>
    <w:rsid w:val="002941B5"/>
    <w:rsid w:val="00294596"/>
    <w:rsid w:val="0029583E"/>
    <w:rsid w:val="00295AD9"/>
    <w:rsid w:val="00296F27"/>
    <w:rsid w:val="00297AB0"/>
    <w:rsid w:val="002A08A6"/>
    <w:rsid w:val="002A1127"/>
    <w:rsid w:val="002A2A4E"/>
    <w:rsid w:val="002A2B23"/>
    <w:rsid w:val="002A35CE"/>
    <w:rsid w:val="002A4486"/>
    <w:rsid w:val="002A4CAF"/>
    <w:rsid w:val="002A53D0"/>
    <w:rsid w:val="002A57F9"/>
    <w:rsid w:val="002A5997"/>
    <w:rsid w:val="002A65D8"/>
    <w:rsid w:val="002A6FBF"/>
    <w:rsid w:val="002A75E5"/>
    <w:rsid w:val="002A76B5"/>
    <w:rsid w:val="002A7A4F"/>
    <w:rsid w:val="002B0077"/>
    <w:rsid w:val="002B018F"/>
    <w:rsid w:val="002B087F"/>
    <w:rsid w:val="002B0AFA"/>
    <w:rsid w:val="002B0FCC"/>
    <w:rsid w:val="002B2418"/>
    <w:rsid w:val="002B28C6"/>
    <w:rsid w:val="002B2E67"/>
    <w:rsid w:val="002B3410"/>
    <w:rsid w:val="002B3478"/>
    <w:rsid w:val="002B36A6"/>
    <w:rsid w:val="002B4A1F"/>
    <w:rsid w:val="002B6ADD"/>
    <w:rsid w:val="002B7673"/>
    <w:rsid w:val="002C0F03"/>
    <w:rsid w:val="002C0F7C"/>
    <w:rsid w:val="002C0F92"/>
    <w:rsid w:val="002C12E3"/>
    <w:rsid w:val="002C1514"/>
    <w:rsid w:val="002C15C9"/>
    <w:rsid w:val="002C18FD"/>
    <w:rsid w:val="002C19DE"/>
    <w:rsid w:val="002C251C"/>
    <w:rsid w:val="002C2537"/>
    <w:rsid w:val="002C30E1"/>
    <w:rsid w:val="002C397A"/>
    <w:rsid w:val="002C3BDF"/>
    <w:rsid w:val="002C50B8"/>
    <w:rsid w:val="002C5C74"/>
    <w:rsid w:val="002C5D36"/>
    <w:rsid w:val="002C62A3"/>
    <w:rsid w:val="002C78A6"/>
    <w:rsid w:val="002C79A4"/>
    <w:rsid w:val="002D0930"/>
    <w:rsid w:val="002D25D0"/>
    <w:rsid w:val="002D261C"/>
    <w:rsid w:val="002D2B3A"/>
    <w:rsid w:val="002D34D4"/>
    <w:rsid w:val="002D3552"/>
    <w:rsid w:val="002D375B"/>
    <w:rsid w:val="002D389A"/>
    <w:rsid w:val="002D3AA0"/>
    <w:rsid w:val="002D506B"/>
    <w:rsid w:val="002D55FC"/>
    <w:rsid w:val="002D6B93"/>
    <w:rsid w:val="002D6EB7"/>
    <w:rsid w:val="002D7707"/>
    <w:rsid w:val="002E0262"/>
    <w:rsid w:val="002E0B1E"/>
    <w:rsid w:val="002E1C83"/>
    <w:rsid w:val="002E2219"/>
    <w:rsid w:val="002E262B"/>
    <w:rsid w:val="002E26AE"/>
    <w:rsid w:val="002E300D"/>
    <w:rsid w:val="002E3295"/>
    <w:rsid w:val="002E493E"/>
    <w:rsid w:val="002E550E"/>
    <w:rsid w:val="002E5895"/>
    <w:rsid w:val="002E5CC8"/>
    <w:rsid w:val="002E629F"/>
    <w:rsid w:val="002E6699"/>
    <w:rsid w:val="002E6FF4"/>
    <w:rsid w:val="002E75EA"/>
    <w:rsid w:val="002E7639"/>
    <w:rsid w:val="002F04B3"/>
    <w:rsid w:val="002F0784"/>
    <w:rsid w:val="002F08D9"/>
    <w:rsid w:val="002F0995"/>
    <w:rsid w:val="002F1964"/>
    <w:rsid w:val="002F2E2E"/>
    <w:rsid w:val="002F2E3D"/>
    <w:rsid w:val="002F452A"/>
    <w:rsid w:val="002F45EB"/>
    <w:rsid w:val="002F55E4"/>
    <w:rsid w:val="002F573E"/>
    <w:rsid w:val="002F64F0"/>
    <w:rsid w:val="002F7758"/>
    <w:rsid w:val="002F78A7"/>
    <w:rsid w:val="003000A8"/>
    <w:rsid w:val="00300447"/>
    <w:rsid w:val="003004F7"/>
    <w:rsid w:val="00300762"/>
    <w:rsid w:val="00300961"/>
    <w:rsid w:val="00300EC6"/>
    <w:rsid w:val="00301B60"/>
    <w:rsid w:val="00301E80"/>
    <w:rsid w:val="003023D5"/>
    <w:rsid w:val="00302885"/>
    <w:rsid w:val="003029C1"/>
    <w:rsid w:val="00303271"/>
    <w:rsid w:val="003046AB"/>
    <w:rsid w:val="00304BA3"/>
    <w:rsid w:val="00304E42"/>
    <w:rsid w:val="00304F30"/>
    <w:rsid w:val="00305143"/>
    <w:rsid w:val="0030521D"/>
    <w:rsid w:val="00305616"/>
    <w:rsid w:val="00305B71"/>
    <w:rsid w:val="00307079"/>
    <w:rsid w:val="00310A69"/>
    <w:rsid w:val="00310B6F"/>
    <w:rsid w:val="00310E80"/>
    <w:rsid w:val="00311333"/>
    <w:rsid w:val="003138CB"/>
    <w:rsid w:val="0031394E"/>
    <w:rsid w:val="00313D91"/>
    <w:rsid w:val="0031462B"/>
    <w:rsid w:val="00314728"/>
    <w:rsid w:val="0031478F"/>
    <w:rsid w:val="00315107"/>
    <w:rsid w:val="0031626A"/>
    <w:rsid w:val="003174F1"/>
    <w:rsid w:val="0032099C"/>
    <w:rsid w:val="00321181"/>
    <w:rsid w:val="00321722"/>
    <w:rsid w:val="0032402B"/>
    <w:rsid w:val="003243A2"/>
    <w:rsid w:val="003244AE"/>
    <w:rsid w:val="00324875"/>
    <w:rsid w:val="00324BBA"/>
    <w:rsid w:val="00325444"/>
    <w:rsid w:val="00325BF5"/>
    <w:rsid w:val="00326385"/>
    <w:rsid w:val="00326795"/>
    <w:rsid w:val="00326DE8"/>
    <w:rsid w:val="00326EC8"/>
    <w:rsid w:val="00327B93"/>
    <w:rsid w:val="00327F6A"/>
    <w:rsid w:val="00330521"/>
    <w:rsid w:val="00330A49"/>
    <w:rsid w:val="00330B01"/>
    <w:rsid w:val="00330DF2"/>
    <w:rsid w:val="00331405"/>
    <w:rsid w:val="0033213B"/>
    <w:rsid w:val="0033279C"/>
    <w:rsid w:val="003328EA"/>
    <w:rsid w:val="003330CA"/>
    <w:rsid w:val="00333A4B"/>
    <w:rsid w:val="00334130"/>
    <w:rsid w:val="00335125"/>
    <w:rsid w:val="003367A1"/>
    <w:rsid w:val="00336EDA"/>
    <w:rsid w:val="00337111"/>
    <w:rsid w:val="00337D42"/>
    <w:rsid w:val="00340BC7"/>
    <w:rsid w:val="00341498"/>
    <w:rsid w:val="0034149F"/>
    <w:rsid w:val="00342032"/>
    <w:rsid w:val="003424C5"/>
    <w:rsid w:val="003428D8"/>
    <w:rsid w:val="00343BC2"/>
    <w:rsid w:val="00343F39"/>
    <w:rsid w:val="00344111"/>
    <w:rsid w:val="00344B96"/>
    <w:rsid w:val="00344C96"/>
    <w:rsid w:val="00345839"/>
    <w:rsid w:val="003469A5"/>
    <w:rsid w:val="003504D5"/>
    <w:rsid w:val="00350566"/>
    <w:rsid w:val="0035061C"/>
    <w:rsid w:val="00350B2C"/>
    <w:rsid w:val="0035118C"/>
    <w:rsid w:val="003513EE"/>
    <w:rsid w:val="00351C88"/>
    <w:rsid w:val="00352635"/>
    <w:rsid w:val="00352D03"/>
    <w:rsid w:val="00353A51"/>
    <w:rsid w:val="00353B5C"/>
    <w:rsid w:val="00353B92"/>
    <w:rsid w:val="00353D8A"/>
    <w:rsid w:val="00353EA5"/>
    <w:rsid w:val="00353FBA"/>
    <w:rsid w:val="00354771"/>
    <w:rsid w:val="00355F42"/>
    <w:rsid w:val="0035676D"/>
    <w:rsid w:val="003568AF"/>
    <w:rsid w:val="003568C9"/>
    <w:rsid w:val="00360539"/>
    <w:rsid w:val="0036074D"/>
    <w:rsid w:val="00360CE7"/>
    <w:rsid w:val="003619D4"/>
    <w:rsid w:val="00362BA7"/>
    <w:rsid w:val="0036307C"/>
    <w:rsid w:val="003633E7"/>
    <w:rsid w:val="00363D47"/>
    <w:rsid w:val="00363E6A"/>
    <w:rsid w:val="00364374"/>
    <w:rsid w:val="003643E5"/>
    <w:rsid w:val="00364741"/>
    <w:rsid w:val="00364827"/>
    <w:rsid w:val="003658A1"/>
    <w:rsid w:val="00365963"/>
    <w:rsid w:val="00365C08"/>
    <w:rsid w:val="003668FA"/>
    <w:rsid w:val="00366CC5"/>
    <w:rsid w:val="00366E87"/>
    <w:rsid w:val="00367697"/>
    <w:rsid w:val="0036777E"/>
    <w:rsid w:val="00367DB7"/>
    <w:rsid w:val="00367E10"/>
    <w:rsid w:val="00367F6F"/>
    <w:rsid w:val="00370532"/>
    <w:rsid w:val="003707AB"/>
    <w:rsid w:val="00370A8E"/>
    <w:rsid w:val="0037182B"/>
    <w:rsid w:val="0037205D"/>
    <w:rsid w:val="00372108"/>
    <w:rsid w:val="00372572"/>
    <w:rsid w:val="003726A2"/>
    <w:rsid w:val="00373B88"/>
    <w:rsid w:val="00375351"/>
    <w:rsid w:val="00375B2B"/>
    <w:rsid w:val="00375F67"/>
    <w:rsid w:val="0037682B"/>
    <w:rsid w:val="00376FBD"/>
    <w:rsid w:val="00377509"/>
    <w:rsid w:val="00380004"/>
    <w:rsid w:val="00380771"/>
    <w:rsid w:val="00381B0B"/>
    <w:rsid w:val="00382D34"/>
    <w:rsid w:val="00383DB2"/>
    <w:rsid w:val="00384069"/>
    <w:rsid w:val="003845C2"/>
    <w:rsid w:val="003851EB"/>
    <w:rsid w:val="00385C83"/>
    <w:rsid w:val="00385E77"/>
    <w:rsid w:val="0039037D"/>
    <w:rsid w:val="003925EB"/>
    <w:rsid w:val="0039264A"/>
    <w:rsid w:val="00392A30"/>
    <w:rsid w:val="00392DB2"/>
    <w:rsid w:val="0039497D"/>
    <w:rsid w:val="00394A3E"/>
    <w:rsid w:val="00394B5B"/>
    <w:rsid w:val="00394EBE"/>
    <w:rsid w:val="00395168"/>
    <w:rsid w:val="0039522A"/>
    <w:rsid w:val="00395737"/>
    <w:rsid w:val="003957E5"/>
    <w:rsid w:val="00395BB4"/>
    <w:rsid w:val="00396148"/>
    <w:rsid w:val="003967FF"/>
    <w:rsid w:val="00396A12"/>
    <w:rsid w:val="00397F76"/>
    <w:rsid w:val="003A03F4"/>
    <w:rsid w:val="003A1274"/>
    <w:rsid w:val="003A1731"/>
    <w:rsid w:val="003A1D88"/>
    <w:rsid w:val="003A343B"/>
    <w:rsid w:val="003A3DBA"/>
    <w:rsid w:val="003A3FC6"/>
    <w:rsid w:val="003A425B"/>
    <w:rsid w:val="003A4B94"/>
    <w:rsid w:val="003A6BBE"/>
    <w:rsid w:val="003B024B"/>
    <w:rsid w:val="003B0681"/>
    <w:rsid w:val="003B0C30"/>
    <w:rsid w:val="003B12C0"/>
    <w:rsid w:val="003B19F3"/>
    <w:rsid w:val="003B2C73"/>
    <w:rsid w:val="003B35E2"/>
    <w:rsid w:val="003B3735"/>
    <w:rsid w:val="003B3A0F"/>
    <w:rsid w:val="003B3D63"/>
    <w:rsid w:val="003B4648"/>
    <w:rsid w:val="003B58D2"/>
    <w:rsid w:val="003B5BB9"/>
    <w:rsid w:val="003B5F65"/>
    <w:rsid w:val="003B60AA"/>
    <w:rsid w:val="003B626B"/>
    <w:rsid w:val="003B69E7"/>
    <w:rsid w:val="003B6BB8"/>
    <w:rsid w:val="003B7042"/>
    <w:rsid w:val="003B7A87"/>
    <w:rsid w:val="003C0178"/>
    <w:rsid w:val="003C08A7"/>
    <w:rsid w:val="003C0FFB"/>
    <w:rsid w:val="003C19F9"/>
    <w:rsid w:val="003C2032"/>
    <w:rsid w:val="003C28A8"/>
    <w:rsid w:val="003C2EBC"/>
    <w:rsid w:val="003C3E01"/>
    <w:rsid w:val="003C47B7"/>
    <w:rsid w:val="003C4CC6"/>
    <w:rsid w:val="003C5E14"/>
    <w:rsid w:val="003C612B"/>
    <w:rsid w:val="003C6218"/>
    <w:rsid w:val="003C6560"/>
    <w:rsid w:val="003C6C6F"/>
    <w:rsid w:val="003C6FDE"/>
    <w:rsid w:val="003C7270"/>
    <w:rsid w:val="003C7419"/>
    <w:rsid w:val="003C7646"/>
    <w:rsid w:val="003C79D9"/>
    <w:rsid w:val="003C7CA4"/>
    <w:rsid w:val="003D14EB"/>
    <w:rsid w:val="003D1629"/>
    <w:rsid w:val="003D3C39"/>
    <w:rsid w:val="003D43A6"/>
    <w:rsid w:val="003D4609"/>
    <w:rsid w:val="003D4914"/>
    <w:rsid w:val="003D4D8F"/>
    <w:rsid w:val="003D5F71"/>
    <w:rsid w:val="003D6070"/>
    <w:rsid w:val="003D62DA"/>
    <w:rsid w:val="003D62EE"/>
    <w:rsid w:val="003D64BB"/>
    <w:rsid w:val="003D6A09"/>
    <w:rsid w:val="003D6A59"/>
    <w:rsid w:val="003D6ADF"/>
    <w:rsid w:val="003D6FBB"/>
    <w:rsid w:val="003D7451"/>
    <w:rsid w:val="003D7813"/>
    <w:rsid w:val="003D7ED0"/>
    <w:rsid w:val="003E06B9"/>
    <w:rsid w:val="003E0B1D"/>
    <w:rsid w:val="003E0DFD"/>
    <w:rsid w:val="003E2956"/>
    <w:rsid w:val="003E34BD"/>
    <w:rsid w:val="003E3CF3"/>
    <w:rsid w:val="003E4344"/>
    <w:rsid w:val="003E454D"/>
    <w:rsid w:val="003E48D5"/>
    <w:rsid w:val="003E58C2"/>
    <w:rsid w:val="003E62B4"/>
    <w:rsid w:val="003E63E4"/>
    <w:rsid w:val="003E7C3D"/>
    <w:rsid w:val="003E7F7B"/>
    <w:rsid w:val="003F0299"/>
    <w:rsid w:val="003F0794"/>
    <w:rsid w:val="003F099E"/>
    <w:rsid w:val="003F0AB3"/>
    <w:rsid w:val="003F101A"/>
    <w:rsid w:val="003F14ED"/>
    <w:rsid w:val="003F2282"/>
    <w:rsid w:val="003F285B"/>
    <w:rsid w:val="003F28F6"/>
    <w:rsid w:val="003F4338"/>
    <w:rsid w:val="003F4647"/>
    <w:rsid w:val="003F5F30"/>
    <w:rsid w:val="003F655C"/>
    <w:rsid w:val="003F65C6"/>
    <w:rsid w:val="003F680A"/>
    <w:rsid w:val="003F6B79"/>
    <w:rsid w:val="003F74FD"/>
    <w:rsid w:val="003F7D26"/>
    <w:rsid w:val="003F7DE0"/>
    <w:rsid w:val="003F7E57"/>
    <w:rsid w:val="003F7F97"/>
    <w:rsid w:val="00401CF0"/>
    <w:rsid w:val="0040248C"/>
    <w:rsid w:val="00404473"/>
    <w:rsid w:val="0040492A"/>
    <w:rsid w:val="004049EE"/>
    <w:rsid w:val="0040561F"/>
    <w:rsid w:val="0040623B"/>
    <w:rsid w:val="00407BB5"/>
    <w:rsid w:val="00410280"/>
    <w:rsid w:val="00410BA7"/>
    <w:rsid w:val="00410BBF"/>
    <w:rsid w:val="00411004"/>
    <w:rsid w:val="0041110C"/>
    <w:rsid w:val="00411220"/>
    <w:rsid w:val="0041231B"/>
    <w:rsid w:val="004133E4"/>
    <w:rsid w:val="00413A8B"/>
    <w:rsid w:val="00413B73"/>
    <w:rsid w:val="0041481D"/>
    <w:rsid w:val="00414A19"/>
    <w:rsid w:val="00415654"/>
    <w:rsid w:val="00415B0F"/>
    <w:rsid w:val="00415C59"/>
    <w:rsid w:val="00415D80"/>
    <w:rsid w:val="00415E43"/>
    <w:rsid w:val="0041646D"/>
    <w:rsid w:val="004166F5"/>
    <w:rsid w:val="00416CCE"/>
    <w:rsid w:val="004175F4"/>
    <w:rsid w:val="004215B9"/>
    <w:rsid w:val="0042184E"/>
    <w:rsid w:val="00421FA8"/>
    <w:rsid w:val="0042204A"/>
    <w:rsid w:val="00422534"/>
    <w:rsid w:val="00424174"/>
    <w:rsid w:val="00424A60"/>
    <w:rsid w:val="004257BA"/>
    <w:rsid w:val="00425A88"/>
    <w:rsid w:val="00425C0C"/>
    <w:rsid w:val="004264DA"/>
    <w:rsid w:val="00426E6C"/>
    <w:rsid w:val="00426F74"/>
    <w:rsid w:val="00427708"/>
    <w:rsid w:val="00430C2E"/>
    <w:rsid w:val="00430C50"/>
    <w:rsid w:val="00430DD5"/>
    <w:rsid w:val="00432390"/>
    <w:rsid w:val="00432907"/>
    <w:rsid w:val="00434724"/>
    <w:rsid w:val="00434FCD"/>
    <w:rsid w:val="004370E6"/>
    <w:rsid w:val="00437AC3"/>
    <w:rsid w:val="004408B6"/>
    <w:rsid w:val="00440E7A"/>
    <w:rsid w:val="00441191"/>
    <w:rsid w:val="0044172F"/>
    <w:rsid w:val="00441A89"/>
    <w:rsid w:val="00441E3D"/>
    <w:rsid w:val="00442014"/>
    <w:rsid w:val="00442B9B"/>
    <w:rsid w:val="004440C9"/>
    <w:rsid w:val="0044430B"/>
    <w:rsid w:val="004447A2"/>
    <w:rsid w:val="00444CC7"/>
    <w:rsid w:val="00445DFA"/>
    <w:rsid w:val="004460A3"/>
    <w:rsid w:val="004462BC"/>
    <w:rsid w:val="004469B1"/>
    <w:rsid w:val="00446F8D"/>
    <w:rsid w:val="00447117"/>
    <w:rsid w:val="00447291"/>
    <w:rsid w:val="004474F4"/>
    <w:rsid w:val="004476D2"/>
    <w:rsid w:val="00450892"/>
    <w:rsid w:val="00451A78"/>
    <w:rsid w:val="004524FF"/>
    <w:rsid w:val="0045288E"/>
    <w:rsid w:val="00452A5B"/>
    <w:rsid w:val="00452CE6"/>
    <w:rsid w:val="004540FE"/>
    <w:rsid w:val="004551E5"/>
    <w:rsid w:val="004554F4"/>
    <w:rsid w:val="00455D22"/>
    <w:rsid w:val="00456B03"/>
    <w:rsid w:val="00456DCA"/>
    <w:rsid w:val="00456DEE"/>
    <w:rsid w:val="00456F37"/>
    <w:rsid w:val="00460087"/>
    <w:rsid w:val="00460430"/>
    <w:rsid w:val="004605A9"/>
    <w:rsid w:val="00460781"/>
    <w:rsid w:val="0046084C"/>
    <w:rsid w:val="00460FEF"/>
    <w:rsid w:val="004617DC"/>
    <w:rsid w:val="0046203B"/>
    <w:rsid w:val="0046236F"/>
    <w:rsid w:val="004627CD"/>
    <w:rsid w:val="0046442F"/>
    <w:rsid w:val="00464F8F"/>
    <w:rsid w:val="0046599B"/>
    <w:rsid w:val="00465DC1"/>
    <w:rsid w:val="00465E51"/>
    <w:rsid w:val="004662CF"/>
    <w:rsid w:val="00466F26"/>
    <w:rsid w:val="00467290"/>
    <w:rsid w:val="00467689"/>
    <w:rsid w:val="0046790F"/>
    <w:rsid w:val="0046799C"/>
    <w:rsid w:val="00467A6C"/>
    <w:rsid w:val="00473226"/>
    <w:rsid w:val="00474216"/>
    <w:rsid w:val="00474E9F"/>
    <w:rsid w:val="00474F93"/>
    <w:rsid w:val="00475FED"/>
    <w:rsid w:val="00476113"/>
    <w:rsid w:val="004761D1"/>
    <w:rsid w:val="00476419"/>
    <w:rsid w:val="0047662E"/>
    <w:rsid w:val="00476B4D"/>
    <w:rsid w:val="00476D19"/>
    <w:rsid w:val="004774E9"/>
    <w:rsid w:val="00477592"/>
    <w:rsid w:val="004776E7"/>
    <w:rsid w:val="00477F42"/>
    <w:rsid w:val="00480899"/>
    <w:rsid w:val="00480D5B"/>
    <w:rsid w:val="0048116A"/>
    <w:rsid w:val="00481D72"/>
    <w:rsid w:val="0048249C"/>
    <w:rsid w:val="00482893"/>
    <w:rsid w:val="004837F4"/>
    <w:rsid w:val="00483A4F"/>
    <w:rsid w:val="00483B16"/>
    <w:rsid w:val="00483D30"/>
    <w:rsid w:val="0048465B"/>
    <w:rsid w:val="00484E8D"/>
    <w:rsid w:val="0048506C"/>
    <w:rsid w:val="00485DD4"/>
    <w:rsid w:val="00486592"/>
    <w:rsid w:val="00486A77"/>
    <w:rsid w:val="004875BE"/>
    <w:rsid w:val="0048796D"/>
    <w:rsid w:val="00487B7C"/>
    <w:rsid w:val="00490544"/>
    <w:rsid w:val="00491C71"/>
    <w:rsid w:val="004928CA"/>
    <w:rsid w:val="00492AF5"/>
    <w:rsid w:val="00492E0E"/>
    <w:rsid w:val="00493A1C"/>
    <w:rsid w:val="00493B91"/>
    <w:rsid w:val="00493D11"/>
    <w:rsid w:val="00493F02"/>
    <w:rsid w:val="00494EEF"/>
    <w:rsid w:val="0049513C"/>
    <w:rsid w:val="0049513F"/>
    <w:rsid w:val="004953E1"/>
    <w:rsid w:val="004955C5"/>
    <w:rsid w:val="004962AE"/>
    <w:rsid w:val="004A0168"/>
    <w:rsid w:val="004A03B1"/>
    <w:rsid w:val="004A0685"/>
    <w:rsid w:val="004A068F"/>
    <w:rsid w:val="004A0DE6"/>
    <w:rsid w:val="004A1B3F"/>
    <w:rsid w:val="004A224F"/>
    <w:rsid w:val="004A2EB3"/>
    <w:rsid w:val="004A315B"/>
    <w:rsid w:val="004A405E"/>
    <w:rsid w:val="004A4C15"/>
    <w:rsid w:val="004A5176"/>
    <w:rsid w:val="004A5930"/>
    <w:rsid w:val="004A5FC7"/>
    <w:rsid w:val="004A6319"/>
    <w:rsid w:val="004A6F5F"/>
    <w:rsid w:val="004A6F8E"/>
    <w:rsid w:val="004A7172"/>
    <w:rsid w:val="004A77BF"/>
    <w:rsid w:val="004A7E7D"/>
    <w:rsid w:val="004B00EC"/>
    <w:rsid w:val="004B0E28"/>
    <w:rsid w:val="004B0F51"/>
    <w:rsid w:val="004B1133"/>
    <w:rsid w:val="004B16E9"/>
    <w:rsid w:val="004B18C3"/>
    <w:rsid w:val="004B24B7"/>
    <w:rsid w:val="004B2C3D"/>
    <w:rsid w:val="004B3070"/>
    <w:rsid w:val="004B31B5"/>
    <w:rsid w:val="004B3A86"/>
    <w:rsid w:val="004B3F4A"/>
    <w:rsid w:val="004B4CD1"/>
    <w:rsid w:val="004B6338"/>
    <w:rsid w:val="004B7C37"/>
    <w:rsid w:val="004C0110"/>
    <w:rsid w:val="004C07AA"/>
    <w:rsid w:val="004C2255"/>
    <w:rsid w:val="004C2C1C"/>
    <w:rsid w:val="004C2D01"/>
    <w:rsid w:val="004C2D2A"/>
    <w:rsid w:val="004C3353"/>
    <w:rsid w:val="004C3A34"/>
    <w:rsid w:val="004C3FE2"/>
    <w:rsid w:val="004C40F1"/>
    <w:rsid w:val="004C472C"/>
    <w:rsid w:val="004C4F4B"/>
    <w:rsid w:val="004C56C4"/>
    <w:rsid w:val="004C6556"/>
    <w:rsid w:val="004C6869"/>
    <w:rsid w:val="004C6A1F"/>
    <w:rsid w:val="004C6E6B"/>
    <w:rsid w:val="004C7078"/>
    <w:rsid w:val="004C755A"/>
    <w:rsid w:val="004C78FA"/>
    <w:rsid w:val="004D0011"/>
    <w:rsid w:val="004D02D8"/>
    <w:rsid w:val="004D057A"/>
    <w:rsid w:val="004D062A"/>
    <w:rsid w:val="004D1A50"/>
    <w:rsid w:val="004D2384"/>
    <w:rsid w:val="004D392E"/>
    <w:rsid w:val="004D39DD"/>
    <w:rsid w:val="004D3F2C"/>
    <w:rsid w:val="004D4353"/>
    <w:rsid w:val="004D4E03"/>
    <w:rsid w:val="004D5640"/>
    <w:rsid w:val="004D5DD3"/>
    <w:rsid w:val="004D6B6E"/>
    <w:rsid w:val="004D7C57"/>
    <w:rsid w:val="004D7D0E"/>
    <w:rsid w:val="004E0430"/>
    <w:rsid w:val="004E14BC"/>
    <w:rsid w:val="004E1B96"/>
    <w:rsid w:val="004E2865"/>
    <w:rsid w:val="004E3425"/>
    <w:rsid w:val="004E350E"/>
    <w:rsid w:val="004E39BA"/>
    <w:rsid w:val="004E46A7"/>
    <w:rsid w:val="004E47BE"/>
    <w:rsid w:val="004E5A2B"/>
    <w:rsid w:val="004E5B7B"/>
    <w:rsid w:val="004E6097"/>
    <w:rsid w:val="004E6E08"/>
    <w:rsid w:val="004E7880"/>
    <w:rsid w:val="004E7A71"/>
    <w:rsid w:val="004E7D9F"/>
    <w:rsid w:val="004F0C85"/>
    <w:rsid w:val="004F1487"/>
    <w:rsid w:val="004F17A4"/>
    <w:rsid w:val="004F1CE8"/>
    <w:rsid w:val="004F2A37"/>
    <w:rsid w:val="004F3485"/>
    <w:rsid w:val="004F35F1"/>
    <w:rsid w:val="004F3718"/>
    <w:rsid w:val="004F5434"/>
    <w:rsid w:val="004F6707"/>
    <w:rsid w:val="004F69D4"/>
    <w:rsid w:val="004F77BD"/>
    <w:rsid w:val="004F7FA2"/>
    <w:rsid w:val="00500374"/>
    <w:rsid w:val="00500CB9"/>
    <w:rsid w:val="00501C1D"/>
    <w:rsid w:val="00501CB3"/>
    <w:rsid w:val="00501F53"/>
    <w:rsid w:val="005026EE"/>
    <w:rsid w:val="00503525"/>
    <w:rsid w:val="00503F8B"/>
    <w:rsid w:val="00505231"/>
    <w:rsid w:val="00505A7E"/>
    <w:rsid w:val="00506241"/>
    <w:rsid w:val="005071A5"/>
    <w:rsid w:val="005074AA"/>
    <w:rsid w:val="005107A5"/>
    <w:rsid w:val="005109C8"/>
    <w:rsid w:val="00510BFD"/>
    <w:rsid w:val="00510DCE"/>
    <w:rsid w:val="005130A8"/>
    <w:rsid w:val="005131B3"/>
    <w:rsid w:val="00513877"/>
    <w:rsid w:val="00513EF4"/>
    <w:rsid w:val="00514130"/>
    <w:rsid w:val="00515127"/>
    <w:rsid w:val="005161E0"/>
    <w:rsid w:val="0051632E"/>
    <w:rsid w:val="00516E55"/>
    <w:rsid w:val="00516EE1"/>
    <w:rsid w:val="00520315"/>
    <w:rsid w:val="00520D7E"/>
    <w:rsid w:val="00520E5E"/>
    <w:rsid w:val="005235FD"/>
    <w:rsid w:val="00523953"/>
    <w:rsid w:val="005250E1"/>
    <w:rsid w:val="0052567B"/>
    <w:rsid w:val="00525765"/>
    <w:rsid w:val="005275ED"/>
    <w:rsid w:val="005278AA"/>
    <w:rsid w:val="00527DD5"/>
    <w:rsid w:val="00527F0F"/>
    <w:rsid w:val="005300AC"/>
    <w:rsid w:val="005301A6"/>
    <w:rsid w:val="00531C0A"/>
    <w:rsid w:val="00532AF4"/>
    <w:rsid w:val="00532E8A"/>
    <w:rsid w:val="005330BE"/>
    <w:rsid w:val="00533A44"/>
    <w:rsid w:val="0053589B"/>
    <w:rsid w:val="005370E8"/>
    <w:rsid w:val="00537823"/>
    <w:rsid w:val="00540293"/>
    <w:rsid w:val="00540831"/>
    <w:rsid w:val="00540A18"/>
    <w:rsid w:val="00540B2B"/>
    <w:rsid w:val="00540FF5"/>
    <w:rsid w:val="005414CB"/>
    <w:rsid w:val="00541AFB"/>
    <w:rsid w:val="005424CC"/>
    <w:rsid w:val="0054319B"/>
    <w:rsid w:val="0054359B"/>
    <w:rsid w:val="00543653"/>
    <w:rsid w:val="0054402C"/>
    <w:rsid w:val="005451D7"/>
    <w:rsid w:val="00545987"/>
    <w:rsid w:val="005465F1"/>
    <w:rsid w:val="00546966"/>
    <w:rsid w:val="005470FB"/>
    <w:rsid w:val="005477B8"/>
    <w:rsid w:val="00547C6D"/>
    <w:rsid w:val="0055100C"/>
    <w:rsid w:val="005515F4"/>
    <w:rsid w:val="005520AD"/>
    <w:rsid w:val="00553567"/>
    <w:rsid w:val="00554B6E"/>
    <w:rsid w:val="00554DEF"/>
    <w:rsid w:val="00554E8A"/>
    <w:rsid w:val="00555679"/>
    <w:rsid w:val="005557EB"/>
    <w:rsid w:val="0055581D"/>
    <w:rsid w:val="005558F0"/>
    <w:rsid w:val="00555A3A"/>
    <w:rsid w:val="00555B2D"/>
    <w:rsid w:val="00555E2E"/>
    <w:rsid w:val="0055646E"/>
    <w:rsid w:val="00556CD3"/>
    <w:rsid w:val="0055796A"/>
    <w:rsid w:val="00557CDA"/>
    <w:rsid w:val="00557D2F"/>
    <w:rsid w:val="00560644"/>
    <w:rsid w:val="0056094E"/>
    <w:rsid w:val="00560A04"/>
    <w:rsid w:val="00560BB1"/>
    <w:rsid w:val="005619E9"/>
    <w:rsid w:val="00561ABB"/>
    <w:rsid w:val="00561E9F"/>
    <w:rsid w:val="005626D6"/>
    <w:rsid w:val="00562B94"/>
    <w:rsid w:val="00563211"/>
    <w:rsid w:val="00564510"/>
    <w:rsid w:val="00564CC0"/>
    <w:rsid w:val="00565D55"/>
    <w:rsid w:val="005679DD"/>
    <w:rsid w:val="00570C4F"/>
    <w:rsid w:val="005714E6"/>
    <w:rsid w:val="005715FC"/>
    <w:rsid w:val="00571C1C"/>
    <w:rsid w:val="00572CC2"/>
    <w:rsid w:val="00573200"/>
    <w:rsid w:val="00573382"/>
    <w:rsid w:val="00573A7B"/>
    <w:rsid w:val="00573CCD"/>
    <w:rsid w:val="00573DB4"/>
    <w:rsid w:val="00574884"/>
    <w:rsid w:val="00574BCF"/>
    <w:rsid w:val="0057507A"/>
    <w:rsid w:val="00575666"/>
    <w:rsid w:val="0057576D"/>
    <w:rsid w:val="00575BF8"/>
    <w:rsid w:val="00575D01"/>
    <w:rsid w:val="00576681"/>
    <w:rsid w:val="005767A5"/>
    <w:rsid w:val="00576F67"/>
    <w:rsid w:val="00577215"/>
    <w:rsid w:val="005777AA"/>
    <w:rsid w:val="00577CC9"/>
    <w:rsid w:val="00580176"/>
    <w:rsid w:val="005803AC"/>
    <w:rsid w:val="00580472"/>
    <w:rsid w:val="0058105D"/>
    <w:rsid w:val="005814C8"/>
    <w:rsid w:val="0058197A"/>
    <w:rsid w:val="005820FC"/>
    <w:rsid w:val="0058310F"/>
    <w:rsid w:val="005832A4"/>
    <w:rsid w:val="00583410"/>
    <w:rsid w:val="00583662"/>
    <w:rsid w:val="00583CFC"/>
    <w:rsid w:val="0058433F"/>
    <w:rsid w:val="00584705"/>
    <w:rsid w:val="00584C84"/>
    <w:rsid w:val="00585060"/>
    <w:rsid w:val="00585672"/>
    <w:rsid w:val="00585B43"/>
    <w:rsid w:val="00585BDD"/>
    <w:rsid w:val="00585EF9"/>
    <w:rsid w:val="00586161"/>
    <w:rsid w:val="0058650C"/>
    <w:rsid w:val="00586696"/>
    <w:rsid w:val="00587938"/>
    <w:rsid w:val="005879F1"/>
    <w:rsid w:val="00590164"/>
    <w:rsid w:val="00590596"/>
    <w:rsid w:val="005907E0"/>
    <w:rsid w:val="005923BB"/>
    <w:rsid w:val="00593040"/>
    <w:rsid w:val="005937F7"/>
    <w:rsid w:val="005957C7"/>
    <w:rsid w:val="0059599B"/>
    <w:rsid w:val="00597BD4"/>
    <w:rsid w:val="005A0920"/>
    <w:rsid w:val="005A0946"/>
    <w:rsid w:val="005A0EBB"/>
    <w:rsid w:val="005A21CD"/>
    <w:rsid w:val="005A22F2"/>
    <w:rsid w:val="005A254E"/>
    <w:rsid w:val="005A34E1"/>
    <w:rsid w:val="005A389A"/>
    <w:rsid w:val="005A4C94"/>
    <w:rsid w:val="005A5C8E"/>
    <w:rsid w:val="005A5E59"/>
    <w:rsid w:val="005A6896"/>
    <w:rsid w:val="005B13FC"/>
    <w:rsid w:val="005B1CCC"/>
    <w:rsid w:val="005B37F8"/>
    <w:rsid w:val="005B50FA"/>
    <w:rsid w:val="005B5654"/>
    <w:rsid w:val="005B5686"/>
    <w:rsid w:val="005B56E6"/>
    <w:rsid w:val="005B5838"/>
    <w:rsid w:val="005B61DD"/>
    <w:rsid w:val="005B6F04"/>
    <w:rsid w:val="005B6F96"/>
    <w:rsid w:val="005B70EB"/>
    <w:rsid w:val="005B798F"/>
    <w:rsid w:val="005C02E6"/>
    <w:rsid w:val="005C05E4"/>
    <w:rsid w:val="005C06EA"/>
    <w:rsid w:val="005C08DE"/>
    <w:rsid w:val="005C0B46"/>
    <w:rsid w:val="005C0DF4"/>
    <w:rsid w:val="005C150F"/>
    <w:rsid w:val="005C245D"/>
    <w:rsid w:val="005C2F8A"/>
    <w:rsid w:val="005C2FA3"/>
    <w:rsid w:val="005C3DD2"/>
    <w:rsid w:val="005C3E18"/>
    <w:rsid w:val="005C4668"/>
    <w:rsid w:val="005C46E9"/>
    <w:rsid w:val="005C4F6A"/>
    <w:rsid w:val="005C5304"/>
    <w:rsid w:val="005C6D86"/>
    <w:rsid w:val="005C6E1E"/>
    <w:rsid w:val="005C7C04"/>
    <w:rsid w:val="005D045D"/>
    <w:rsid w:val="005D0E0B"/>
    <w:rsid w:val="005D1647"/>
    <w:rsid w:val="005D1C98"/>
    <w:rsid w:val="005D1F86"/>
    <w:rsid w:val="005D240A"/>
    <w:rsid w:val="005D370F"/>
    <w:rsid w:val="005D4076"/>
    <w:rsid w:val="005D40C6"/>
    <w:rsid w:val="005D425A"/>
    <w:rsid w:val="005D4323"/>
    <w:rsid w:val="005D464C"/>
    <w:rsid w:val="005D513D"/>
    <w:rsid w:val="005D5509"/>
    <w:rsid w:val="005D55DF"/>
    <w:rsid w:val="005D5683"/>
    <w:rsid w:val="005D5B25"/>
    <w:rsid w:val="005D5CE1"/>
    <w:rsid w:val="005D5E64"/>
    <w:rsid w:val="005D6844"/>
    <w:rsid w:val="005D69EF"/>
    <w:rsid w:val="005D6A04"/>
    <w:rsid w:val="005D74D5"/>
    <w:rsid w:val="005E0FBA"/>
    <w:rsid w:val="005E143B"/>
    <w:rsid w:val="005E2073"/>
    <w:rsid w:val="005E2CEA"/>
    <w:rsid w:val="005E2F70"/>
    <w:rsid w:val="005E33E4"/>
    <w:rsid w:val="005E40C7"/>
    <w:rsid w:val="005E44A1"/>
    <w:rsid w:val="005E49FB"/>
    <w:rsid w:val="005E4DB7"/>
    <w:rsid w:val="005E52E5"/>
    <w:rsid w:val="005E5956"/>
    <w:rsid w:val="005E5B19"/>
    <w:rsid w:val="005E65E7"/>
    <w:rsid w:val="005E6FD0"/>
    <w:rsid w:val="005E7231"/>
    <w:rsid w:val="005E73BF"/>
    <w:rsid w:val="005E755D"/>
    <w:rsid w:val="005E7E0D"/>
    <w:rsid w:val="005F0862"/>
    <w:rsid w:val="005F17D7"/>
    <w:rsid w:val="005F183F"/>
    <w:rsid w:val="005F2D53"/>
    <w:rsid w:val="005F3E47"/>
    <w:rsid w:val="005F4192"/>
    <w:rsid w:val="005F44CB"/>
    <w:rsid w:val="005F635F"/>
    <w:rsid w:val="006000B0"/>
    <w:rsid w:val="006002CE"/>
    <w:rsid w:val="00600AF6"/>
    <w:rsid w:val="00601CD0"/>
    <w:rsid w:val="006024C5"/>
    <w:rsid w:val="00602726"/>
    <w:rsid w:val="00602AA8"/>
    <w:rsid w:val="00602DDF"/>
    <w:rsid w:val="00603A43"/>
    <w:rsid w:val="00603E1A"/>
    <w:rsid w:val="00604310"/>
    <w:rsid w:val="006044C4"/>
    <w:rsid w:val="00604BF6"/>
    <w:rsid w:val="00605A7F"/>
    <w:rsid w:val="00606598"/>
    <w:rsid w:val="0060724D"/>
    <w:rsid w:val="00607397"/>
    <w:rsid w:val="0060774D"/>
    <w:rsid w:val="00607851"/>
    <w:rsid w:val="00610345"/>
    <w:rsid w:val="006105A3"/>
    <w:rsid w:val="00610FB1"/>
    <w:rsid w:val="006110AE"/>
    <w:rsid w:val="006116E2"/>
    <w:rsid w:val="0061174D"/>
    <w:rsid w:val="00611C49"/>
    <w:rsid w:val="00613CD5"/>
    <w:rsid w:val="00614A31"/>
    <w:rsid w:val="00614A82"/>
    <w:rsid w:val="00614B6F"/>
    <w:rsid w:val="00615BD6"/>
    <w:rsid w:val="006162E2"/>
    <w:rsid w:val="00617AF8"/>
    <w:rsid w:val="00617B9B"/>
    <w:rsid w:val="00620032"/>
    <w:rsid w:val="00620DD2"/>
    <w:rsid w:val="006224BA"/>
    <w:rsid w:val="00622AAD"/>
    <w:rsid w:val="00622CED"/>
    <w:rsid w:val="0062418D"/>
    <w:rsid w:val="0062449C"/>
    <w:rsid w:val="00624D8A"/>
    <w:rsid w:val="00625116"/>
    <w:rsid w:val="00625362"/>
    <w:rsid w:val="00625DD7"/>
    <w:rsid w:val="006270B3"/>
    <w:rsid w:val="00627531"/>
    <w:rsid w:val="00630775"/>
    <w:rsid w:val="00630833"/>
    <w:rsid w:val="00630CDA"/>
    <w:rsid w:val="006329E1"/>
    <w:rsid w:val="00632C16"/>
    <w:rsid w:val="00632F84"/>
    <w:rsid w:val="00634480"/>
    <w:rsid w:val="00634B54"/>
    <w:rsid w:val="00634D23"/>
    <w:rsid w:val="00634E0A"/>
    <w:rsid w:val="00635367"/>
    <w:rsid w:val="006366D7"/>
    <w:rsid w:val="00637C46"/>
    <w:rsid w:val="00640BC7"/>
    <w:rsid w:val="00640CDD"/>
    <w:rsid w:val="006413C0"/>
    <w:rsid w:val="00642323"/>
    <w:rsid w:val="006428F1"/>
    <w:rsid w:val="00642D68"/>
    <w:rsid w:val="006447CB"/>
    <w:rsid w:val="006448F1"/>
    <w:rsid w:val="00644E4B"/>
    <w:rsid w:val="006459E3"/>
    <w:rsid w:val="00645B32"/>
    <w:rsid w:val="00645D3A"/>
    <w:rsid w:val="006466BC"/>
    <w:rsid w:val="00647020"/>
    <w:rsid w:val="006475A5"/>
    <w:rsid w:val="0064766F"/>
    <w:rsid w:val="00647A1D"/>
    <w:rsid w:val="00653665"/>
    <w:rsid w:val="0065387B"/>
    <w:rsid w:val="006542DB"/>
    <w:rsid w:val="006544E3"/>
    <w:rsid w:val="006550CB"/>
    <w:rsid w:val="00656296"/>
    <w:rsid w:val="00656326"/>
    <w:rsid w:val="00656338"/>
    <w:rsid w:val="00656F7C"/>
    <w:rsid w:val="0065728F"/>
    <w:rsid w:val="00657458"/>
    <w:rsid w:val="00660FC8"/>
    <w:rsid w:val="00661172"/>
    <w:rsid w:val="00661245"/>
    <w:rsid w:val="00662D3D"/>
    <w:rsid w:val="0066308F"/>
    <w:rsid w:val="00663514"/>
    <w:rsid w:val="00663551"/>
    <w:rsid w:val="0066399E"/>
    <w:rsid w:val="00663A14"/>
    <w:rsid w:val="006648F0"/>
    <w:rsid w:val="0066496B"/>
    <w:rsid w:val="00664C31"/>
    <w:rsid w:val="00666299"/>
    <w:rsid w:val="00666930"/>
    <w:rsid w:val="006669CD"/>
    <w:rsid w:val="00666E94"/>
    <w:rsid w:val="006676A8"/>
    <w:rsid w:val="006678B3"/>
    <w:rsid w:val="006708A7"/>
    <w:rsid w:val="00671EBC"/>
    <w:rsid w:val="00672744"/>
    <w:rsid w:val="00673B90"/>
    <w:rsid w:val="00673D3E"/>
    <w:rsid w:val="00673DF9"/>
    <w:rsid w:val="00673F4E"/>
    <w:rsid w:val="0067513D"/>
    <w:rsid w:val="00675CC6"/>
    <w:rsid w:val="00675CF3"/>
    <w:rsid w:val="006764E7"/>
    <w:rsid w:val="006808DE"/>
    <w:rsid w:val="00680B22"/>
    <w:rsid w:val="00680C63"/>
    <w:rsid w:val="00680CB8"/>
    <w:rsid w:val="006811D8"/>
    <w:rsid w:val="00681942"/>
    <w:rsid w:val="00681A71"/>
    <w:rsid w:val="00681BB3"/>
    <w:rsid w:val="00682112"/>
    <w:rsid w:val="006824A6"/>
    <w:rsid w:val="00682651"/>
    <w:rsid w:val="0068272C"/>
    <w:rsid w:val="00683B24"/>
    <w:rsid w:val="00684190"/>
    <w:rsid w:val="006844A8"/>
    <w:rsid w:val="006847A1"/>
    <w:rsid w:val="00684B28"/>
    <w:rsid w:val="00685139"/>
    <w:rsid w:val="0068535D"/>
    <w:rsid w:val="0068573E"/>
    <w:rsid w:val="0068645F"/>
    <w:rsid w:val="006874AE"/>
    <w:rsid w:val="0068762E"/>
    <w:rsid w:val="00687EC1"/>
    <w:rsid w:val="00687EF2"/>
    <w:rsid w:val="00691317"/>
    <w:rsid w:val="00691472"/>
    <w:rsid w:val="00691562"/>
    <w:rsid w:val="00692080"/>
    <w:rsid w:val="00692313"/>
    <w:rsid w:val="00693394"/>
    <w:rsid w:val="0069348F"/>
    <w:rsid w:val="006938A1"/>
    <w:rsid w:val="00693D66"/>
    <w:rsid w:val="00694846"/>
    <w:rsid w:val="006971C9"/>
    <w:rsid w:val="00697223"/>
    <w:rsid w:val="006A0B08"/>
    <w:rsid w:val="006A1098"/>
    <w:rsid w:val="006A14DA"/>
    <w:rsid w:val="006A2377"/>
    <w:rsid w:val="006A2903"/>
    <w:rsid w:val="006A3986"/>
    <w:rsid w:val="006A3F99"/>
    <w:rsid w:val="006A4573"/>
    <w:rsid w:val="006A4B96"/>
    <w:rsid w:val="006A4E58"/>
    <w:rsid w:val="006A5384"/>
    <w:rsid w:val="006A6140"/>
    <w:rsid w:val="006A62AF"/>
    <w:rsid w:val="006A63F1"/>
    <w:rsid w:val="006A66E2"/>
    <w:rsid w:val="006A6C7C"/>
    <w:rsid w:val="006A6DFD"/>
    <w:rsid w:val="006A7196"/>
    <w:rsid w:val="006A72BF"/>
    <w:rsid w:val="006A7A2D"/>
    <w:rsid w:val="006A7DD0"/>
    <w:rsid w:val="006A7F26"/>
    <w:rsid w:val="006B0026"/>
    <w:rsid w:val="006B04D2"/>
    <w:rsid w:val="006B0651"/>
    <w:rsid w:val="006B0BA0"/>
    <w:rsid w:val="006B12B9"/>
    <w:rsid w:val="006B1AC9"/>
    <w:rsid w:val="006B3515"/>
    <w:rsid w:val="006B3556"/>
    <w:rsid w:val="006B39FA"/>
    <w:rsid w:val="006B3CB9"/>
    <w:rsid w:val="006B48FA"/>
    <w:rsid w:val="006B5929"/>
    <w:rsid w:val="006B5955"/>
    <w:rsid w:val="006B613E"/>
    <w:rsid w:val="006B7058"/>
    <w:rsid w:val="006B7DDA"/>
    <w:rsid w:val="006C1268"/>
    <w:rsid w:val="006C1824"/>
    <w:rsid w:val="006C2236"/>
    <w:rsid w:val="006C2697"/>
    <w:rsid w:val="006C2BDE"/>
    <w:rsid w:val="006C3D34"/>
    <w:rsid w:val="006C50AC"/>
    <w:rsid w:val="006C52A3"/>
    <w:rsid w:val="006C711C"/>
    <w:rsid w:val="006C7A2B"/>
    <w:rsid w:val="006C7B5D"/>
    <w:rsid w:val="006D0C3F"/>
    <w:rsid w:val="006D17D0"/>
    <w:rsid w:val="006D28B7"/>
    <w:rsid w:val="006D2A92"/>
    <w:rsid w:val="006D3632"/>
    <w:rsid w:val="006D36F3"/>
    <w:rsid w:val="006D3B6A"/>
    <w:rsid w:val="006D3F29"/>
    <w:rsid w:val="006D413F"/>
    <w:rsid w:val="006D4A34"/>
    <w:rsid w:val="006D4A3B"/>
    <w:rsid w:val="006D4C0F"/>
    <w:rsid w:val="006D4CC5"/>
    <w:rsid w:val="006D522B"/>
    <w:rsid w:val="006D53E6"/>
    <w:rsid w:val="006D5428"/>
    <w:rsid w:val="006D564E"/>
    <w:rsid w:val="006D59C5"/>
    <w:rsid w:val="006D60E5"/>
    <w:rsid w:val="006D60F5"/>
    <w:rsid w:val="006D67AB"/>
    <w:rsid w:val="006D67CA"/>
    <w:rsid w:val="006D6E11"/>
    <w:rsid w:val="006D72A5"/>
    <w:rsid w:val="006D763B"/>
    <w:rsid w:val="006D7DAB"/>
    <w:rsid w:val="006E1432"/>
    <w:rsid w:val="006E1FF8"/>
    <w:rsid w:val="006E2348"/>
    <w:rsid w:val="006E25B7"/>
    <w:rsid w:val="006E26DD"/>
    <w:rsid w:val="006E272A"/>
    <w:rsid w:val="006E2A71"/>
    <w:rsid w:val="006E3060"/>
    <w:rsid w:val="006E3425"/>
    <w:rsid w:val="006E38E4"/>
    <w:rsid w:val="006E39CF"/>
    <w:rsid w:val="006E3A77"/>
    <w:rsid w:val="006E56C7"/>
    <w:rsid w:val="006E66F6"/>
    <w:rsid w:val="006E7E10"/>
    <w:rsid w:val="006F0311"/>
    <w:rsid w:val="006F03C9"/>
    <w:rsid w:val="006F064A"/>
    <w:rsid w:val="006F11B6"/>
    <w:rsid w:val="006F1687"/>
    <w:rsid w:val="006F1895"/>
    <w:rsid w:val="006F19D9"/>
    <w:rsid w:val="006F1CA3"/>
    <w:rsid w:val="006F1DF5"/>
    <w:rsid w:val="006F210B"/>
    <w:rsid w:val="006F271E"/>
    <w:rsid w:val="006F32B8"/>
    <w:rsid w:val="006F33B3"/>
    <w:rsid w:val="006F3E22"/>
    <w:rsid w:val="006F4B03"/>
    <w:rsid w:val="006F4F18"/>
    <w:rsid w:val="006F5936"/>
    <w:rsid w:val="006F5B08"/>
    <w:rsid w:val="006F5DBE"/>
    <w:rsid w:val="006F7D63"/>
    <w:rsid w:val="006F7EDB"/>
    <w:rsid w:val="00700849"/>
    <w:rsid w:val="007018E4"/>
    <w:rsid w:val="00701CFD"/>
    <w:rsid w:val="00701F5B"/>
    <w:rsid w:val="00702220"/>
    <w:rsid w:val="007022B2"/>
    <w:rsid w:val="00702806"/>
    <w:rsid w:val="00703700"/>
    <w:rsid w:val="0070392F"/>
    <w:rsid w:val="00704059"/>
    <w:rsid w:val="00704ADA"/>
    <w:rsid w:val="00704AE3"/>
    <w:rsid w:val="00704D7F"/>
    <w:rsid w:val="007050F7"/>
    <w:rsid w:val="00705493"/>
    <w:rsid w:val="00705DB4"/>
    <w:rsid w:val="0070712B"/>
    <w:rsid w:val="007072BA"/>
    <w:rsid w:val="00710F29"/>
    <w:rsid w:val="007112AF"/>
    <w:rsid w:val="00711A29"/>
    <w:rsid w:val="00711C87"/>
    <w:rsid w:val="007121E5"/>
    <w:rsid w:val="007126FA"/>
    <w:rsid w:val="007127A2"/>
    <w:rsid w:val="00712EBA"/>
    <w:rsid w:val="00713447"/>
    <w:rsid w:val="00713A10"/>
    <w:rsid w:val="00713C2A"/>
    <w:rsid w:val="007144CC"/>
    <w:rsid w:val="0071462B"/>
    <w:rsid w:val="00714C00"/>
    <w:rsid w:val="00714CB8"/>
    <w:rsid w:val="00714DFA"/>
    <w:rsid w:val="00716D34"/>
    <w:rsid w:val="00716EBE"/>
    <w:rsid w:val="0071731F"/>
    <w:rsid w:val="007179CD"/>
    <w:rsid w:val="00717DF6"/>
    <w:rsid w:val="00721034"/>
    <w:rsid w:val="00721E76"/>
    <w:rsid w:val="00722A7C"/>
    <w:rsid w:val="00722BFC"/>
    <w:rsid w:val="00722C57"/>
    <w:rsid w:val="00725EAD"/>
    <w:rsid w:val="00727791"/>
    <w:rsid w:val="00727C31"/>
    <w:rsid w:val="00730378"/>
    <w:rsid w:val="00730821"/>
    <w:rsid w:val="00730A03"/>
    <w:rsid w:val="00730ABE"/>
    <w:rsid w:val="00730AFF"/>
    <w:rsid w:val="00730E85"/>
    <w:rsid w:val="0073293C"/>
    <w:rsid w:val="00734CC0"/>
    <w:rsid w:val="00734CFC"/>
    <w:rsid w:val="00735C82"/>
    <w:rsid w:val="00735DAE"/>
    <w:rsid w:val="0073606C"/>
    <w:rsid w:val="007363E5"/>
    <w:rsid w:val="0073656E"/>
    <w:rsid w:val="007367EC"/>
    <w:rsid w:val="00736950"/>
    <w:rsid w:val="007369CB"/>
    <w:rsid w:val="00736E44"/>
    <w:rsid w:val="0074038B"/>
    <w:rsid w:val="00740B6D"/>
    <w:rsid w:val="00741592"/>
    <w:rsid w:val="00741A21"/>
    <w:rsid w:val="00741B04"/>
    <w:rsid w:val="00741F24"/>
    <w:rsid w:val="00742DDF"/>
    <w:rsid w:val="0074338E"/>
    <w:rsid w:val="0074365A"/>
    <w:rsid w:val="007436CF"/>
    <w:rsid w:val="00743912"/>
    <w:rsid w:val="00743DFB"/>
    <w:rsid w:val="007450E7"/>
    <w:rsid w:val="0074548A"/>
    <w:rsid w:val="007454BB"/>
    <w:rsid w:val="007455E1"/>
    <w:rsid w:val="00745864"/>
    <w:rsid w:val="00745B3A"/>
    <w:rsid w:val="00745C27"/>
    <w:rsid w:val="007469AA"/>
    <w:rsid w:val="00746BE9"/>
    <w:rsid w:val="0074744E"/>
    <w:rsid w:val="00747733"/>
    <w:rsid w:val="0074788E"/>
    <w:rsid w:val="00747966"/>
    <w:rsid w:val="00747ECA"/>
    <w:rsid w:val="0075033A"/>
    <w:rsid w:val="00750A27"/>
    <w:rsid w:val="00751F52"/>
    <w:rsid w:val="007534E4"/>
    <w:rsid w:val="007545DC"/>
    <w:rsid w:val="007550BA"/>
    <w:rsid w:val="00755A0C"/>
    <w:rsid w:val="00755F8A"/>
    <w:rsid w:val="00757464"/>
    <w:rsid w:val="00760112"/>
    <w:rsid w:val="0076056F"/>
    <w:rsid w:val="007609C7"/>
    <w:rsid w:val="00761047"/>
    <w:rsid w:val="00761B9A"/>
    <w:rsid w:val="00761BDD"/>
    <w:rsid w:val="00762A74"/>
    <w:rsid w:val="007632F7"/>
    <w:rsid w:val="00763301"/>
    <w:rsid w:val="00763D8A"/>
    <w:rsid w:val="00763EAD"/>
    <w:rsid w:val="00764204"/>
    <w:rsid w:val="007643DC"/>
    <w:rsid w:val="00764B90"/>
    <w:rsid w:val="00765BE3"/>
    <w:rsid w:val="00766356"/>
    <w:rsid w:val="0076689E"/>
    <w:rsid w:val="0076738F"/>
    <w:rsid w:val="0076756A"/>
    <w:rsid w:val="007676C4"/>
    <w:rsid w:val="007679DB"/>
    <w:rsid w:val="00767B12"/>
    <w:rsid w:val="00767F5B"/>
    <w:rsid w:val="0077021E"/>
    <w:rsid w:val="007706B9"/>
    <w:rsid w:val="00770D5D"/>
    <w:rsid w:val="00770FF6"/>
    <w:rsid w:val="007710ED"/>
    <w:rsid w:val="00771D0B"/>
    <w:rsid w:val="0077259A"/>
    <w:rsid w:val="0077262F"/>
    <w:rsid w:val="0077293F"/>
    <w:rsid w:val="0077313A"/>
    <w:rsid w:val="0077399C"/>
    <w:rsid w:val="007739C5"/>
    <w:rsid w:val="00774388"/>
    <w:rsid w:val="007757AB"/>
    <w:rsid w:val="007761A7"/>
    <w:rsid w:val="007771F4"/>
    <w:rsid w:val="00777221"/>
    <w:rsid w:val="0077760B"/>
    <w:rsid w:val="00777D95"/>
    <w:rsid w:val="007804F7"/>
    <w:rsid w:val="00780691"/>
    <w:rsid w:val="007815A0"/>
    <w:rsid w:val="00781BF2"/>
    <w:rsid w:val="00782480"/>
    <w:rsid w:val="00783273"/>
    <w:rsid w:val="00784672"/>
    <w:rsid w:val="0078575E"/>
    <w:rsid w:val="007872F2"/>
    <w:rsid w:val="007875B3"/>
    <w:rsid w:val="00787716"/>
    <w:rsid w:val="007877B5"/>
    <w:rsid w:val="00787818"/>
    <w:rsid w:val="00787A0A"/>
    <w:rsid w:val="00787B7E"/>
    <w:rsid w:val="00787DAB"/>
    <w:rsid w:val="00790493"/>
    <w:rsid w:val="00790614"/>
    <w:rsid w:val="007906AC"/>
    <w:rsid w:val="007910CB"/>
    <w:rsid w:val="007924C1"/>
    <w:rsid w:val="0079337D"/>
    <w:rsid w:val="007934B3"/>
    <w:rsid w:val="00794599"/>
    <w:rsid w:val="007947D2"/>
    <w:rsid w:val="00795924"/>
    <w:rsid w:val="00795C6D"/>
    <w:rsid w:val="00795D4D"/>
    <w:rsid w:val="00797434"/>
    <w:rsid w:val="007974B1"/>
    <w:rsid w:val="0079750A"/>
    <w:rsid w:val="0079774E"/>
    <w:rsid w:val="00797EF3"/>
    <w:rsid w:val="007A0041"/>
    <w:rsid w:val="007A067A"/>
    <w:rsid w:val="007A0C2C"/>
    <w:rsid w:val="007A1325"/>
    <w:rsid w:val="007A133C"/>
    <w:rsid w:val="007A1794"/>
    <w:rsid w:val="007A1DF4"/>
    <w:rsid w:val="007A268A"/>
    <w:rsid w:val="007A2B67"/>
    <w:rsid w:val="007A3582"/>
    <w:rsid w:val="007A393D"/>
    <w:rsid w:val="007A3BDC"/>
    <w:rsid w:val="007A42FC"/>
    <w:rsid w:val="007A4A0F"/>
    <w:rsid w:val="007A4C9D"/>
    <w:rsid w:val="007A5569"/>
    <w:rsid w:val="007A59DE"/>
    <w:rsid w:val="007A5AB0"/>
    <w:rsid w:val="007A746A"/>
    <w:rsid w:val="007A7C44"/>
    <w:rsid w:val="007A7E1A"/>
    <w:rsid w:val="007B062C"/>
    <w:rsid w:val="007B1821"/>
    <w:rsid w:val="007B1FE2"/>
    <w:rsid w:val="007B2792"/>
    <w:rsid w:val="007B2D5B"/>
    <w:rsid w:val="007B3037"/>
    <w:rsid w:val="007B4276"/>
    <w:rsid w:val="007B48EC"/>
    <w:rsid w:val="007B59AA"/>
    <w:rsid w:val="007B5D6A"/>
    <w:rsid w:val="007B61FA"/>
    <w:rsid w:val="007B6DBD"/>
    <w:rsid w:val="007B7047"/>
    <w:rsid w:val="007B7E9F"/>
    <w:rsid w:val="007C0274"/>
    <w:rsid w:val="007C08C6"/>
    <w:rsid w:val="007C0F14"/>
    <w:rsid w:val="007C1A53"/>
    <w:rsid w:val="007C1EF1"/>
    <w:rsid w:val="007C297E"/>
    <w:rsid w:val="007C2F47"/>
    <w:rsid w:val="007C3009"/>
    <w:rsid w:val="007C314C"/>
    <w:rsid w:val="007C39F4"/>
    <w:rsid w:val="007C3F23"/>
    <w:rsid w:val="007C43C2"/>
    <w:rsid w:val="007C4469"/>
    <w:rsid w:val="007C45B1"/>
    <w:rsid w:val="007C48F6"/>
    <w:rsid w:val="007C4948"/>
    <w:rsid w:val="007C4DF4"/>
    <w:rsid w:val="007C55CC"/>
    <w:rsid w:val="007C62C9"/>
    <w:rsid w:val="007C6E3E"/>
    <w:rsid w:val="007C788A"/>
    <w:rsid w:val="007C7F91"/>
    <w:rsid w:val="007D03AA"/>
    <w:rsid w:val="007D0550"/>
    <w:rsid w:val="007D0560"/>
    <w:rsid w:val="007D0A21"/>
    <w:rsid w:val="007D1F94"/>
    <w:rsid w:val="007D22CC"/>
    <w:rsid w:val="007D2DCE"/>
    <w:rsid w:val="007D2F1E"/>
    <w:rsid w:val="007D3C41"/>
    <w:rsid w:val="007D45E7"/>
    <w:rsid w:val="007D5A7C"/>
    <w:rsid w:val="007D5ECB"/>
    <w:rsid w:val="007D6691"/>
    <w:rsid w:val="007D683D"/>
    <w:rsid w:val="007D75CA"/>
    <w:rsid w:val="007D7772"/>
    <w:rsid w:val="007D7827"/>
    <w:rsid w:val="007D7B31"/>
    <w:rsid w:val="007E1394"/>
    <w:rsid w:val="007E15A2"/>
    <w:rsid w:val="007E2394"/>
    <w:rsid w:val="007E398E"/>
    <w:rsid w:val="007E3DD8"/>
    <w:rsid w:val="007E53D9"/>
    <w:rsid w:val="007E6201"/>
    <w:rsid w:val="007E69B0"/>
    <w:rsid w:val="007E6E75"/>
    <w:rsid w:val="007E7711"/>
    <w:rsid w:val="007F0234"/>
    <w:rsid w:val="007F04A2"/>
    <w:rsid w:val="007F0574"/>
    <w:rsid w:val="007F12EB"/>
    <w:rsid w:val="007F1C5B"/>
    <w:rsid w:val="007F2034"/>
    <w:rsid w:val="007F31AC"/>
    <w:rsid w:val="007F3E9B"/>
    <w:rsid w:val="007F4327"/>
    <w:rsid w:val="007F4713"/>
    <w:rsid w:val="007F52FC"/>
    <w:rsid w:val="007F5359"/>
    <w:rsid w:val="007F5833"/>
    <w:rsid w:val="007F5847"/>
    <w:rsid w:val="007F5A85"/>
    <w:rsid w:val="007F5CDA"/>
    <w:rsid w:val="007F5E53"/>
    <w:rsid w:val="007F5FB2"/>
    <w:rsid w:val="007F6526"/>
    <w:rsid w:val="007F7193"/>
    <w:rsid w:val="007F77D7"/>
    <w:rsid w:val="007F77DA"/>
    <w:rsid w:val="007F79A0"/>
    <w:rsid w:val="007F7AAD"/>
    <w:rsid w:val="007F7AEC"/>
    <w:rsid w:val="007F7F12"/>
    <w:rsid w:val="008007F5"/>
    <w:rsid w:val="00800D16"/>
    <w:rsid w:val="00801D27"/>
    <w:rsid w:val="00801D9A"/>
    <w:rsid w:val="00801E0C"/>
    <w:rsid w:val="008021D5"/>
    <w:rsid w:val="00803382"/>
    <w:rsid w:val="0080348D"/>
    <w:rsid w:val="00803DE8"/>
    <w:rsid w:val="008046E7"/>
    <w:rsid w:val="008047F9"/>
    <w:rsid w:val="00804959"/>
    <w:rsid w:val="00805079"/>
    <w:rsid w:val="008056EF"/>
    <w:rsid w:val="00805CC4"/>
    <w:rsid w:val="008061EB"/>
    <w:rsid w:val="00806C94"/>
    <w:rsid w:val="00810078"/>
    <w:rsid w:val="00810214"/>
    <w:rsid w:val="0081035F"/>
    <w:rsid w:val="00810B1B"/>
    <w:rsid w:val="00810D1C"/>
    <w:rsid w:val="008111AA"/>
    <w:rsid w:val="0081121A"/>
    <w:rsid w:val="00811283"/>
    <w:rsid w:val="0081243D"/>
    <w:rsid w:val="00812C2C"/>
    <w:rsid w:val="0081406B"/>
    <w:rsid w:val="008145BA"/>
    <w:rsid w:val="0081486E"/>
    <w:rsid w:val="00814988"/>
    <w:rsid w:val="008154B1"/>
    <w:rsid w:val="00815A2C"/>
    <w:rsid w:val="0081677E"/>
    <w:rsid w:val="008167CF"/>
    <w:rsid w:val="00817675"/>
    <w:rsid w:val="00817CCE"/>
    <w:rsid w:val="00817F04"/>
    <w:rsid w:val="0082095F"/>
    <w:rsid w:val="00820A92"/>
    <w:rsid w:val="00820F13"/>
    <w:rsid w:val="0082184A"/>
    <w:rsid w:val="00821ADA"/>
    <w:rsid w:val="008221DD"/>
    <w:rsid w:val="00822A25"/>
    <w:rsid w:val="00822BA3"/>
    <w:rsid w:val="008231A8"/>
    <w:rsid w:val="00823866"/>
    <w:rsid w:val="008240DA"/>
    <w:rsid w:val="00824ACB"/>
    <w:rsid w:val="00825183"/>
    <w:rsid w:val="00825297"/>
    <w:rsid w:val="00825477"/>
    <w:rsid w:val="008254E5"/>
    <w:rsid w:val="00825651"/>
    <w:rsid w:val="008259B1"/>
    <w:rsid w:val="00825E78"/>
    <w:rsid w:val="00826942"/>
    <w:rsid w:val="00826BED"/>
    <w:rsid w:val="00827E43"/>
    <w:rsid w:val="00827E82"/>
    <w:rsid w:val="008311D1"/>
    <w:rsid w:val="00831E99"/>
    <w:rsid w:val="0083392C"/>
    <w:rsid w:val="00833C0C"/>
    <w:rsid w:val="008342B5"/>
    <w:rsid w:val="00834C13"/>
    <w:rsid w:val="008353AE"/>
    <w:rsid w:val="00836394"/>
    <w:rsid w:val="008377E8"/>
    <w:rsid w:val="008379C0"/>
    <w:rsid w:val="00837BE5"/>
    <w:rsid w:val="0084083D"/>
    <w:rsid w:val="00840E23"/>
    <w:rsid w:val="00840FEA"/>
    <w:rsid w:val="00842472"/>
    <w:rsid w:val="008431E0"/>
    <w:rsid w:val="008437ED"/>
    <w:rsid w:val="008442BE"/>
    <w:rsid w:val="008442F6"/>
    <w:rsid w:val="00844377"/>
    <w:rsid w:val="00844413"/>
    <w:rsid w:val="00844A81"/>
    <w:rsid w:val="00844B27"/>
    <w:rsid w:val="00846DB7"/>
    <w:rsid w:val="00846E3F"/>
    <w:rsid w:val="00846F47"/>
    <w:rsid w:val="00847BBB"/>
    <w:rsid w:val="0085006D"/>
    <w:rsid w:val="0085046B"/>
    <w:rsid w:val="00851235"/>
    <w:rsid w:val="008516E3"/>
    <w:rsid w:val="00852613"/>
    <w:rsid w:val="00852E56"/>
    <w:rsid w:val="0085363D"/>
    <w:rsid w:val="008538F1"/>
    <w:rsid w:val="008550FC"/>
    <w:rsid w:val="008557D9"/>
    <w:rsid w:val="00855967"/>
    <w:rsid w:val="00855D40"/>
    <w:rsid w:val="00856106"/>
    <w:rsid w:val="008565ED"/>
    <w:rsid w:val="00856ADB"/>
    <w:rsid w:val="00857BA7"/>
    <w:rsid w:val="0086004F"/>
    <w:rsid w:val="008602A6"/>
    <w:rsid w:val="00860CE8"/>
    <w:rsid w:val="00860E41"/>
    <w:rsid w:val="00860F96"/>
    <w:rsid w:val="008610E9"/>
    <w:rsid w:val="0086156F"/>
    <w:rsid w:val="00861CFA"/>
    <w:rsid w:val="00862460"/>
    <w:rsid w:val="00863349"/>
    <w:rsid w:val="00863F13"/>
    <w:rsid w:val="00864BC6"/>
    <w:rsid w:val="00865318"/>
    <w:rsid w:val="00865A23"/>
    <w:rsid w:val="00865BBA"/>
    <w:rsid w:val="00865E9F"/>
    <w:rsid w:val="00867EAA"/>
    <w:rsid w:val="00867EAD"/>
    <w:rsid w:val="008700B9"/>
    <w:rsid w:val="00871F19"/>
    <w:rsid w:val="00871F2A"/>
    <w:rsid w:val="00873958"/>
    <w:rsid w:val="00873C51"/>
    <w:rsid w:val="0087479E"/>
    <w:rsid w:val="00874B2A"/>
    <w:rsid w:val="00874C56"/>
    <w:rsid w:val="00875461"/>
    <w:rsid w:val="00875605"/>
    <w:rsid w:val="008763A5"/>
    <w:rsid w:val="00876CDF"/>
    <w:rsid w:val="00877152"/>
    <w:rsid w:val="00877506"/>
    <w:rsid w:val="0087753E"/>
    <w:rsid w:val="00877602"/>
    <w:rsid w:val="008779F3"/>
    <w:rsid w:val="00877FDF"/>
    <w:rsid w:val="00881D75"/>
    <w:rsid w:val="008829AF"/>
    <w:rsid w:val="00882E91"/>
    <w:rsid w:val="008835E0"/>
    <w:rsid w:val="0088381A"/>
    <w:rsid w:val="00883959"/>
    <w:rsid w:val="00884333"/>
    <w:rsid w:val="00884737"/>
    <w:rsid w:val="008847D8"/>
    <w:rsid w:val="00884FE3"/>
    <w:rsid w:val="0088500C"/>
    <w:rsid w:val="0088677A"/>
    <w:rsid w:val="008867B0"/>
    <w:rsid w:val="00886AA8"/>
    <w:rsid w:val="0088763F"/>
    <w:rsid w:val="00887FB0"/>
    <w:rsid w:val="00890435"/>
    <w:rsid w:val="00891657"/>
    <w:rsid w:val="008919E9"/>
    <w:rsid w:val="00891A12"/>
    <w:rsid w:val="00892753"/>
    <w:rsid w:val="00892E98"/>
    <w:rsid w:val="00892F00"/>
    <w:rsid w:val="00893F1A"/>
    <w:rsid w:val="0089486F"/>
    <w:rsid w:val="00896514"/>
    <w:rsid w:val="00896A26"/>
    <w:rsid w:val="008972BF"/>
    <w:rsid w:val="00897D22"/>
    <w:rsid w:val="008A0523"/>
    <w:rsid w:val="008A053D"/>
    <w:rsid w:val="008A0FA5"/>
    <w:rsid w:val="008A1547"/>
    <w:rsid w:val="008A16B9"/>
    <w:rsid w:val="008A1F76"/>
    <w:rsid w:val="008A29F7"/>
    <w:rsid w:val="008A2B05"/>
    <w:rsid w:val="008A2FED"/>
    <w:rsid w:val="008A3305"/>
    <w:rsid w:val="008A3765"/>
    <w:rsid w:val="008A4391"/>
    <w:rsid w:val="008A4409"/>
    <w:rsid w:val="008A44AE"/>
    <w:rsid w:val="008A4776"/>
    <w:rsid w:val="008A47BD"/>
    <w:rsid w:val="008A57BF"/>
    <w:rsid w:val="008A6810"/>
    <w:rsid w:val="008A6857"/>
    <w:rsid w:val="008A6A84"/>
    <w:rsid w:val="008A6AEC"/>
    <w:rsid w:val="008A6B37"/>
    <w:rsid w:val="008A7095"/>
    <w:rsid w:val="008A7489"/>
    <w:rsid w:val="008A765C"/>
    <w:rsid w:val="008A7A72"/>
    <w:rsid w:val="008B0CD1"/>
    <w:rsid w:val="008B0DB1"/>
    <w:rsid w:val="008B1160"/>
    <w:rsid w:val="008B16AF"/>
    <w:rsid w:val="008B1DA1"/>
    <w:rsid w:val="008B2263"/>
    <w:rsid w:val="008B22FE"/>
    <w:rsid w:val="008B29FB"/>
    <w:rsid w:val="008B33B5"/>
    <w:rsid w:val="008B34C3"/>
    <w:rsid w:val="008B357A"/>
    <w:rsid w:val="008B3DD7"/>
    <w:rsid w:val="008B3FC2"/>
    <w:rsid w:val="008B42EE"/>
    <w:rsid w:val="008B445C"/>
    <w:rsid w:val="008B4AFB"/>
    <w:rsid w:val="008B4DFC"/>
    <w:rsid w:val="008B5069"/>
    <w:rsid w:val="008B5343"/>
    <w:rsid w:val="008B61A8"/>
    <w:rsid w:val="008B628A"/>
    <w:rsid w:val="008B66B0"/>
    <w:rsid w:val="008B6E36"/>
    <w:rsid w:val="008B700B"/>
    <w:rsid w:val="008C127B"/>
    <w:rsid w:val="008C1638"/>
    <w:rsid w:val="008C18F1"/>
    <w:rsid w:val="008C1AB8"/>
    <w:rsid w:val="008C2258"/>
    <w:rsid w:val="008C28FC"/>
    <w:rsid w:val="008C2AF8"/>
    <w:rsid w:val="008C32B7"/>
    <w:rsid w:val="008C4C00"/>
    <w:rsid w:val="008C4FC4"/>
    <w:rsid w:val="008C586C"/>
    <w:rsid w:val="008C5BA7"/>
    <w:rsid w:val="008C6309"/>
    <w:rsid w:val="008C6354"/>
    <w:rsid w:val="008C6832"/>
    <w:rsid w:val="008C79DB"/>
    <w:rsid w:val="008D008E"/>
    <w:rsid w:val="008D0524"/>
    <w:rsid w:val="008D053B"/>
    <w:rsid w:val="008D07AA"/>
    <w:rsid w:val="008D0F3C"/>
    <w:rsid w:val="008D1141"/>
    <w:rsid w:val="008D17E9"/>
    <w:rsid w:val="008D1F9C"/>
    <w:rsid w:val="008D27C7"/>
    <w:rsid w:val="008D2BEB"/>
    <w:rsid w:val="008D3E36"/>
    <w:rsid w:val="008D4604"/>
    <w:rsid w:val="008D4B4A"/>
    <w:rsid w:val="008D5094"/>
    <w:rsid w:val="008D5214"/>
    <w:rsid w:val="008D53F4"/>
    <w:rsid w:val="008D6AC9"/>
    <w:rsid w:val="008D6C4C"/>
    <w:rsid w:val="008D7AA4"/>
    <w:rsid w:val="008E0026"/>
    <w:rsid w:val="008E0787"/>
    <w:rsid w:val="008E0D3C"/>
    <w:rsid w:val="008E0ED5"/>
    <w:rsid w:val="008E14DD"/>
    <w:rsid w:val="008E181D"/>
    <w:rsid w:val="008E18D5"/>
    <w:rsid w:val="008E23C9"/>
    <w:rsid w:val="008E242E"/>
    <w:rsid w:val="008E29B3"/>
    <w:rsid w:val="008E349B"/>
    <w:rsid w:val="008E37CC"/>
    <w:rsid w:val="008E3DE7"/>
    <w:rsid w:val="008E4B8F"/>
    <w:rsid w:val="008E52D9"/>
    <w:rsid w:val="008E5CB1"/>
    <w:rsid w:val="008E629D"/>
    <w:rsid w:val="008E6CB0"/>
    <w:rsid w:val="008E7B1D"/>
    <w:rsid w:val="008E7D43"/>
    <w:rsid w:val="008F004E"/>
    <w:rsid w:val="008F04CE"/>
    <w:rsid w:val="008F069F"/>
    <w:rsid w:val="008F1EE1"/>
    <w:rsid w:val="008F274E"/>
    <w:rsid w:val="008F2883"/>
    <w:rsid w:val="008F2AC1"/>
    <w:rsid w:val="008F2C8B"/>
    <w:rsid w:val="008F36CE"/>
    <w:rsid w:val="008F371A"/>
    <w:rsid w:val="008F5677"/>
    <w:rsid w:val="008F57BE"/>
    <w:rsid w:val="008F66E4"/>
    <w:rsid w:val="008F67E6"/>
    <w:rsid w:val="008F69E4"/>
    <w:rsid w:val="008F6CC4"/>
    <w:rsid w:val="008F7ACE"/>
    <w:rsid w:val="008F7D74"/>
    <w:rsid w:val="008F7F00"/>
    <w:rsid w:val="008F7F17"/>
    <w:rsid w:val="0090099B"/>
    <w:rsid w:val="00901552"/>
    <w:rsid w:val="00901B01"/>
    <w:rsid w:val="00902391"/>
    <w:rsid w:val="00903F96"/>
    <w:rsid w:val="00904247"/>
    <w:rsid w:val="009044F6"/>
    <w:rsid w:val="00904D7B"/>
    <w:rsid w:val="009053FF"/>
    <w:rsid w:val="009057EC"/>
    <w:rsid w:val="00905E31"/>
    <w:rsid w:val="00905ED1"/>
    <w:rsid w:val="00905FB8"/>
    <w:rsid w:val="00906085"/>
    <w:rsid w:val="00906B43"/>
    <w:rsid w:val="00907868"/>
    <w:rsid w:val="0090799B"/>
    <w:rsid w:val="00910709"/>
    <w:rsid w:val="00910E89"/>
    <w:rsid w:val="0091108A"/>
    <w:rsid w:val="00911806"/>
    <w:rsid w:val="00911F4F"/>
    <w:rsid w:val="00912C0F"/>
    <w:rsid w:val="00912D91"/>
    <w:rsid w:val="00913286"/>
    <w:rsid w:val="009136A9"/>
    <w:rsid w:val="00913B46"/>
    <w:rsid w:val="00913BC8"/>
    <w:rsid w:val="00914569"/>
    <w:rsid w:val="0091486F"/>
    <w:rsid w:val="00914C35"/>
    <w:rsid w:val="00915450"/>
    <w:rsid w:val="00915DC6"/>
    <w:rsid w:val="00916C3D"/>
    <w:rsid w:val="00916FB5"/>
    <w:rsid w:val="00916FD7"/>
    <w:rsid w:val="009175C4"/>
    <w:rsid w:val="00920071"/>
    <w:rsid w:val="00920479"/>
    <w:rsid w:val="0092054A"/>
    <w:rsid w:val="00920FFD"/>
    <w:rsid w:val="0092121E"/>
    <w:rsid w:val="00921370"/>
    <w:rsid w:val="00922978"/>
    <w:rsid w:val="00922A98"/>
    <w:rsid w:val="00922D13"/>
    <w:rsid w:val="00922F0F"/>
    <w:rsid w:val="0092300C"/>
    <w:rsid w:val="0092399D"/>
    <w:rsid w:val="00924091"/>
    <w:rsid w:val="00924AD2"/>
    <w:rsid w:val="00924C0E"/>
    <w:rsid w:val="00925242"/>
    <w:rsid w:val="00925458"/>
    <w:rsid w:val="0092725E"/>
    <w:rsid w:val="00927B04"/>
    <w:rsid w:val="00927F92"/>
    <w:rsid w:val="00930AA8"/>
    <w:rsid w:val="0093243B"/>
    <w:rsid w:val="009338F4"/>
    <w:rsid w:val="00933E8C"/>
    <w:rsid w:val="00933FC4"/>
    <w:rsid w:val="00934069"/>
    <w:rsid w:val="00934366"/>
    <w:rsid w:val="009343B3"/>
    <w:rsid w:val="00934D35"/>
    <w:rsid w:val="00934DD6"/>
    <w:rsid w:val="00935129"/>
    <w:rsid w:val="00935339"/>
    <w:rsid w:val="00935B62"/>
    <w:rsid w:val="00936B07"/>
    <w:rsid w:val="0093746C"/>
    <w:rsid w:val="009374D1"/>
    <w:rsid w:val="00937964"/>
    <w:rsid w:val="00940174"/>
    <w:rsid w:val="009401C1"/>
    <w:rsid w:val="009405B2"/>
    <w:rsid w:val="00940C74"/>
    <w:rsid w:val="00941D81"/>
    <w:rsid w:val="00942AFD"/>
    <w:rsid w:val="009434DD"/>
    <w:rsid w:val="009436BF"/>
    <w:rsid w:val="00944917"/>
    <w:rsid w:val="00945355"/>
    <w:rsid w:val="00945B2D"/>
    <w:rsid w:val="009474E6"/>
    <w:rsid w:val="00947572"/>
    <w:rsid w:val="00947A45"/>
    <w:rsid w:val="00947A7E"/>
    <w:rsid w:val="00950359"/>
    <w:rsid w:val="009516D3"/>
    <w:rsid w:val="009519D3"/>
    <w:rsid w:val="009522BD"/>
    <w:rsid w:val="009525F4"/>
    <w:rsid w:val="00952A80"/>
    <w:rsid w:val="00952C81"/>
    <w:rsid w:val="00953395"/>
    <w:rsid w:val="00954220"/>
    <w:rsid w:val="0095449C"/>
    <w:rsid w:val="00954519"/>
    <w:rsid w:val="00954D99"/>
    <w:rsid w:val="009554C9"/>
    <w:rsid w:val="009556B3"/>
    <w:rsid w:val="00956F88"/>
    <w:rsid w:val="00956F9B"/>
    <w:rsid w:val="0095777E"/>
    <w:rsid w:val="00957845"/>
    <w:rsid w:val="00957D67"/>
    <w:rsid w:val="00957E14"/>
    <w:rsid w:val="00960B42"/>
    <w:rsid w:val="00960CA2"/>
    <w:rsid w:val="00960FA0"/>
    <w:rsid w:val="009623E4"/>
    <w:rsid w:val="00962C5D"/>
    <w:rsid w:val="0096315A"/>
    <w:rsid w:val="00963B4D"/>
    <w:rsid w:val="009640D8"/>
    <w:rsid w:val="00964EF4"/>
    <w:rsid w:val="0096504B"/>
    <w:rsid w:val="009653B4"/>
    <w:rsid w:val="00965AE1"/>
    <w:rsid w:val="00966742"/>
    <w:rsid w:val="00966808"/>
    <w:rsid w:val="00966C71"/>
    <w:rsid w:val="00967329"/>
    <w:rsid w:val="00971DAA"/>
    <w:rsid w:val="0097269A"/>
    <w:rsid w:val="00972AB2"/>
    <w:rsid w:val="00972FE5"/>
    <w:rsid w:val="00972FFD"/>
    <w:rsid w:val="00974B2A"/>
    <w:rsid w:val="009750D6"/>
    <w:rsid w:val="00975AF4"/>
    <w:rsid w:val="00975C56"/>
    <w:rsid w:val="0097601D"/>
    <w:rsid w:val="009766FB"/>
    <w:rsid w:val="00976C7D"/>
    <w:rsid w:val="0097769B"/>
    <w:rsid w:val="00977786"/>
    <w:rsid w:val="00977CF2"/>
    <w:rsid w:val="00980CA9"/>
    <w:rsid w:val="00980F1B"/>
    <w:rsid w:val="009823AC"/>
    <w:rsid w:val="00982A26"/>
    <w:rsid w:val="00982C7C"/>
    <w:rsid w:val="00983404"/>
    <w:rsid w:val="009839FC"/>
    <w:rsid w:val="009859F6"/>
    <w:rsid w:val="00985B0F"/>
    <w:rsid w:val="009861D2"/>
    <w:rsid w:val="00986BDA"/>
    <w:rsid w:val="0098719A"/>
    <w:rsid w:val="009879E8"/>
    <w:rsid w:val="0099093B"/>
    <w:rsid w:val="009910E4"/>
    <w:rsid w:val="00991C6C"/>
    <w:rsid w:val="009928DF"/>
    <w:rsid w:val="00992A0C"/>
    <w:rsid w:val="00992BB4"/>
    <w:rsid w:val="00994B19"/>
    <w:rsid w:val="00994DF9"/>
    <w:rsid w:val="00995572"/>
    <w:rsid w:val="00995575"/>
    <w:rsid w:val="00995D08"/>
    <w:rsid w:val="00995F77"/>
    <w:rsid w:val="00996199"/>
    <w:rsid w:val="00996899"/>
    <w:rsid w:val="00996B0E"/>
    <w:rsid w:val="00997518"/>
    <w:rsid w:val="00997D0C"/>
    <w:rsid w:val="009A0EFC"/>
    <w:rsid w:val="009A103A"/>
    <w:rsid w:val="009A1337"/>
    <w:rsid w:val="009A194E"/>
    <w:rsid w:val="009A1D4B"/>
    <w:rsid w:val="009A3395"/>
    <w:rsid w:val="009A436C"/>
    <w:rsid w:val="009A49AA"/>
    <w:rsid w:val="009A4E61"/>
    <w:rsid w:val="009A4EA3"/>
    <w:rsid w:val="009A5A2F"/>
    <w:rsid w:val="009A5A60"/>
    <w:rsid w:val="009A7EB9"/>
    <w:rsid w:val="009B08E1"/>
    <w:rsid w:val="009B0D7C"/>
    <w:rsid w:val="009B115F"/>
    <w:rsid w:val="009B1F67"/>
    <w:rsid w:val="009B21C3"/>
    <w:rsid w:val="009B2A80"/>
    <w:rsid w:val="009B306C"/>
    <w:rsid w:val="009B35DB"/>
    <w:rsid w:val="009B3BC1"/>
    <w:rsid w:val="009B4185"/>
    <w:rsid w:val="009B47EE"/>
    <w:rsid w:val="009B4BC2"/>
    <w:rsid w:val="009B5551"/>
    <w:rsid w:val="009B5D36"/>
    <w:rsid w:val="009B6993"/>
    <w:rsid w:val="009B6BC2"/>
    <w:rsid w:val="009B7D7D"/>
    <w:rsid w:val="009C029B"/>
    <w:rsid w:val="009C073B"/>
    <w:rsid w:val="009C080E"/>
    <w:rsid w:val="009C1922"/>
    <w:rsid w:val="009C19E9"/>
    <w:rsid w:val="009C24FF"/>
    <w:rsid w:val="009C322E"/>
    <w:rsid w:val="009C3E4F"/>
    <w:rsid w:val="009C4851"/>
    <w:rsid w:val="009C4E9D"/>
    <w:rsid w:val="009C4EE7"/>
    <w:rsid w:val="009C56BB"/>
    <w:rsid w:val="009C5854"/>
    <w:rsid w:val="009C5F90"/>
    <w:rsid w:val="009C6553"/>
    <w:rsid w:val="009D107E"/>
    <w:rsid w:val="009D1682"/>
    <w:rsid w:val="009D1743"/>
    <w:rsid w:val="009D17C9"/>
    <w:rsid w:val="009D1937"/>
    <w:rsid w:val="009D1B45"/>
    <w:rsid w:val="009D1BED"/>
    <w:rsid w:val="009D20E1"/>
    <w:rsid w:val="009D2802"/>
    <w:rsid w:val="009D29F8"/>
    <w:rsid w:val="009D2F7D"/>
    <w:rsid w:val="009D3C02"/>
    <w:rsid w:val="009D6302"/>
    <w:rsid w:val="009D6451"/>
    <w:rsid w:val="009E01FE"/>
    <w:rsid w:val="009E0379"/>
    <w:rsid w:val="009E053E"/>
    <w:rsid w:val="009E0799"/>
    <w:rsid w:val="009E0A31"/>
    <w:rsid w:val="009E1159"/>
    <w:rsid w:val="009E23C4"/>
    <w:rsid w:val="009E26BD"/>
    <w:rsid w:val="009E2F74"/>
    <w:rsid w:val="009E3D3B"/>
    <w:rsid w:val="009E4147"/>
    <w:rsid w:val="009E4293"/>
    <w:rsid w:val="009E44D1"/>
    <w:rsid w:val="009E4A12"/>
    <w:rsid w:val="009E4D0E"/>
    <w:rsid w:val="009E4FCD"/>
    <w:rsid w:val="009E5304"/>
    <w:rsid w:val="009E607A"/>
    <w:rsid w:val="009E664A"/>
    <w:rsid w:val="009E6685"/>
    <w:rsid w:val="009E6D38"/>
    <w:rsid w:val="009E731B"/>
    <w:rsid w:val="009E7B16"/>
    <w:rsid w:val="009F0905"/>
    <w:rsid w:val="009F19F6"/>
    <w:rsid w:val="009F1A46"/>
    <w:rsid w:val="009F2B08"/>
    <w:rsid w:val="009F3DA2"/>
    <w:rsid w:val="009F4BD1"/>
    <w:rsid w:val="009F53A3"/>
    <w:rsid w:val="009F56D3"/>
    <w:rsid w:val="009F5ACB"/>
    <w:rsid w:val="009F5E27"/>
    <w:rsid w:val="009F5E78"/>
    <w:rsid w:val="009F6BEF"/>
    <w:rsid w:val="009F6E39"/>
    <w:rsid w:val="009F7293"/>
    <w:rsid w:val="009F74A0"/>
    <w:rsid w:val="009F7643"/>
    <w:rsid w:val="00A002EE"/>
    <w:rsid w:val="00A013ED"/>
    <w:rsid w:val="00A01752"/>
    <w:rsid w:val="00A01DA2"/>
    <w:rsid w:val="00A02044"/>
    <w:rsid w:val="00A0210C"/>
    <w:rsid w:val="00A023D3"/>
    <w:rsid w:val="00A02EFB"/>
    <w:rsid w:val="00A0365F"/>
    <w:rsid w:val="00A036C6"/>
    <w:rsid w:val="00A04491"/>
    <w:rsid w:val="00A04784"/>
    <w:rsid w:val="00A049BD"/>
    <w:rsid w:val="00A0699D"/>
    <w:rsid w:val="00A06D79"/>
    <w:rsid w:val="00A0799E"/>
    <w:rsid w:val="00A1093C"/>
    <w:rsid w:val="00A10979"/>
    <w:rsid w:val="00A10ADC"/>
    <w:rsid w:val="00A10DCE"/>
    <w:rsid w:val="00A1184C"/>
    <w:rsid w:val="00A119AD"/>
    <w:rsid w:val="00A12220"/>
    <w:rsid w:val="00A12894"/>
    <w:rsid w:val="00A133DE"/>
    <w:rsid w:val="00A13732"/>
    <w:rsid w:val="00A14E82"/>
    <w:rsid w:val="00A14F1F"/>
    <w:rsid w:val="00A15167"/>
    <w:rsid w:val="00A1657B"/>
    <w:rsid w:val="00A1728A"/>
    <w:rsid w:val="00A175F4"/>
    <w:rsid w:val="00A178E0"/>
    <w:rsid w:val="00A17CD0"/>
    <w:rsid w:val="00A17EF4"/>
    <w:rsid w:val="00A20849"/>
    <w:rsid w:val="00A214ED"/>
    <w:rsid w:val="00A222AE"/>
    <w:rsid w:val="00A2254C"/>
    <w:rsid w:val="00A2267E"/>
    <w:rsid w:val="00A228AB"/>
    <w:rsid w:val="00A2368E"/>
    <w:rsid w:val="00A2395D"/>
    <w:rsid w:val="00A24312"/>
    <w:rsid w:val="00A247E2"/>
    <w:rsid w:val="00A2509B"/>
    <w:rsid w:val="00A252EB"/>
    <w:rsid w:val="00A25E4D"/>
    <w:rsid w:val="00A26433"/>
    <w:rsid w:val="00A271A6"/>
    <w:rsid w:val="00A27604"/>
    <w:rsid w:val="00A27805"/>
    <w:rsid w:val="00A27858"/>
    <w:rsid w:val="00A307BD"/>
    <w:rsid w:val="00A3086B"/>
    <w:rsid w:val="00A30934"/>
    <w:rsid w:val="00A30A58"/>
    <w:rsid w:val="00A32DB4"/>
    <w:rsid w:val="00A32EC5"/>
    <w:rsid w:val="00A337ED"/>
    <w:rsid w:val="00A33C1D"/>
    <w:rsid w:val="00A343C1"/>
    <w:rsid w:val="00A34FC2"/>
    <w:rsid w:val="00A36176"/>
    <w:rsid w:val="00A36297"/>
    <w:rsid w:val="00A363B3"/>
    <w:rsid w:val="00A364C2"/>
    <w:rsid w:val="00A364F6"/>
    <w:rsid w:val="00A36740"/>
    <w:rsid w:val="00A37758"/>
    <w:rsid w:val="00A401B9"/>
    <w:rsid w:val="00A40306"/>
    <w:rsid w:val="00A40478"/>
    <w:rsid w:val="00A40846"/>
    <w:rsid w:val="00A422AC"/>
    <w:rsid w:val="00A43DAB"/>
    <w:rsid w:val="00A4458D"/>
    <w:rsid w:val="00A45510"/>
    <w:rsid w:val="00A460D7"/>
    <w:rsid w:val="00A468FA"/>
    <w:rsid w:val="00A46F4C"/>
    <w:rsid w:val="00A470ED"/>
    <w:rsid w:val="00A472F4"/>
    <w:rsid w:val="00A5150A"/>
    <w:rsid w:val="00A51742"/>
    <w:rsid w:val="00A51D02"/>
    <w:rsid w:val="00A52841"/>
    <w:rsid w:val="00A52950"/>
    <w:rsid w:val="00A568AC"/>
    <w:rsid w:val="00A56FAF"/>
    <w:rsid w:val="00A57025"/>
    <w:rsid w:val="00A5799E"/>
    <w:rsid w:val="00A607EC"/>
    <w:rsid w:val="00A614DD"/>
    <w:rsid w:val="00A61DE2"/>
    <w:rsid w:val="00A61DE9"/>
    <w:rsid w:val="00A62B0E"/>
    <w:rsid w:val="00A62E35"/>
    <w:rsid w:val="00A63447"/>
    <w:rsid w:val="00A63504"/>
    <w:rsid w:val="00A636F7"/>
    <w:rsid w:val="00A63F77"/>
    <w:rsid w:val="00A640DF"/>
    <w:rsid w:val="00A6508F"/>
    <w:rsid w:val="00A651C0"/>
    <w:rsid w:val="00A653BB"/>
    <w:rsid w:val="00A65600"/>
    <w:rsid w:val="00A65946"/>
    <w:rsid w:val="00A670BE"/>
    <w:rsid w:val="00A7046A"/>
    <w:rsid w:val="00A70C1A"/>
    <w:rsid w:val="00A71392"/>
    <w:rsid w:val="00A714D2"/>
    <w:rsid w:val="00A7193C"/>
    <w:rsid w:val="00A71A13"/>
    <w:rsid w:val="00A71A61"/>
    <w:rsid w:val="00A739BB"/>
    <w:rsid w:val="00A73BDD"/>
    <w:rsid w:val="00A7402F"/>
    <w:rsid w:val="00A77BDD"/>
    <w:rsid w:val="00A80AB6"/>
    <w:rsid w:val="00A812F8"/>
    <w:rsid w:val="00A81ECF"/>
    <w:rsid w:val="00A82320"/>
    <w:rsid w:val="00A82433"/>
    <w:rsid w:val="00A84508"/>
    <w:rsid w:val="00A84865"/>
    <w:rsid w:val="00A84C69"/>
    <w:rsid w:val="00A84DBE"/>
    <w:rsid w:val="00A8533D"/>
    <w:rsid w:val="00A85DB4"/>
    <w:rsid w:val="00A85F1F"/>
    <w:rsid w:val="00A87871"/>
    <w:rsid w:val="00A87C15"/>
    <w:rsid w:val="00A91115"/>
    <w:rsid w:val="00A92234"/>
    <w:rsid w:val="00A9285B"/>
    <w:rsid w:val="00A92A04"/>
    <w:rsid w:val="00A92C55"/>
    <w:rsid w:val="00A9471B"/>
    <w:rsid w:val="00A94E65"/>
    <w:rsid w:val="00A96455"/>
    <w:rsid w:val="00A96542"/>
    <w:rsid w:val="00A97549"/>
    <w:rsid w:val="00AA0AB6"/>
    <w:rsid w:val="00AA0B7D"/>
    <w:rsid w:val="00AA1DAB"/>
    <w:rsid w:val="00AA250B"/>
    <w:rsid w:val="00AA27E7"/>
    <w:rsid w:val="00AA2825"/>
    <w:rsid w:val="00AA292A"/>
    <w:rsid w:val="00AA2A0E"/>
    <w:rsid w:val="00AA3616"/>
    <w:rsid w:val="00AA5823"/>
    <w:rsid w:val="00AA5D2E"/>
    <w:rsid w:val="00AA5D35"/>
    <w:rsid w:val="00AA5E83"/>
    <w:rsid w:val="00AA5EE5"/>
    <w:rsid w:val="00AA77D9"/>
    <w:rsid w:val="00AB00FF"/>
    <w:rsid w:val="00AB0400"/>
    <w:rsid w:val="00AB0B82"/>
    <w:rsid w:val="00AB0C69"/>
    <w:rsid w:val="00AB1994"/>
    <w:rsid w:val="00AB2548"/>
    <w:rsid w:val="00AB2F39"/>
    <w:rsid w:val="00AB3AE5"/>
    <w:rsid w:val="00AB4186"/>
    <w:rsid w:val="00AB42ED"/>
    <w:rsid w:val="00AB4E81"/>
    <w:rsid w:val="00AB4FEB"/>
    <w:rsid w:val="00AB5084"/>
    <w:rsid w:val="00AB524B"/>
    <w:rsid w:val="00AB5614"/>
    <w:rsid w:val="00AB5877"/>
    <w:rsid w:val="00AB5EA1"/>
    <w:rsid w:val="00AB6C9A"/>
    <w:rsid w:val="00AB73AA"/>
    <w:rsid w:val="00AB7E1D"/>
    <w:rsid w:val="00AC010D"/>
    <w:rsid w:val="00AC0D51"/>
    <w:rsid w:val="00AC1083"/>
    <w:rsid w:val="00AC175D"/>
    <w:rsid w:val="00AC25ED"/>
    <w:rsid w:val="00AC3BEE"/>
    <w:rsid w:val="00AC3F73"/>
    <w:rsid w:val="00AC44A4"/>
    <w:rsid w:val="00AC4789"/>
    <w:rsid w:val="00AC4F8E"/>
    <w:rsid w:val="00AC50D5"/>
    <w:rsid w:val="00AC5992"/>
    <w:rsid w:val="00AC6EC5"/>
    <w:rsid w:val="00AC7027"/>
    <w:rsid w:val="00AC7661"/>
    <w:rsid w:val="00AC78B1"/>
    <w:rsid w:val="00AC7EDE"/>
    <w:rsid w:val="00AD051E"/>
    <w:rsid w:val="00AD072C"/>
    <w:rsid w:val="00AD080D"/>
    <w:rsid w:val="00AD17F4"/>
    <w:rsid w:val="00AD1B7E"/>
    <w:rsid w:val="00AD1F31"/>
    <w:rsid w:val="00AD1FD1"/>
    <w:rsid w:val="00AD250B"/>
    <w:rsid w:val="00AD29FD"/>
    <w:rsid w:val="00AD32CD"/>
    <w:rsid w:val="00AD446C"/>
    <w:rsid w:val="00AD529B"/>
    <w:rsid w:val="00AD5A1D"/>
    <w:rsid w:val="00AD6B07"/>
    <w:rsid w:val="00AD6CAD"/>
    <w:rsid w:val="00AD7F4E"/>
    <w:rsid w:val="00AE00E1"/>
    <w:rsid w:val="00AE0180"/>
    <w:rsid w:val="00AE026E"/>
    <w:rsid w:val="00AE0321"/>
    <w:rsid w:val="00AE0561"/>
    <w:rsid w:val="00AE05BD"/>
    <w:rsid w:val="00AE0AE1"/>
    <w:rsid w:val="00AE0E97"/>
    <w:rsid w:val="00AE1A35"/>
    <w:rsid w:val="00AE23CA"/>
    <w:rsid w:val="00AE2D6C"/>
    <w:rsid w:val="00AE2E4F"/>
    <w:rsid w:val="00AE3503"/>
    <w:rsid w:val="00AE3D1C"/>
    <w:rsid w:val="00AE41E7"/>
    <w:rsid w:val="00AE46C5"/>
    <w:rsid w:val="00AE534B"/>
    <w:rsid w:val="00AE5D13"/>
    <w:rsid w:val="00AE63CB"/>
    <w:rsid w:val="00AE65C2"/>
    <w:rsid w:val="00AE6934"/>
    <w:rsid w:val="00AF0C59"/>
    <w:rsid w:val="00AF0FF9"/>
    <w:rsid w:val="00AF100F"/>
    <w:rsid w:val="00AF15B5"/>
    <w:rsid w:val="00AF16EA"/>
    <w:rsid w:val="00AF25D5"/>
    <w:rsid w:val="00AF30AD"/>
    <w:rsid w:val="00AF3927"/>
    <w:rsid w:val="00AF3A6D"/>
    <w:rsid w:val="00AF3B18"/>
    <w:rsid w:val="00AF3F25"/>
    <w:rsid w:val="00AF4DC6"/>
    <w:rsid w:val="00AF5105"/>
    <w:rsid w:val="00AF5443"/>
    <w:rsid w:val="00AF548D"/>
    <w:rsid w:val="00AF56E6"/>
    <w:rsid w:val="00AF6256"/>
    <w:rsid w:val="00AF6599"/>
    <w:rsid w:val="00AF73CA"/>
    <w:rsid w:val="00B00626"/>
    <w:rsid w:val="00B00832"/>
    <w:rsid w:val="00B016F7"/>
    <w:rsid w:val="00B01E22"/>
    <w:rsid w:val="00B02A9D"/>
    <w:rsid w:val="00B02CCA"/>
    <w:rsid w:val="00B04AAB"/>
    <w:rsid w:val="00B0524B"/>
    <w:rsid w:val="00B0755C"/>
    <w:rsid w:val="00B105FF"/>
    <w:rsid w:val="00B10BBF"/>
    <w:rsid w:val="00B10C96"/>
    <w:rsid w:val="00B10FB9"/>
    <w:rsid w:val="00B11FE5"/>
    <w:rsid w:val="00B12C64"/>
    <w:rsid w:val="00B13151"/>
    <w:rsid w:val="00B13282"/>
    <w:rsid w:val="00B135D9"/>
    <w:rsid w:val="00B136F2"/>
    <w:rsid w:val="00B140E0"/>
    <w:rsid w:val="00B140F1"/>
    <w:rsid w:val="00B14397"/>
    <w:rsid w:val="00B1440A"/>
    <w:rsid w:val="00B15C94"/>
    <w:rsid w:val="00B160C1"/>
    <w:rsid w:val="00B1759E"/>
    <w:rsid w:val="00B17870"/>
    <w:rsid w:val="00B17BD9"/>
    <w:rsid w:val="00B204EF"/>
    <w:rsid w:val="00B20CE3"/>
    <w:rsid w:val="00B2132D"/>
    <w:rsid w:val="00B214E5"/>
    <w:rsid w:val="00B218F3"/>
    <w:rsid w:val="00B219AC"/>
    <w:rsid w:val="00B21F7B"/>
    <w:rsid w:val="00B22AD5"/>
    <w:rsid w:val="00B251D4"/>
    <w:rsid w:val="00B25646"/>
    <w:rsid w:val="00B257C2"/>
    <w:rsid w:val="00B2633E"/>
    <w:rsid w:val="00B26B73"/>
    <w:rsid w:val="00B26D0D"/>
    <w:rsid w:val="00B2720B"/>
    <w:rsid w:val="00B2778B"/>
    <w:rsid w:val="00B308F5"/>
    <w:rsid w:val="00B32E92"/>
    <w:rsid w:val="00B3384C"/>
    <w:rsid w:val="00B338FB"/>
    <w:rsid w:val="00B33E5C"/>
    <w:rsid w:val="00B3467B"/>
    <w:rsid w:val="00B353A0"/>
    <w:rsid w:val="00B35821"/>
    <w:rsid w:val="00B35FE6"/>
    <w:rsid w:val="00B377B2"/>
    <w:rsid w:val="00B37DA5"/>
    <w:rsid w:val="00B37F55"/>
    <w:rsid w:val="00B40213"/>
    <w:rsid w:val="00B407BF"/>
    <w:rsid w:val="00B40873"/>
    <w:rsid w:val="00B408C9"/>
    <w:rsid w:val="00B40C69"/>
    <w:rsid w:val="00B40EC6"/>
    <w:rsid w:val="00B4132C"/>
    <w:rsid w:val="00B4133E"/>
    <w:rsid w:val="00B4159F"/>
    <w:rsid w:val="00B41786"/>
    <w:rsid w:val="00B417A2"/>
    <w:rsid w:val="00B467C2"/>
    <w:rsid w:val="00B47380"/>
    <w:rsid w:val="00B47851"/>
    <w:rsid w:val="00B5029B"/>
    <w:rsid w:val="00B503D7"/>
    <w:rsid w:val="00B51443"/>
    <w:rsid w:val="00B5201E"/>
    <w:rsid w:val="00B52288"/>
    <w:rsid w:val="00B52503"/>
    <w:rsid w:val="00B52884"/>
    <w:rsid w:val="00B52ACC"/>
    <w:rsid w:val="00B534DE"/>
    <w:rsid w:val="00B53621"/>
    <w:rsid w:val="00B54418"/>
    <w:rsid w:val="00B54752"/>
    <w:rsid w:val="00B5480E"/>
    <w:rsid w:val="00B551C3"/>
    <w:rsid w:val="00B55224"/>
    <w:rsid w:val="00B5577B"/>
    <w:rsid w:val="00B55DAE"/>
    <w:rsid w:val="00B55E7C"/>
    <w:rsid w:val="00B56717"/>
    <w:rsid w:val="00B56824"/>
    <w:rsid w:val="00B56A59"/>
    <w:rsid w:val="00B56CBA"/>
    <w:rsid w:val="00B5706B"/>
    <w:rsid w:val="00B5730D"/>
    <w:rsid w:val="00B5755C"/>
    <w:rsid w:val="00B57CAE"/>
    <w:rsid w:val="00B57CE8"/>
    <w:rsid w:val="00B6010A"/>
    <w:rsid w:val="00B6024D"/>
    <w:rsid w:val="00B609D3"/>
    <w:rsid w:val="00B60B7C"/>
    <w:rsid w:val="00B6108C"/>
    <w:rsid w:val="00B612DB"/>
    <w:rsid w:val="00B61FD1"/>
    <w:rsid w:val="00B620A9"/>
    <w:rsid w:val="00B6242C"/>
    <w:rsid w:val="00B630B4"/>
    <w:rsid w:val="00B63CC9"/>
    <w:rsid w:val="00B64C43"/>
    <w:rsid w:val="00B65B51"/>
    <w:rsid w:val="00B65F6E"/>
    <w:rsid w:val="00B667A9"/>
    <w:rsid w:val="00B66A31"/>
    <w:rsid w:val="00B66A3B"/>
    <w:rsid w:val="00B700D4"/>
    <w:rsid w:val="00B70BA5"/>
    <w:rsid w:val="00B70E66"/>
    <w:rsid w:val="00B7127D"/>
    <w:rsid w:val="00B71DED"/>
    <w:rsid w:val="00B72C5E"/>
    <w:rsid w:val="00B73AE1"/>
    <w:rsid w:val="00B73BA8"/>
    <w:rsid w:val="00B73BE2"/>
    <w:rsid w:val="00B73DD7"/>
    <w:rsid w:val="00B7450E"/>
    <w:rsid w:val="00B74A56"/>
    <w:rsid w:val="00B7516A"/>
    <w:rsid w:val="00B76947"/>
    <w:rsid w:val="00B77080"/>
    <w:rsid w:val="00B771EC"/>
    <w:rsid w:val="00B7736F"/>
    <w:rsid w:val="00B778EC"/>
    <w:rsid w:val="00B80F85"/>
    <w:rsid w:val="00B8121C"/>
    <w:rsid w:val="00B8143F"/>
    <w:rsid w:val="00B81C40"/>
    <w:rsid w:val="00B82354"/>
    <w:rsid w:val="00B82554"/>
    <w:rsid w:val="00B832BA"/>
    <w:rsid w:val="00B833A9"/>
    <w:rsid w:val="00B83C5C"/>
    <w:rsid w:val="00B8456D"/>
    <w:rsid w:val="00B849B7"/>
    <w:rsid w:val="00B84C84"/>
    <w:rsid w:val="00B84E9A"/>
    <w:rsid w:val="00B85E10"/>
    <w:rsid w:val="00B86277"/>
    <w:rsid w:val="00B869D5"/>
    <w:rsid w:val="00B86DEC"/>
    <w:rsid w:val="00B87357"/>
    <w:rsid w:val="00B905B3"/>
    <w:rsid w:val="00B90A2E"/>
    <w:rsid w:val="00B90E26"/>
    <w:rsid w:val="00B90F3D"/>
    <w:rsid w:val="00B910F7"/>
    <w:rsid w:val="00B91700"/>
    <w:rsid w:val="00B91D17"/>
    <w:rsid w:val="00B920F2"/>
    <w:rsid w:val="00B924F9"/>
    <w:rsid w:val="00B92665"/>
    <w:rsid w:val="00B93B59"/>
    <w:rsid w:val="00B94830"/>
    <w:rsid w:val="00B95414"/>
    <w:rsid w:val="00B95737"/>
    <w:rsid w:val="00B9681F"/>
    <w:rsid w:val="00B96C07"/>
    <w:rsid w:val="00B96CA7"/>
    <w:rsid w:val="00B97091"/>
    <w:rsid w:val="00B97161"/>
    <w:rsid w:val="00B974BF"/>
    <w:rsid w:val="00B974D4"/>
    <w:rsid w:val="00B97B03"/>
    <w:rsid w:val="00B97E74"/>
    <w:rsid w:val="00BA06D5"/>
    <w:rsid w:val="00BA078A"/>
    <w:rsid w:val="00BA205D"/>
    <w:rsid w:val="00BA4CFB"/>
    <w:rsid w:val="00BA4EE2"/>
    <w:rsid w:val="00BA5648"/>
    <w:rsid w:val="00BA61D8"/>
    <w:rsid w:val="00BA6325"/>
    <w:rsid w:val="00BA7372"/>
    <w:rsid w:val="00BA7AC8"/>
    <w:rsid w:val="00BA7DAE"/>
    <w:rsid w:val="00BA7F47"/>
    <w:rsid w:val="00BB0147"/>
    <w:rsid w:val="00BB0C86"/>
    <w:rsid w:val="00BB1724"/>
    <w:rsid w:val="00BB2E52"/>
    <w:rsid w:val="00BB2FD7"/>
    <w:rsid w:val="00BB317C"/>
    <w:rsid w:val="00BB3289"/>
    <w:rsid w:val="00BB42B6"/>
    <w:rsid w:val="00BB5180"/>
    <w:rsid w:val="00BB64C2"/>
    <w:rsid w:val="00BB66DA"/>
    <w:rsid w:val="00BB68F3"/>
    <w:rsid w:val="00BB6A43"/>
    <w:rsid w:val="00BB6C3B"/>
    <w:rsid w:val="00BB6D1B"/>
    <w:rsid w:val="00BB6ED9"/>
    <w:rsid w:val="00BB7211"/>
    <w:rsid w:val="00BB7659"/>
    <w:rsid w:val="00BB7983"/>
    <w:rsid w:val="00BC16F8"/>
    <w:rsid w:val="00BC2823"/>
    <w:rsid w:val="00BC2A4F"/>
    <w:rsid w:val="00BC50DF"/>
    <w:rsid w:val="00BC559B"/>
    <w:rsid w:val="00BC5836"/>
    <w:rsid w:val="00BC6277"/>
    <w:rsid w:val="00BC6642"/>
    <w:rsid w:val="00BD0D5B"/>
    <w:rsid w:val="00BD17A6"/>
    <w:rsid w:val="00BD1FDD"/>
    <w:rsid w:val="00BD22A8"/>
    <w:rsid w:val="00BD235E"/>
    <w:rsid w:val="00BD2432"/>
    <w:rsid w:val="00BD3AE3"/>
    <w:rsid w:val="00BD5D13"/>
    <w:rsid w:val="00BD63FE"/>
    <w:rsid w:val="00BD6723"/>
    <w:rsid w:val="00BD7A8C"/>
    <w:rsid w:val="00BD7C25"/>
    <w:rsid w:val="00BD7C93"/>
    <w:rsid w:val="00BD7F02"/>
    <w:rsid w:val="00BE01ED"/>
    <w:rsid w:val="00BE0E0A"/>
    <w:rsid w:val="00BE1116"/>
    <w:rsid w:val="00BE2660"/>
    <w:rsid w:val="00BE2D7D"/>
    <w:rsid w:val="00BE33E3"/>
    <w:rsid w:val="00BE4CFD"/>
    <w:rsid w:val="00BE6C09"/>
    <w:rsid w:val="00BE7415"/>
    <w:rsid w:val="00BE7520"/>
    <w:rsid w:val="00BF05BC"/>
    <w:rsid w:val="00BF07CE"/>
    <w:rsid w:val="00BF09E9"/>
    <w:rsid w:val="00BF0BF6"/>
    <w:rsid w:val="00BF0FB3"/>
    <w:rsid w:val="00BF2847"/>
    <w:rsid w:val="00BF30FA"/>
    <w:rsid w:val="00BF34E4"/>
    <w:rsid w:val="00BF353F"/>
    <w:rsid w:val="00BF361F"/>
    <w:rsid w:val="00BF4A32"/>
    <w:rsid w:val="00BF5BE7"/>
    <w:rsid w:val="00BF5D65"/>
    <w:rsid w:val="00BF61EF"/>
    <w:rsid w:val="00BF6A7F"/>
    <w:rsid w:val="00C00153"/>
    <w:rsid w:val="00C009BE"/>
    <w:rsid w:val="00C00A45"/>
    <w:rsid w:val="00C01463"/>
    <w:rsid w:val="00C01D54"/>
    <w:rsid w:val="00C0213F"/>
    <w:rsid w:val="00C02752"/>
    <w:rsid w:val="00C03110"/>
    <w:rsid w:val="00C0351A"/>
    <w:rsid w:val="00C03673"/>
    <w:rsid w:val="00C03760"/>
    <w:rsid w:val="00C039B9"/>
    <w:rsid w:val="00C04440"/>
    <w:rsid w:val="00C04866"/>
    <w:rsid w:val="00C048A3"/>
    <w:rsid w:val="00C0563D"/>
    <w:rsid w:val="00C05659"/>
    <w:rsid w:val="00C05C29"/>
    <w:rsid w:val="00C05CE9"/>
    <w:rsid w:val="00C061C0"/>
    <w:rsid w:val="00C069DF"/>
    <w:rsid w:val="00C06C40"/>
    <w:rsid w:val="00C06EDF"/>
    <w:rsid w:val="00C070D6"/>
    <w:rsid w:val="00C0773F"/>
    <w:rsid w:val="00C10551"/>
    <w:rsid w:val="00C10596"/>
    <w:rsid w:val="00C10946"/>
    <w:rsid w:val="00C10D2C"/>
    <w:rsid w:val="00C10DF2"/>
    <w:rsid w:val="00C115BD"/>
    <w:rsid w:val="00C127C2"/>
    <w:rsid w:val="00C12D9A"/>
    <w:rsid w:val="00C13F35"/>
    <w:rsid w:val="00C14C2F"/>
    <w:rsid w:val="00C14C76"/>
    <w:rsid w:val="00C15424"/>
    <w:rsid w:val="00C15509"/>
    <w:rsid w:val="00C166FB"/>
    <w:rsid w:val="00C16973"/>
    <w:rsid w:val="00C16DD2"/>
    <w:rsid w:val="00C17E8C"/>
    <w:rsid w:val="00C2223B"/>
    <w:rsid w:val="00C229C7"/>
    <w:rsid w:val="00C229F0"/>
    <w:rsid w:val="00C2346E"/>
    <w:rsid w:val="00C2372E"/>
    <w:rsid w:val="00C23E72"/>
    <w:rsid w:val="00C26D7A"/>
    <w:rsid w:val="00C27447"/>
    <w:rsid w:val="00C27480"/>
    <w:rsid w:val="00C277F0"/>
    <w:rsid w:val="00C27857"/>
    <w:rsid w:val="00C27AC4"/>
    <w:rsid w:val="00C27F7D"/>
    <w:rsid w:val="00C30D57"/>
    <w:rsid w:val="00C31884"/>
    <w:rsid w:val="00C31CFB"/>
    <w:rsid w:val="00C31EAC"/>
    <w:rsid w:val="00C3224D"/>
    <w:rsid w:val="00C32277"/>
    <w:rsid w:val="00C32982"/>
    <w:rsid w:val="00C32B16"/>
    <w:rsid w:val="00C32D60"/>
    <w:rsid w:val="00C33441"/>
    <w:rsid w:val="00C337CB"/>
    <w:rsid w:val="00C33A14"/>
    <w:rsid w:val="00C33EC5"/>
    <w:rsid w:val="00C34348"/>
    <w:rsid w:val="00C34359"/>
    <w:rsid w:val="00C34530"/>
    <w:rsid w:val="00C350C2"/>
    <w:rsid w:val="00C3513F"/>
    <w:rsid w:val="00C3551A"/>
    <w:rsid w:val="00C3561E"/>
    <w:rsid w:val="00C363A8"/>
    <w:rsid w:val="00C37A3B"/>
    <w:rsid w:val="00C37B1A"/>
    <w:rsid w:val="00C40E83"/>
    <w:rsid w:val="00C413AC"/>
    <w:rsid w:val="00C41C37"/>
    <w:rsid w:val="00C4255D"/>
    <w:rsid w:val="00C4258D"/>
    <w:rsid w:val="00C42900"/>
    <w:rsid w:val="00C4378C"/>
    <w:rsid w:val="00C437A1"/>
    <w:rsid w:val="00C43971"/>
    <w:rsid w:val="00C43DA5"/>
    <w:rsid w:val="00C44D1B"/>
    <w:rsid w:val="00C453ED"/>
    <w:rsid w:val="00C46417"/>
    <w:rsid w:val="00C46A78"/>
    <w:rsid w:val="00C46BCC"/>
    <w:rsid w:val="00C46FF9"/>
    <w:rsid w:val="00C50002"/>
    <w:rsid w:val="00C50013"/>
    <w:rsid w:val="00C5027D"/>
    <w:rsid w:val="00C5042F"/>
    <w:rsid w:val="00C516E6"/>
    <w:rsid w:val="00C517DA"/>
    <w:rsid w:val="00C518F2"/>
    <w:rsid w:val="00C5192D"/>
    <w:rsid w:val="00C51EA3"/>
    <w:rsid w:val="00C5234B"/>
    <w:rsid w:val="00C52E11"/>
    <w:rsid w:val="00C52EB6"/>
    <w:rsid w:val="00C534C4"/>
    <w:rsid w:val="00C53B83"/>
    <w:rsid w:val="00C53DE2"/>
    <w:rsid w:val="00C54313"/>
    <w:rsid w:val="00C54632"/>
    <w:rsid w:val="00C5522D"/>
    <w:rsid w:val="00C55561"/>
    <w:rsid w:val="00C55870"/>
    <w:rsid w:val="00C55EA7"/>
    <w:rsid w:val="00C5789B"/>
    <w:rsid w:val="00C600CF"/>
    <w:rsid w:val="00C6105C"/>
    <w:rsid w:val="00C6134A"/>
    <w:rsid w:val="00C61A2E"/>
    <w:rsid w:val="00C61BC1"/>
    <w:rsid w:val="00C61C5E"/>
    <w:rsid w:val="00C61F3A"/>
    <w:rsid w:val="00C6220F"/>
    <w:rsid w:val="00C6224C"/>
    <w:rsid w:val="00C623DA"/>
    <w:rsid w:val="00C6277E"/>
    <w:rsid w:val="00C6315F"/>
    <w:rsid w:val="00C63378"/>
    <w:rsid w:val="00C63A0F"/>
    <w:rsid w:val="00C64277"/>
    <w:rsid w:val="00C64426"/>
    <w:rsid w:val="00C6461D"/>
    <w:rsid w:val="00C6554A"/>
    <w:rsid w:val="00C65B46"/>
    <w:rsid w:val="00C65C38"/>
    <w:rsid w:val="00C66773"/>
    <w:rsid w:val="00C66D7A"/>
    <w:rsid w:val="00C67A2B"/>
    <w:rsid w:val="00C67C58"/>
    <w:rsid w:val="00C7087E"/>
    <w:rsid w:val="00C70E23"/>
    <w:rsid w:val="00C71424"/>
    <w:rsid w:val="00C72162"/>
    <w:rsid w:val="00C7338C"/>
    <w:rsid w:val="00C7377E"/>
    <w:rsid w:val="00C73F90"/>
    <w:rsid w:val="00C75068"/>
    <w:rsid w:val="00C75E0D"/>
    <w:rsid w:val="00C764FD"/>
    <w:rsid w:val="00C765D6"/>
    <w:rsid w:val="00C76A89"/>
    <w:rsid w:val="00C772EF"/>
    <w:rsid w:val="00C778B3"/>
    <w:rsid w:val="00C80E68"/>
    <w:rsid w:val="00C811EE"/>
    <w:rsid w:val="00C818A1"/>
    <w:rsid w:val="00C81EBF"/>
    <w:rsid w:val="00C82735"/>
    <w:rsid w:val="00C83089"/>
    <w:rsid w:val="00C831F9"/>
    <w:rsid w:val="00C839E5"/>
    <w:rsid w:val="00C849F0"/>
    <w:rsid w:val="00C85599"/>
    <w:rsid w:val="00C85D06"/>
    <w:rsid w:val="00C861E8"/>
    <w:rsid w:val="00C866E8"/>
    <w:rsid w:val="00C86B76"/>
    <w:rsid w:val="00C87111"/>
    <w:rsid w:val="00C87C54"/>
    <w:rsid w:val="00C90630"/>
    <w:rsid w:val="00C907B1"/>
    <w:rsid w:val="00C90E05"/>
    <w:rsid w:val="00C91D6C"/>
    <w:rsid w:val="00C92AA2"/>
    <w:rsid w:val="00C93B3D"/>
    <w:rsid w:val="00C93D0D"/>
    <w:rsid w:val="00C93EB5"/>
    <w:rsid w:val="00C945A5"/>
    <w:rsid w:val="00C94761"/>
    <w:rsid w:val="00C94A4F"/>
    <w:rsid w:val="00C9609A"/>
    <w:rsid w:val="00C965C1"/>
    <w:rsid w:val="00C96845"/>
    <w:rsid w:val="00C96AAE"/>
    <w:rsid w:val="00C96DFF"/>
    <w:rsid w:val="00C97165"/>
    <w:rsid w:val="00C979D0"/>
    <w:rsid w:val="00C97D2B"/>
    <w:rsid w:val="00CA0829"/>
    <w:rsid w:val="00CA0E8E"/>
    <w:rsid w:val="00CA1347"/>
    <w:rsid w:val="00CA16BD"/>
    <w:rsid w:val="00CA171E"/>
    <w:rsid w:val="00CA1D7E"/>
    <w:rsid w:val="00CA2529"/>
    <w:rsid w:val="00CA2563"/>
    <w:rsid w:val="00CA2CC4"/>
    <w:rsid w:val="00CA2CE6"/>
    <w:rsid w:val="00CA361E"/>
    <w:rsid w:val="00CA3FC4"/>
    <w:rsid w:val="00CA4355"/>
    <w:rsid w:val="00CA44DF"/>
    <w:rsid w:val="00CA4817"/>
    <w:rsid w:val="00CA51CD"/>
    <w:rsid w:val="00CA57D0"/>
    <w:rsid w:val="00CA68FB"/>
    <w:rsid w:val="00CA6B68"/>
    <w:rsid w:val="00CA6D5B"/>
    <w:rsid w:val="00CA72D1"/>
    <w:rsid w:val="00CA7769"/>
    <w:rsid w:val="00CA7F87"/>
    <w:rsid w:val="00CB0163"/>
    <w:rsid w:val="00CB0651"/>
    <w:rsid w:val="00CB0C29"/>
    <w:rsid w:val="00CB22AA"/>
    <w:rsid w:val="00CB2CD1"/>
    <w:rsid w:val="00CB32C5"/>
    <w:rsid w:val="00CB42CA"/>
    <w:rsid w:val="00CB46C3"/>
    <w:rsid w:val="00CB477A"/>
    <w:rsid w:val="00CB4D92"/>
    <w:rsid w:val="00CB553A"/>
    <w:rsid w:val="00CB59BD"/>
    <w:rsid w:val="00CB5B2B"/>
    <w:rsid w:val="00CB5C38"/>
    <w:rsid w:val="00CB5E1F"/>
    <w:rsid w:val="00CB6760"/>
    <w:rsid w:val="00CB677D"/>
    <w:rsid w:val="00CB6866"/>
    <w:rsid w:val="00CB692A"/>
    <w:rsid w:val="00CB6986"/>
    <w:rsid w:val="00CB708F"/>
    <w:rsid w:val="00CB75C1"/>
    <w:rsid w:val="00CC07C1"/>
    <w:rsid w:val="00CC0A48"/>
    <w:rsid w:val="00CC1943"/>
    <w:rsid w:val="00CC25DE"/>
    <w:rsid w:val="00CC26CB"/>
    <w:rsid w:val="00CC304D"/>
    <w:rsid w:val="00CC39BC"/>
    <w:rsid w:val="00CC4090"/>
    <w:rsid w:val="00CC58F5"/>
    <w:rsid w:val="00CC6146"/>
    <w:rsid w:val="00CC6AE3"/>
    <w:rsid w:val="00CC6C79"/>
    <w:rsid w:val="00CC6D2D"/>
    <w:rsid w:val="00CC6E28"/>
    <w:rsid w:val="00CD01F5"/>
    <w:rsid w:val="00CD024F"/>
    <w:rsid w:val="00CD0B96"/>
    <w:rsid w:val="00CD0C2B"/>
    <w:rsid w:val="00CD17CD"/>
    <w:rsid w:val="00CD17D5"/>
    <w:rsid w:val="00CD24E3"/>
    <w:rsid w:val="00CD2553"/>
    <w:rsid w:val="00CD28D7"/>
    <w:rsid w:val="00CD2E7C"/>
    <w:rsid w:val="00CD2FA6"/>
    <w:rsid w:val="00CD363F"/>
    <w:rsid w:val="00CD3C46"/>
    <w:rsid w:val="00CD3EE7"/>
    <w:rsid w:val="00CD4D97"/>
    <w:rsid w:val="00CD4F76"/>
    <w:rsid w:val="00CD5B19"/>
    <w:rsid w:val="00CD5C00"/>
    <w:rsid w:val="00CD612F"/>
    <w:rsid w:val="00CD6E27"/>
    <w:rsid w:val="00CD72F2"/>
    <w:rsid w:val="00CD744F"/>
    <w:rsid w:val="00CD785C"/>
    <w:rsid w:val="00CD79E1"/>
    <w:rsid w:val="00CD7DBB"/>
    <w:rsid w:val="00CE0435"/>
    <w:rsid w:val="00CE0607"/>
    <w:rsid w:val="00CE145A"/>
    <w:rsid w:val="00CE1F2C"/>
    <w:rsid w:val="00CE3657"/>
    <w:rsid w:val="00CE3CED"/>
    <w:rsid w:val="00CE46C7"/>
    <w:rsid w:val="00CE4ECE"/>
    <w:rsid w:val="00CE5501"/>
    <w:rsid w:val="00CE587F"/>
    <w:rsid w:val="00CE5F69"/>
    <w:rsid w:val="00CE6928"/>
    <w:rsid w:val="00CE6F0F"/>
    <w:rsid w:val="00CE762E"/>
    <w:rsid w:val="00CF02EC"/>
    <w:rsid w:val="00CF03DF"/>
    <w:rsid w:val="00CF1D00"/>
    <w:rsid w:val="00CF272B"/>
    <w:rsid w:val="00CF27B2"/>
    <w:rsid w:val="00CF3863"/>
    <w:rsid w:val="00CF41B9"/>
    <w:rsid w:val="00CF449B"/>
    <w:rsid w:val="00CF499C"/>
    <w:rsid w:val="00CF4B51"/>
    <w:rsid w:val="00CF51B9"/>
    <w:rsid w:val="00CF538B"/>
    <w:rsid w:val="00CF551A"/>
    <w:rsid w:val="00CF554F"/>
    <w:rsid w:val="00CF5C2C"/>
    <w:rsid w:val="00CF67C7"/>
    <w:rsid w:val="00CF6DB6"/>
    <w:rsid w:val="00CF70AB"/>
    <w:rsid w:val="00CF79F2"/>
    <w:rsid w:val="00D00616"/>
    <w:rsid w:val="00D00E23"/>
    <w:rsid w:val="00D017B4"/>
    <w:rsid w:val="00D028E6"/>
    <w:rsid w:val="00D03233"/>
    <w:rsid w:val="00D0394A"/>
    <w:rsid w:val="00D04E78"/>
    <w:rsid w:val="00D04F4E"/>
    <w:rsid w:val="00D058D4"/>
    <w:rsid w:val="00D062E4"/>
    <w:rsid w:val="00D07011"/>
    <w:rsid w:val="00D07996"/>
    <w:rsid w:val="00D103F3"/>
    <w:rsid w:val="00D1092D"/>
    <w:rsid w:val="00D11835"/>
    <w:rsid w:val="00D120ED"/>
    <w:rsid w:val="00D126ED"/>
    <w:rsid w:val="00D12F08"/>
    <w:rsid w:val="00D1305C"/>
    <w:rsid w:val="00D14673"/>
    <w:rsid w:val="00D14740"/>
    <w:rsid w:val="00D14B71"/>
    <w:rsid w:val="00D1513C"/>
    <w:rsid w:val="00D15982"/>
    <w:rsid w:val="00D16545"/>
    <w:rsid w:val="00D16734"/>
    <w:rsid w:val="00D169F2"/>
    <w:rsid w:val="00D172EB"/>
    <w:rsid w:val="00D17B70"/>
    <w:rsid w:val="00D17C08"/>
    <w:rsid w:val="00D2018D"/>
    <w:rsid w:val="00D2087F"/>
    <w:rsid w:val="00D20DD0"/>
    <w:rsid w:val="00D2241D"/>
    <w:rsid w:val="00D22B9D"/>
    <w:rsid w:val="00D22BE8"/>
    <w:rsid w:val="00D22C12"/>
    <w:rsid w:val="00D22FAC"/>
    <w:rsid w:val="00D23188"/>
    <w:rsid w:val="00D24CEB"/>
    <w:rsid w:val="00D24D3C"/>
    <w:rsid w:val="00D257A4"/>
    <w:rsid w:val="00D26160"/>
    <w:rsid w:val="00D2631A"/>
    <w:rsid w:val="00D27708"/>
    <w:rsid w:val="00D30171"/>
    <w:rsid w:val="00D31E40"/>
    <w:rsid w:val="00D32601"/>
    <w:rsid w:val="00D32A33"/>
    <w:rsid w:val="00D32AF4"/>
    <w:rsid w:val="00D331CB"/>
    <w:rsid w:val="00D3406C"/>
    <w:rsid w:val="00D34CA4"/>
    <w:rsid w:val="00D35151"/>
    <w:rsid w:val="00D3588D"/>
    <w:rsid w:val="00D3696D"/>
    <w:rsid w:val="00D36D09"/>
    <w:rsid w:val="00D37203"/>
    <w:rsid w:val="00D3737C"/>
    <w:rsid w:val="00D379A1"/>
    <w:rsid w:val="00D405E9"/>
    <w:rsid w:val="00D40EFF"/>
    <w:rsid w:val="00D41291"/>
    <w:rsid w:val="00D41B9D"/>
    <w:rsid w:val="00D41C2E"/>
    <w:rsid w:val="00D42CCB"/>
    <w:rsid w:val="00D42DF5"/>
    <w:rsid w:val="00D4335C"/>
    <w:rsid w:val="00D43EB3"/>
    <w:rsid w:val="00D440B1"/>
    <w:rsid w:val="00D44598"/>
    <w:rsid w:val="00D449CE"/>
    <w:rsid w:val="00D45771"/>
    <w:rsid w:val="00D45B53"/>
    <w:rsid w:val="00D45E20"/>
    <w:rsid w:val="00D461E2"/>
    <w:rsid w:val="00D4628F"/>
    <w:rsid w:val="00D469A4"/>
    <w:rsid w:val="00D4715A"/>
    <w:rsid w:val="00D47B08"/>
    <w:rsid w:val="00D511DD"/>
    <w:rsid w:val="00D51C63"/>
    <w:rsid w:val="00D52A80"/>
    <w:rsid w:val="00D52D20"/>
    <w:rsid w:val="00D52F94"/>
    <w:rsid w:val="00D53E58"/>
    <w:rsid w:val="00D53EA0"/>
    <w:rsid w:val="00D573AF"/>
    <w:rsid w:val="00D575E5"/>
    <w:rsid w:val="00D57C4A"/>
    <w:rsid w:val="00D60017"/>
    <w:rsid w:val="00D600B8"/>
    <w:rsid w:val="00D601B5"/>
    <w:rsid w:val="00D6070D"/>
    <w:rsid w:val="00D60A04"/>
    <w:rsid w:val="00D618ED"/>
    <w:rsid w:val="00D61B16"/>
    <w:rsid w:val="00D62465"/>
    <w:rsid w:val="00D62578"/>
    <w:rsid w:val="00D62873"/>
    <w:rsid w:val="00D62D8E"/>
    <w:rsid w:val="00D6327C"/>
    <w:rsid w:val="00D63660"/>
    <w:rsid w:val="00D6367C"/>
    <w:rsid w:val="00D6434B"/>
    <w:rsid w:val="00D64719"/>
    <w:rsid w:val="00D65140"/>
    <w:rsid w:val="00D6514B"/>
    <w:rsid w:val="00D65DC7"/>
    <w:rsid w:val="00D65E9C"/>
    <w:rsid w:val="00D66613"/>
    <w:rsid w:val="00D67B0C"/>
    <w:rsid w:val="00D70198"/>
    <w:rsid w:val="00D704A2"/>
    <w:rsid w:val="00D705E9"/>
    <w:rsid w:val="00D70DAA"/>
    <w:rsid w:val="00D71DFC"/>
    <w:rsid w:val="00D72641"/>
    <w:rsid w:val="00D72FCE"/>
    <w:rsid w:val="00D7370C"/>
    <w:rsid w:val="00D7455D"/>
    <w:rsid w:val="00D74DFF"/>
    <w:rsid w:val="00D7508B"/>
    <w:rsid w:val="00D75BB3"/>
    <w:rsid w:val="00D75F22"/>
    <w:rsid w:val="00D76049"/>
    <w:rsid w:val="00D76793"/>
    <w:rsid w:val="00D80A9D"/>
    <w:rsid w:val="00D80AE4"/>
    <w:rsid w:val="00D80B23"/>
    <w:rsid w:val="00D80D4E"/>
    <w:rsid w:val="00D81B43"/>
    <w:rsid w:val="00D821B8"/>
    <w:rsid w:val="00D822CE"/>
    <w:rsid w:val="00D828FD"/>
    <w:rsid w:val="00D829A5"/>
    <w:rsid w:val="00D8405D"/>
    <w:rsid w:val="00D84AEB"/>
    <w:rsid w:val="00D8534E"/>
    <w:rsid w:val="00D856F7"/>
    <w:rsid w:val="00D858C7"/>
    <w:rsid w:val="00D85B40"/>
    <w:rsid w:val="00D85D68"/>
    <w:rsid w:val="00D85F57"/>
    <w:rsid w:val="00D86ECF"/>
    <w:rsid w:val="00D8727E"/>
    <w:rsid w:val="00D87379"/>
    <w:rsid w:val="00D87A75"/>
    <w:rsid w:val="00D90084"/>
    <w:rsid w:val="00D90697"/>
    <w:rsid w:val="00D90887"/>
    <w:rsid w:val="00D90922"/>
    <w:rsid w:val="00D910A0"/>
    <w:rsid w:val="00D92BD5"/>
    <w:rsid w:val="00D93577"/>
    <w:rsid w:val="00D93F60"/>
    <w:rsid w:val="00D93FDE"/>
    <w:rsid w:val="00D94892"/>
    <w:rsid w:val="00D94898"/>
    <w:rsid w:val="00D94FB4"/>
    <w:rsid w:val="00D950B6"/>
    <w:rsid w:val="00D95F9E"/>
    <w:rsid w:val="00D9648C"/>
    <w:rsid w:val="00D9679A"/>
    <w:rsid w:val="00D96D99"/>
    <w:rsid w:val="00D97B29"/>
    <w:rsid w:val="00D97C2D"/>
    <w:rsid w:val="00DA07DB"/>
    <w:rsid w:val="00DA149D"/>
    <w:rsid w:val="00DA194A"/>
    <w:rsid w:val="00DA2049"/>
    <w:rsid w:val="00DA212C"/>
    <w:rsid w:val="00DA2624"/>
    <w:rsid w:val="00DA27AC"/>
    <w:rsid w:val="00DA2858"/>
    <w:rsid w:val="00DA2ED8"/>
    <w:rsid w:val="00DA3317"/>
    <w:rsid w:val="00DA3D42"/>
    <w:rsid w:val="00DA406E"/>
    <w:rsid w:val="00DA4CA9"/>
    <w:rsid w:val="00DA4DEC"/>
    <w:rsid w:val="00DA4F4C"/>
    <w:rsid w:val="00DA64C5"/>
    <w:rsid w:val="00DA6A80"/>
    <w:rsid w:val="00DA6B7E"/>
    <w:rsid w:val="00DA6BD5"/>
    <w:rsid w:val="00DA6FE3"/>
    <w:rsid w:val="00DA724C"/>
    <w:rsid w:val="00DA773B"/>
    <w:rsid w:val="00DB0138"/>
    <w:rsid w:val="00DB026B"/>
    <w:rsid w:val="00DB127F"/>
    <w:rsid w:val="00DB1971"/>
    <w:rsid w:val="00DB1A21"/>
    <w:rsid w:val="00DB1E78"/>
    <w:rsid w:val="00DB2494"/>
    <w:rsid w:val="00DB2566"/>
    <w:rsid w:val="00DB2EF2"/>
    <w:rsid w:val="00DB347B"/>
    <w:rsid w:val="00DB4564"/>
    <w:rsid w:val="00DB45BE"/>
    <w:rsid w:val="00DB4936"/>
    <w:rsid w:val="00DB4F2A"/>
    <w:rsid w:val="00DB5AB4"/>
    <w:rsid w:val="00DB6025"/>
    <w:rsid w:val="00DB62EC"/>
    <w:rsid w:val="00DB7BB4"/>
    <w:rsid w:val="00DB7EC9"/>
    <w:rsid w:val="00DC009E"/>
    <w:rsid w:val="00DC010A"/>
    <w:rsid w:val="00DC0C45"/>
    <w:rsid w:val="00DC0D5D"/>
    <w:rsid w:val="00DC10A1"/>
    <w:rsid w:val="00DC11DA"/>
    <w:rsid w:val="00DC41FC"/>
    <w:rsid w:val="00DC424C"/>
    <w:rsid w:val="00DC4919"/>
    <w:rsid w:val="00DC4933"/>
    <w:rsid w:val="00DC49C4"/>
    <w:rsid w:val="00DC5075"/>
    <w:rsid w:val="00DC5341"/>
    <w:rsid w:val="00DC5477"/>
    <w:rsid w:val="00DC68FA"/>
    <w:rsid w:val="00DC75D6"/>
    <w:rsid w:val="00DC7931"/>
    <w:rsid w:val="00DC7AB0"/>
    <w:rsid w:val="00DD0A72"/>
    <w:rsid w:val="00DD1C35"/>
    <w:rsid w:val="00DD1CCD"/>
    <w:rsid w:val="00DD1D69"/>
    <w:rsid w:val="00DD2669"/>
    <w:rsid w:val="00DD34E4"/>
    <w:rsid w:val="00DD36DB"/>
    <w:rsid w:val="00DD3B2B"/>
    <w:rsid w:val="00DD40AA"/>
    <w:rsid w:val="00DD4F43"/>
    <w:rsid w:val="00DD5093"/>
    <w:rsid w:val="00DD5837"/>
    <w:rsid w:val="00DD6056"/>
    <w:rsid w:val="00DD6A0B"/>
    <w:rsid w:val="00DD6E06"/>
    <w:rsid w:val="00DD7077"/>
    <w:rsid w:val="00DD7747"/>
    <w:rsid w:val="00DD79BD"/>
    <w:rsid w:val="00DE0149"/>
    <w:rsid w:val="00DE0A35"/>
    <w:rsid w:val="00DE0B8D"/>
    <w:rsid w:val="00DE1324"/>
    <w:rsid w:val="00DE2931"/>
    <w:rsid w:val="00DE2B74"/>
    <w:rsid w:val="00DE3123"/>
    <w:rsid w:val="00DE37B9"/>
    <w:rsid w:val="00DE4020"/>
    <w:rsid w:val="00DE4E73"/>
    <w:rsid w:val="00DE5C1B"/>
    <w:rsid w:val="00DE6215"/>
    <w:rsid w:val="00DE7B54"/>
    <w:rsid w:val="00DE7C5B"/>
    <w:rsid w:val="00DF0030"/>
    <w:rsid w:val="00DF0B85"/>
    <w:rsid w:val="00DF17F5"/>
    <w:rsid w:val="00DF2807"/>
    <w:rsid w:val="00DF424E"/>
    <w:rsid w:val="00DF442E"/>
    <w:rsid w:val="00DF573E"/>
    <w:rsid w:val="00DF6935"/>
    <w:rsid w:val="00DF6C47"/>
    <w:rsid w:val="00DF748D"/>
    <w:rsid w:val="00DF76DD"/>
    <w:rsid w:val="00DF7C32"/>
    <w:rsid w:val="00DF7D0C"/>
    <w:rsid w:val="00E00AE9"/>
    <w:rsid w:val="00E00F68"/>
    <w:rsid w:val="00E00FDA"/>
    <w:rsid w:val="00E01464"/>
    <w:rsid w:val="00E014B6"/>
    <w:rsid w:val="00E01678"/>
    <w:rsid w:val="00E02949"/>
    <w:rsid w:val="00E032F2"/>
    <w:rsid w:val="00E04036"/>
    <w:rsid w:val="00E04388"/>
    <w:rsid w:val="00E04460"/>
    <w:rsid w:val="00E05192"/>
    <w:rsid w:val="00E058A7"/>
    <w:rsid w:val="00E05B28"/>
    <w:rsid w:val="00E06380"/>
    <w:rsid w:val="00E06540"/>
    <w:rsid w:val="00E069FD"/>
    <w:rsid w:val="00E07E1D"/>
    <w:rsid w:val="00E107ED"/>
    <w:rsid w:val="00E10EC0"/>
    <w:rsid w:val="00E1107E"/>
    <w:rsid w:val="00E1255E"/>
    <w:rsid w:val="00E1283A"/>
    <w:rsid w:val="00E12934"/>
    <w:rsid w:val="00E131B4"/>
    <w:rsid w:val="00E1324E"/>
    <w:rsid w:val="00E1344B"/>
    <w:rsid w:val="00E13A77"/>
    <w:rsid w:val="00E15037"/>
    <w:rsid w:val="00E154A5"/>
    <w:rsid w:val="00E15AB9"/>
    <w:rsid w:val="00E162C8"/>
    <w:rsid w:val="00E1683A"/>
    <w:rsid w:val="00E16DFE"/>
    <w:rsid w:val="00E20247"/>
    <w:rsid w:val="00E2090A"/>
    <w:rsid w:val="00E21179"/>
    <w:rsid w:val="00E21A0A"/>
    <w:rsid w:val="00E21FA7"/>
    <w:rsid w:val="00E21FAA"/>
    <w:rsid w:val="00E22C96"/>
    <w:rsid w:val="00E23200"/>
    <w:rsid w:val="00E23406"/>
    <w:rsid w:val="00E234FF"/>
    <w:rsid w:val="00E24570"/>
    <w:rsid w:val="00E246B7"/>
    <w:rsid w:val="00E24FCE"/>
    <w:rsid w:val="00E25376"/>
    <w:rsid w:val="00E26BB9"/>
    <w:rsid w:val="00E27E91"/>
    <w:rsid w:val="00E314CD"/>
    <w:rsid w:val="00E323AA"/>
    <w:rsid w:val="00E32BA2"/>
    <w:rsid w:val="00E32ED3"/>
    <w:rsid w:val="00E32FDF"/>
    <w:rsid w:val="00E337F3"/>
    <w:rsid w:val="00E33A25"/>
    <w:rsid w:val="00E348BA"/>
    <w:rsid w:val="00E34EF7"/>
    <w:rsid w:val="00E3562C"/>
    <w:rsid w:val="00E36559"/>
    <w:rsid w:val="00E370E7"/>
    <w:rsid w:val="00E37BFF"/>
    <w:rsid w:val="00E37C78"/>
    <w:rsid w:val="00E400F9"/>
    <w:rsid w:val="00E4037B"/>
    <w:rsid w:val="00E405D6"/>
    <w:rsid w:val="00E40735"/>
    <w:rsid w:val="00E40B86"/>
    <w:rsid w:val="00E40B97"/>
    <w:rsid w:val="00E40FFC"/>
    <w:rsid w:val="00E41BF8"/>
    <w:rsid w:val="00E42B25"/>
    <w:rsid w:val="00E42FCA"/>
    <w:rsid w:val="00E43DB6"/>
    <w:rsid w:val="00E4416C"/>
    <w:rsid w:val="00E44192"/>
    <w:rsid w:val="00E44BE1"/>
    <w:rsid w:val="00E451F2"/>
    <w:rsid w:val="00E45F4A"/>
    <w:rsid w:val="00E461E5"/>
    <w:rsid w:val="00E46777"/>
    <w:rsid w:val="00E515F2"/>
    <w:rsid w:val="00E51C01"/>
    <w:rsid w:val="00E51D70"/>
    <w:rsid w:val="00E5227D"/>
    <w:rsid w:val="00E54630"/>
    <w:rsid w:val="00E547B6"/>
    <w:rsid w:val="00E54D9E"/>
    <w:rsid w:val="00E560B7"/>
    <w:rsid w:val="00E56532"/>
    <w:rsid w:val="00E569D8"/>
    <w:rsid w:val="00E56BED"/>
    <w:rsid w:val="00E56E57"/>
    <w:rsid w:val="00E571CF"/>
    <w:rsid w:val="00E574CA"/>
    <w:rsid w:val="00E57C5E"/>
    <w:rsid w:val="00E601EA"/>
    <w:rsid w:val="00E634E3"/>
    <w:rsid w:val="00E63512"/>
    <w:rsid w:val="00E63728"/>
    <w:rsid w:val="00E639F5"/>
    <w:rsid w:val="00E6421D"/>
    <w:rsid w:val="00E6524A"/>
    <w:rsid w:val="00E652C6"/>
    <w:rsid w:val="00E65E1B"/>
    <w:rsid w:val="00E66CCE"/>
    <w:rsid w:val="00E67F48"/>
    <w:rsid w:val="00E70144"/>
    <w:rsid w:val="00E70168"/>
    <w:rsid w:val="00E70694"/>
    <w:rsid w:val="00E71674"/>
    <w:rsid w:val="00E71886"/>
    <w:rsid w:val="00E719C3"/>
    <w:rsid w:val="00E71C8D"/>
    <w:rsid w:val="00E72037"/>
    <w:rsid w:val="00E7219C"/>
    <w:rsid w:val="00E7252D"/>
    <w:rsid w:val="00E72806"/>
    <w:rsid w:val="00E72D59"/>
    <w:rsid w:val="00E7305B"/>
    <w:rsid w:val="00E738CA"/>
    <w:rsid w:val="00E73DA7"/>
    <w:rsid w:val="00E7525F"/>
    <w:rsid w:val="00E75471"/>
    <w:rsid w:val="00E757A4"/>
    <w:rsid w:val="00E75C40"/>
    <w:rsid w:val="00E7703D"/>
    <w:rsid w:val="00E773BC"/>
    <w:rsid w:val="00E8017C"/>
    <w:rsid w:val="00E814FF"/>
    <w:rsid w:val="00E81E2E"/>
    <w:rsid w:val="00E81FAA"/>
    <w:rsid w:val="00E820ED"/>
    <w:rsid w:val="00E8223E"/>
    <w:rsid w:val="00E846CF"/>
    <w:rsid w:val="00E85548"/>
    <w:rsid w:val="00E856CF"/>
    <w:rsid w:val="00E86460"/>
    <w:rsid w:val="00E8656B"/>
    <w:rsid w:val="00E86CCD"/>
    <w:rsid w:val="00E86E9E"/>
    <w:rsid w:val="00E878CE"/>
    <w:rsid w:val="00E8795C"/>
    <w:rsid w:val="00E90E86"/>
    <w:rsid w:val="00E90EA8"/>
    <w:rsid w:val="00E91056"/>
    <w:rsid w:val="00E9156B"/>
    <w:rsid w:val="00E91B3C"/>
    <w:rsid w:val="00E91EEB"/>
    <w:rsid w:val="00E92916"/>
    <w:rsid w:val="00E92C90"/>
    <w:rsid w:val="00E93200"/>
    <w:rsid w:val="00E9379B"/>
    <w:rsid w:val="00E93951"/>
    <w:rsid w:val="00E940C0"/>
    <w:rsid w:val="00E941C7"/>
    <w:rsid w:val="00E9484C"/>
    <w:rsid w:val="00E948A6"/>
    <w:rsid w:val="00E95655"/>
    <w:rsid w:val="00E95D0A"/>
    <w:rsid w:val="00E96519"/>
    <w:rsid w:val="00E967FE"/>
    <w:rsid w:val="00E97084"/>
    <w:rsid w:val="00E974AD"/>
    <w:rsid w:val="00EA018A"/>
    <w:rsid w:val="00EA02B6"/>
    <w:rsid w:val="00EA033E"/>
    <w:rsid w:val="00EA03DD"/>
    <w:rsid w:val="00EA0A77"/>
    <w:rsid w:val="00EA163D"/>
    <w:rsid w:val="00EA17E8"/>
    <w:rsid w:val="00EA18CE"/>
    <w:rsid w:val="00EA1C9A"/>
    <w:rsid w:val="00EA1CF1"/>
    <w:rsid w:val="00EA234E"/>
    <w:rsid w:val="00EA242E"/>
    <w:rsid w:val="00EA26B1"/>
    <w:rsid w:val="00EA2700"/>
    <w:rsid w:val="00EA28E1"/>
    <w:rsid w:val="00EA35E1"/>
    <w:rsid w:val="00EA378F"/>
    <w:rsid w:val="00EA4358"/>
    <w:rsid w:val="00EA4705"/>
    <w:rsid w:val="00EA4BE0"/>
    <w:rsid w:val="00EA4F1C"/>
    <w:rsid w:val="00EA5343"/>
    <w:rsid w:val="00EA57F3"/>
    <w:rsid w:val="00EA5D82"/>
    <w:rsid w:val="00EA61BF"/>
    <w:rsid w:val="00EA668E"/>
    <w:rsid w:val="00EA68F0"/>
    <w:rsid w:val="00EA696A"/>
    <w:rsid w:val="00EA7FB2"/>
    <w:rsid w:val="00EB0D04"/>
    <w:rsid w:val="00EB1859"/>
    <w:rsid w:val="00EB1D7D"/>
    <w:rsid w:val="00EB1DB0"/>
    <w:rsid w:val="00EB213D"/>
    <w:rsid w:val="00EB2810"/>
    <w:rsid w:val="00EB2F82"/>
    <w:rsid w:val="00EB359E"/>
    <w:rsid w:val="00EB3896"/>
    <w:rsid w:val="00EB39BB"/>
    <w:rsid w:val="00EB3A3F"/>
    <w:rsid w:val="00EB3B5C"/>
    <w:rsid w:val="00EB3C95"/>
    <w:rsid w:val="00EB3DBA"/>
    <w:rsid w:val="00EB425C"/>
    <w:rsid w:val="00EB4787"/>
    <w:rsid w:val="00EB5326"/>
    <w:rsid w:val="00EB566B"/>
    <w:rsid w:val="00EB6646"/>
    <w:rsid w:val="00EB6825"/>
    <w:rsid w:val="00EB6BA5"/>
    <w:rsid w:val="00EB6CDE"/>
    <w:rsid w:val="00EB75D0"/>
    <w:rsid w:val="00EB76BF"/>
    <w:rsid w:val="00EB7A5F"/>
    <w:rsid w:val="00EB7D15"/>
    <w:rsid w:val="00EC0876"/>
    <w:rsid w:val="00EC094B"/>
    <w:rsid w:val="00EC09D5"/>
    <w:rsid w:val="00EC18EB"/>
    <w:rsid w:val="00EC19C7"/>
    <w:rsid w:val="00EC2AAB"/>
    <w:rsid w:val="00EC2ED2"/>
    <w:rsid w:val="00EC3B71"/>
    <w:rsid w:val="00EC439C"/>
    <w:rsid w:val="00EC477B"/>
    <w:rsid w:val="00EC49E2"/>
    <w:rsid w:val="00EC5316"/>
    <w:rsid w:val="00EC533A"/>
    <w:rsid w:val="00EC5385"/>
    <w:rsid w:val="00EC60DB"/>
    <w:rsid w:val="00EC63D8"/>
    <w:rsid w:val="00EC6893"/>
    <w:rsid w:val="00EC7358"/>
    <w:rsid w:val="00EC7543"/>
    <w:rsid w:val="00EC756F"/>
    <w:rsid w:val="00EC7EC2"/>
    <w:rsid w:val="00EC7FAD"/>
    <w:rsid w:val="00ED01C1"/>
    <w:rsid w:val="00ED0C02"/>
    <w:rsid w:val="00ED1329"/>
    <w:rsid w:val="00ED1971"/>
    <w:rsid w:val="00ED1CBA"/>
    <w:rsid w:val="00ED20CB"/>
    <w:rsid w:val="00ED24C7"/>
    <w:rsid w:val="00ED296C"/>
    <w:rsid w:val="00ED29A6"/>
    <w:rsid w:val="00ED2BCC"/>
    <w:rsid w:val="00ED2C0E"/>
    <w:rsid w:val="00ED37D9"/>
    <w:rsid w:val="00ED3A8D"/>
    <w:rsid w:val="00ED3CE9"/>
    <w:rsid w:val="00ED4B0E"/>
    <w:rsid w:val="00ED5234"/>
    <w:rsid w:val="00ED5291"/>
    <w:rsid w:val="00ED614D"/>
    <w:rsid w:val="00ED63BA"/>
    <w:rsid w:val="00EE0DCB"/>
    <w:rsid w:val="00EE0EE1"/>
    <w:rsid w:val="00EE112D"/>
    <w:rsid w:val="00EE21D8"/>
    <w:rsid w:val="00EE2821"/>
    <w:rsid w:val="00EE499B"/>
    <w:rsid w:val="00EE52D9"/>
    <w:rsid w:val="00EE5889"/>
    <w:rsid w:val="00EE6292"/>
    <w:rsid w:val="00EE656A"/>
    <w:rsid w:val="00EE6A4F"/>
    <w:rsid w:val="00EE6D23"/>
    <w:rsid w:val="00EE7616"/>
    <w:rsid w:val="00EE761A"/>
    <w:rsid w:val="00EF0783"/>
    <w:rsid w:val="00EF10FA"/>
    <w:rsid w:val="00EF17B7"/>
    <w:rsid w:val="00EF3CB7"/>
    <w:rsid w:val="00EF3F39"/>
    <w:rsid w:val="00EF3FCF"/>
    <w:rsid w:val="00EF4020"/>
    <w:rsid w:val="00EF42B7"/>
    <w:rsid w:val="00EF4D5B"/>
    <w:rsid w:val="00EF4FB5"/>
    <w:rsid w:val="00EF6034"/>
    <w:rsid w:val="00EF64AD"/>
    <w:rsid w:val="00EF6805"/>
    <w:rsid w:val="00EF6D06"/>
    <w:rsid w:val="00EF7285"/>
    <w:rsid w:val="00EF75D9"/>
    <w:rsid w:val="00EF7615"/>
    <w:rsid w:val="00EF7955"/>
    <w:rsid w:val="00F00A3C"/>
    <w:rsid w:val="00F00B54"/>
    <w:rsid w:val="00F00F2B"/>
    <w:rsid w:val="00F00F35"/>
    <w:rsid w:val="00F02D2C"/>
    <w:rsid w:val="00F02DFD"/>
    <w:rsid w:val="00F02EC2"/>
    <w:rsid w:val="00F034D9"/>
    <w:rsid w:val="00F04127"/>
    <w:rsid w:val="00F045B0"/>
    <w:rsid w:val="00F045EB"/>
    <w:rsid w:val="00F04CCE"/>
    <w:rsid w:val="00F04DD2"/>
    <w:rsid w:val="00F0505C"/>
    <w:rsid w:val="00F056B7"/>
    <w:rsid w:val="00F05C59"/>
    <w:rsid w:val="00F05F3A"/>
    <w:rsid w:val="00F05F76"/>
    <w:rsid w:val="00F0679C"/>
    <w:rsid w:val="00F06F79"/>
    <w:rsid w:val="00F07AB9"/>
    <w:rsid w:val="00F10785"/>
    <w:rsid w:val="00F10F70"/>
    <w:rsid w:val="00F10F87"/>
    <w:rsid w:val="00F11164"/>
    <w:rsid w:val="00F116AE"/>
    <w:rsid w:val="00F117DD"/>
    <w:rsid w:val="00F131E1"/>
    <w:rsid w:val="00F1350D"/>
    <w:rsid w:val="00F13FD6"/>
    <w:rsid w:val="00F1414E"/>
    <w:rsid w:val="00F14632"/>
    <w:rsid w:val="00F15B8E"/>
    <w:rsid w:val="00F1611F"/>
    <w:rsid w:val="00F16D01"/>
    <w:rsid w:val="00F2004A"/>
    <w:rsid w:val="00F20161"/>
    <w:rsid w:val="00F20468"/>
    <w:rsid w:val="00F209E0"/>
    <w:rsid w:val="00F21B22"/>
    <w:rsid w:val="00F220D6"/>
    <w:rsid w:val="00F22BC1"/>
    <w:rsid w:val="00F22E7C"/>
    <w:rsid w:val="00F22ED8"/>
    <w:rsid w:val="00F23DEB"/>
    <w:rsid w:val="00F23E9D"/>
    <w:rsid w:val="00F24242"/>
    <w:rsid w:val="00F250F1"/>
    <w:rsid w:val="00F25407"/>
    <w:rsid w:val="00F25CE7"/>
    <w:rsid w:val="00F25E15"/>
    <w:rsid w:val="00F25E73"/>
    <w:rsid w:val="00F25EE2"/>
    <w:rsid w:val="00F26E1A"/>
    <w:rsid w:val="00F27168"/>
    <w:rsid w:val="00F27206"/>
    <w:rsid w:val="00F27656"/>
    <w:rsid w:val="00F27734"/>
    <w:rsid w:val="00F279D0"/>
    <w:rsid w:val="00F302FB"/>
    <w:rsid w:val="00F30736"/>
    <w:rsid w:val="00F30B1E"/>
    <w:rsid w:val="00F30EAA"/>
    <w:rsid w:val="00F311B4"/>
    <w:rsid w:val="00F31ACA"/>
    <w:rsid w:val="00F3230D"/>
    <w:rsid w:val="00F33447"/>
    <w:rsid w:val="00F3411A"/>
    <w:rsid w:val="00F35050"/>
    <w:rsid w:val="00F35638"/>
    <w:rsid w:val="00F371DE"/>
    <w:rsid w:val="00F372F3"/>
    <w:rsid w:val="00F376F0"/>
    <w:rsid w:val="00F4104A"/>
    <w:rsid w:val="00F42229"/>
    <w:rsid w:val="00F43710"/>
    <w:rsid w:val="00F4389E"/>
    <w:rsid w:val="00F440D3"/>
    <w:rsid w:val="00F443E8"/>
    <w:rsid w:val="00F45192"/>
    <w:rsid w:val="00F455AE"/>
    <w:rsid w:val="00F4582A"/>
    <w:rsid w:val="00F46328"/>
    <w:rsid w:val="00F46A08"/>
    <w:rsid w:val="00F46BCF"/>
    <w:rsid w:val="00F47742"/>
    <w:rsid w:val="00F509C8"/>
    <w:rsid w:val="00F50DF0"/>
    <w:rsid w:val="00F50E6D"/>
    <w:rsid w:val="00F51038"/>
    <w:rsid w:val="00F5189D"/>
    <w:rsid w:val="00F51BF0"/>
    <w:rsid w:val="00F52169"/>
    <w:rsid w:val="00F56084"/>
    <w:rsid w:val="00F561AB"/>
    <w:rsid w:val="00F5685C"/>
    <w:rsid w:val="00F56A8B"/>
    <w:rsid w:val="00F56C41"/>
    <w:rsid w:val="00F56F93"/>
    <w:rsid w:val="00F5770F"/>
    <w:rsid w:val="00F57894"/>
    <w:rsid w:val="00F57BD6"/>
    <w:rsid w:val="00F57CCE"/>
    <w:rsid w:val="00F60123"/>
    <w:rsid w:val="00F609E5"/>
    <w:rsid w:val="00F61254"/>
    <w:rsid w:val="00F61489"/>
    <w:rsid w:val="00F619AC"/>
    <w:rsid w:val="00F62551"/>
    <w:rsid w:val="00F625BE"/>
    <w:rsid w:val="00F62696"/>
    <w:rsid w:val="00F6379E"/>
    <w:rsid w:val="00F63A67"/>
    <w:rsid w:val="00F6468B"/>
    <w:rsid w:val="00F64D7F"/>
    <w:rsid w:val="00F65DAC"/>
    <w:rsid w:val="00F66D1C"/>
    <w:rsid w:val="00F66D66"/>
    <w:rsid w:val="00F67694"/>
    <w:rsid w:val="00F6785E"/>
    <w:rsid w:val="00F702E5"/>
    <w:rsid w:val="00F70722"/>
    <w:rsid w:val="00F709D8"/>
    <w:rsid w:val="00F70B0D"/>
    <w:rsid w:val="00F70B3A"/>
    <w:rsid w:val="00F70BF3"/>
    <w:rsid w:val="00F71122"/>
    <w:rsid w:val="00F71889"/>
    <w:rsid w:val="00F724CB"/>
    <w:rsid w:val="00F727D6"/>
    <w:rsid w:val="00F7294D"/>
    <w:rsid w:val="00F72D18"/>
    <w:rsid w:val="00F72E38"/>
    <w:rsid w:val="00F7375A"/>
    <w:rsid w:val="00F73BB0"/>
    <w:rsid w:val="00F73F17"/>
    <w:rsid w:val="00F74501"/>
    <w:rsid w:val="00F7455E"/>
    <w:rsid w:val="00F74CEC"/>
    <w:rsid w:val="00F755DA"/>
    <w:rsid w:val="00F75D91"/>
    <w:rsid w:val="00F76389"/>
    <w:rsid w:val="00F76A45"/>
    <w:rsid w:val="00F76DF7"/>
    <w:rsid w:val="00F76F0F"/>
    <w:rsid w:val="00F77D46"/>
    <w:rsid w:val="00F77EE2"/>
    <w:rsid w:val="00F80092"/>
    <w:rsid w:val="00F823D4"/>
    <w:rsid w:val="00F8260F"/>
    <w:rsid w:val="00F82BDF"/>
    <w:rsid w:val="00F82D8E"/>
    <w:rsid w:val="00F83654"/>
    <w:rsid w:val="00F8371B"/>
    <w:rsid w:val="00F83BE1"/>
    <w:rsid w:val="00F83CF5"/>
    <w:rsid w:val="00F83DB7"/>
    <w:rsid w:val="00F846E2"/>
    <w:rsid w:val="00F86636"/>
    <w:rsid w:val="00F86D0B"/>
    <w:rsid w:val="00F9117C"/>
    <w:rsid w:val="00F9135E"/>
    <w:rsid w:val="00F914AF"/>
    <w:rsid w:val="00F91DB8"/>
    <w:rsid w:val="00F9295A"/>
    <w:rsid w:val="00F929E6"/>
    <w:rsid w:val="00F9327E"/>
    <w:rsid w:val="00F9366A"/>
    <w:rsid w:val="00F9455D"/>
    <w:rsid w:val="00F94636"/>
    <w:rsid w:val="00F95BE4"/>
    <w:rsid w:val="00F96731"/>
    <w:rsid w:val="00F96869"/>
    <w:rsid w:val="00F97230"/>
    <w:rsid w:val="00F9724E"/>
    <w:rsid w:val="00F97DCF"/>
    <w:rsid w:val="00F97E7E"/>
    <w:rsid w:val="00FA13A7"/>
    <w:rsid w:val="00FA14C4"/>
    <w:rsid w:val="00FA167B"/>
    <w:rsid w:val="00FA2071"/>
    <w:rsid w:val="00FA2F72"/>
    <w:rsid w:val="00FA3374"/>
    <w:rsid w:val="00FA3E83"/>
    <w:rsid w:val="00FA47F1"/>
    <w:rsid w:val="00FA49C8"/>
    <w:rsid w:val="00FA57B3"/>
    <w:rsid w:val="00FA5CD5"/>
    <w:rsid w:val="00FA5D26"/>
    <w:rsid w:val="00FA691A"/>
    <w:rsid w:val="00FA6E9F"/>
    <w:rsid w:val="00FA724D"/>
    <w:rsid w:val="00FA7666"/>
    <w:rsid w:val="00FA7932"/>
    <w:rsid w:val="00FA7985"/>
    <w:rsid w:val="00FB00D2"/>
    <w:rsid w:val="00FB0505"/>
    <w:rsid w:val="00FB0E13"/>
    <w:rsid w:val="00FB199A"/>
    <w:rsid w:val="00FB1A10"/>
    <w:rsid w:val="00FB2034"/>
    <w:rsid w:val="00FB214D"/>
    <w:rsid w:val="00FB2475"/>
    <w:rsid w:val="00FB29AD"/>
    <w:rsid w:val="00FB32BF"/>
    <w:rsid w:val="00FB445F"/>
    <w:rsid w:val="00FB4CFF"/>
    <w:rsid w:val="00FB4F8A"/>
    <w:rsid w:val="00FB50FB"/>
    <w:rsid w:val="00FB57B8"/>
    <w:rsid w:val="00FB57F7"/>
    <w:rsid w:val="00FB5CBB"/>
    <w:rsid w:val="00FB6581"/>
    <w:rsid w:val="00FB7625"/>
    <w:rsid w:val="00FC04D0"/>
    <w:rsid w:val="00FC0F27"/>
    <w:rsid w:val="00FC1EF9"/>
    <w:rsid w:val="00FC243F"/>
    <w:rsid w:val="00FC428C"/>
    <w:rsid w:val="00FC42D7"/>
    <w:rsid w:val="00FC4408"/>
    <w:rsid w:val="00FC4FD5"/>
    <w:rsid w:val="00FC5A86"/>
    <w:rsid w:val="00FC5B56"/>
    <w:rsid w:val="00FC6400"/>
    <w:rsid w:val="00FC6BCC"/>
    <w:rsid w:val="00FD0D68"/>
    <w:rsid w:val="00FD0F82"/>
    <w:rsid w:val="00FD133F"/>
    <w:rsid w:val="00FD2134"/>
    <w:rsid w:val="00FD26F3"/>
    <w:rsid w:val="00FD2CC2"/>
    <w:rsid w:val="00FD3419"/>
    <w:rsid w:val="00FD35CD"/>
    <w:rsid w:val="00FD38ED"/>
    <w:rsid w:val="00FD39A6"/>
    <w:rsid w:val="00FD55F7"/>
    <w:rsid w:val="00FD5988"/>
    <w:rsid w:val="00FD5CC3"/>
    <w:rsid w:val="00FD60E2"/>
    <w:rsid w:val="00FD7A92"/>
    <w:rsid w:val="00FE00D1"/>
    <w:rsid w:val="00FE035B"/>
    <w:rsid w:val="00FE0604"/>
    <w:rsid w:val="00FE0A79"/>
    <w:rsid w:val="00FE148F"/>
    <w:rsid w:val="00FE1F34"/>
    <w:rsid w:val="00FE240A"/>
    <w:rsid w:val="00FE32AC"/>
    <w:rsid w:val="00FE3456"/>
    <w:rsid w:val="00FE34E8"/>
    <w:rsid w:val="00FE35E6"/>
    <w:rsid w:val="00FE3FBB"/>
    <w:rsid w:val="00FE6E42"/>
    <w:rsid w:val="00FE7113"/>
    <w:rsid w:val="00FE7833"/>
    <w:rsid w:val="00FE7D71"/>
    <w:rsid w:val="00FF0021"/>
    <w:rsid w:val="00FF0973"/>
    <w:rsid w:val="00FF0FC7"/>
    <w:rsid w:val="00FF13D8"/>
    <w:rsid w:val="00FF14A2"/>
    <w:rsid w:val="00FF38B7"/>
    <w:rsid w:val="00FF596E"/>
    <w:rsid w:val="00FF6364"/>
    <w:rsid w:val="00FF67AD"/>
    <w:rsid w:val="00FF74BF"/>
    <w:rsid w:val="00FF77BE"/>
    <w:rsid w:val="00FF7D19"/>
    <w:rsid w:val="00FF7F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9117E1F"/>
  <w15:docId w15:val="{3959A07B-30EB-49C5-9F06-FDEC6FCFAD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iPriority="0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27805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qFormat/>
    <w:rsid w:val="007E3DD8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next w:val="Normal"/>
    <w:link w:val="Heading2Char"/>
    <w:unhideWhenUsed/>
    <w:qFormat/>
    <w:rsid w:val="007E3DD8"/>
    <w:pPr>
      <w:keepNext/>
      <w:keepLines/>
      <w:spacing w:before="200" w:after="0"/>
      <w:outlineLvl w:val="1"/>
    </w:pPr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styleId="Heading3">
    <w:name w:val="heading 3"/>
    <w:basedOn w:val="Normal"/>
    <w:next w:val="Normal"/>
    <w:link w:val="Heading3Char"/>
    <w:unhideWhenUsed/>
    <w:qFormat/>
    <w:rsid w:val="007E3DD8"/>
    <w:pPr>
      <w:keepNext/>
      <w:keepLines/>
      <w:spacing w:before="200" w:after="0"/>
      <w:outlineLvl w:val="2"/>
    </w:pPr>
    <w:rPr>
      <w:rFonts w:ascii="Cambria" w:eastAsia="Times New Roman" w:hAnsi="Cambria" w:cs="Angsana New"/>
      <w:b/>
      <w:bCs/>
      <w:color w:val="4F81BD"/>
    </w:rPr>
  </w:style>
  <w:style w:type="paragraph" w:styleId="Heading4">
    <w:name w:val="heading 4"/>
    <w:basedOn w:val="Normal"/>
    <w:next w:val="Normal"/>
    <w:link w:val="Heading4Char"/>
    <w:unhideWhenUsed/>
    <w:qFormat/>
    <w:rsid w:val="007E3DD8"/>
    <w:pPr>
      <w:keepNext/>
      <w:keepLines/>
      <w:spacing w:before="200" w:after="0"/>
      <w:outlineLvl w:val="3"/>
    </w:pPr>
    <w:rPr>
      <w:rFonts w:ascii="Cambria" w:eastAsia="Times New Roman" w:hAnsi="Cambria" w:cs="Angsana New"/>
      <w:b/>
      <w:bCs/>
      <w:i/>
      <w:iCs/>
      <w:color w:val="4F81BD"/>
    </w:rPr>
  </w:style>
  <w:style w:type="paragraph" w:styleId="Heading5">
    <w:name w:val="heading 5"/>
    <w:basedOn w:val="Normal"/>
    <w:next w:val="Normal"/>
    <w:link w:val="Heading5Char"/>
    <w:unhideWhenUsed/>
    <w:qFormat/>
    <w:rsid w:val="007E3DD8"/>
    <w:pPr>
      <w:keepNext/>
      <w:keepLines/>
      <w:spacing w:before="200" w:after="0"/>
      <w:outlineLvl w:val="4"/>
    </w:pPr>
    <w:rPr>
      <w:rFonts w:ascii="Cambria" w:eastAsia="Times New Roman" w:hAnsi="Cambria" w:cs="Angsana New"/>
      <w:color w:val="243F60"/>
    </w:rPr>
  </w:style>
  <w:style w:type="paragraph" w:styleId="Heading6">
    <w:name w:val="heading 6"/>
    <w:basedOn w:val="Normal"/>
    <w:next w:val="Normal"/>
    <w:link w:val="Heading6Char"/>
    <w:unhideWhenUsed/>
    <w:qFormat/>
    <w:rsid w:val="007E3DD8"/>
    <w:pPr>
      <w:keepNext/>
      <w:keepLines/>
      <w:spacing w:before="200" w:after="0"/>
      <w:outlineLvl w:val="5"/>
    </w:pPr>
    <w:rPr>
      <w:rFonts w:ascii="Cambria" w:eastAsia="Times New Roman" w:hAnsi="Cambria" w:cs="Angsana New"/>
      <w:i/>
      <w:iCs/>
      <w:color w:val="243F6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E3DD8"/>
    <w:pPr>
      <w:keepNext/>
      <w:keepLines/>
      <w:spacing w:before="200" w:after="0"/>
      <w:outlineLvl w:val="6"/>
    </w:pPr>
    <w:rPr>
      <w:rFonts w:ascii="Cambria" w:eastAsia="Times New Roman" w:hAnsi="Cambria" w:cs="Angsana New"/>
      <w:i/>
      <w:iCs/>
      <w:color w:val="40404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MTitle">
    <w:name w:val="MM Title"/>
    <w:basedOn w:val="Title"/>
    <w:link w:val="MMTitleChar"/>
    <w:rsid w:val="007E3DD8"/>
  </w:style>
  <w:style w:type="character" w:customStyle="1" w:styleId="MMTitleChar">
    <w:name w:val="MM Title Char"/>
    <w:link w:val="MMTitle"/>
    <w:rsid w:val="007E3DD8"/>
    <w:rPr>
      <w:rFonts w:ascii="Cambria" w:eastAsia="Times New Roman" w:hAnsi="Cambria" w:cs="Angsana New"/>
      <w:color w:val="17365D"/>
      <w:spacing w:val="5"/>
      <w:kern w:val="28"/>
      <w:sz w:val="52"/>
      <w:szCs w:val="66"/>
    </w:rPr>
  </w:style>
  <w:style w:type="paragraph" w:styleId="Title">
    <w:name w:val="Title"/>
    <w:basedOn w:val="Normal"/>
    <w:next w:val="Normal"/>
    <w:link w:val="TitleChar"/>
    <w:qFormat/>
    <w:rsid w:val="007E3DD8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 w:cs="Angsana New"/>
      <w:color w:val="17365D"/>
      <w:spacing w:val="5"/>
      <w:kern w:val="28"/>
      <w:sz w:val="52"/>
      <w:szCs w:val="66"/>
    </w:rPr>
  </w:style>
  <w:style w:type="character" w:customStyle="1" w:styleId="TitleChar">
    <w:name w:val="Title Char"/>
    <w:link w:val="Title"/>
    <w:rsid w:val="007E3DD8"/>
    <w:rPr>
      <w:rFonts w:ascii="Cambria" w:eastAsia="Times New Roman" w:hAnsi="Cambria" w:cs="Angsana New"/>
      <w:color w:val="17365D"/>
      <w:spacing w:val="5"/>
      <w:kern w:val="28"/>
      <w:sz w:val="52"/>
      <w:szCs w:val="66"/>
    </w:rPr>
  </w:style>
  <w:style w:type="paragraph" w:customStyle="1" w:styleId="MMTopic1">
    <w:name w:val="MM Topic 1"/>
    <w:basedOn w:val="Heading1"/>
    <w:link w:val="MMTopic1Char"/>
    <w:rsid w:val="007E3DD8"/>
    <w:pPr>
      <w:numPr>
        <w:numId w:val="1"/>
      </w:numPr>
      <w:tabs>
        <w:tab w:val="left" w:pos="0"/>
      </w:tabs>
    </w:pPr>
  </w:style>
  <w:style w:type="character" w:customStyle="1" w:styleId="MMTopic1Char">
    <w:name w:val="MM Topic 1 Char"/>
    <w:link w:val="MMTopic1"/>
    <w:rsid w:val="007E3DD8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1Char">
    <w:name w:val="Heading 1 Char"/>
    <w:link w:val="Heading1"/>
    <w:uiPriority w:val="9"/>
    <w:rsid w:val="007E3DD8"/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customStyle="1" w:styleId="MMTopic2">
    <w:name w:val="MM Topic 2"/>
    <w:basedOn w:val="Heading2"/>
    <w:link w:val="MMTopic2Char"/>
    <w:rsid w:val="007E3DD8"/>
    <w:pPr>
      <w:numPr>
        <w:ilvl w:val="1"/>
        <w:numId w:val="1"/>
      </w:numPr>
      <w:tabs>
        <w:tab w:val="left" w:pos="0"/>
      </w:tabs>
    </w:pPr>
  </w:style>
  <w:style w:type="character" w:customStyle="1" w:styleId="MMTopic2Char">
    <w:name w:val="MM Topic 2 Char"/>
    <w:link w:val="MMTopic2"/>
    <w:rsid w:val="007E3DD8"/>
    <w:rPr>
      <w:rFonts w:ascii="Cambria" w:eastAsia="Times New Roman" w:hAnsi="Cambria" w:cs="Angsana New"/>
      <w:b/>
      <w:bCs/>
      <w:color w:val="4F81BD"/>
      <w:sz w:val="26"/>
      <w:szCs w:val="33"/>
    </w:rPr>
  </w:style>
  <w:style w:type="character" w:customStyle="1" w:styleId="Heading2Char">
    <w:name w:val="Heading 2 Char"/>
    <w:link w:val="Heading2"/>
    <w:uiPriority w:val="9"/>
    <w:rsid w:val="007E3DD8"/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customStyle="1" w:styleId="MMTopic3">
    <w:name w:val="MM Topic 3"/>
    <w:basedOn w:val="Heading3"/>
    <w:link w:val="MMTopic3Char"/>
    <w:rsid w:val="007E3DD8"/>
    <w:pPr>
      <w:numPr>
        <w:ilvl w:val="2"/>
        <w:numId w:val="1"/>
      </w:numPr>
      <w:tabs>
        <w:tab w:val="left" w:pos="0"/>
      </w:tabs>
    </w:pPr>
  </w:style>
  <w:style w:type="character" w:customStyle="1" w:styleId="MMTopic3Char">
    <w:name w:val="MM Topic 3 Char"/>
    <w:link w:val="MMTopic3"/>
    <w:rsid w:val="007E3DD8"/>
    <w:rPr>
      <w:rFonts w:ascii="Cambria" w:eastAsia="Times New Roman" w:hAnsi="Cambria" w:cs="Angsana New"/>
      <w:b/>
      <w:bCs/>
      <w:color w:val="4F81BD"/>
      <w:sz w:val="22"/>
      <w:szCs w:val="28"/>
    </w:rPr>
  </w:style>
  <w:style w:type="character" w:customStyle="1" w:styleId="Heading3Char">
    <w:name w:val="Heading 3 Char"/>
    <w:link w:val="Heading3"/>
    <w:uiPriority w:val="9"/>
    <w:semiHidden/>
    <w:rsid w:val="007E3DD8"/>
    <w:rPr>
      <w:rFonts w:ascii="Cambria" w:eastAsia="Times New Roman" w:hAnsi="Cambria" w:cs="Angsana New"/>
      <w:b/>
      <w:bCs/>
      <w:color w:val="4F81BD"/>
    </w:rPr>
  </w:style>
  <w:style w:type="paragraph" w:customStyle="1" w:styleId="MMTopic4">
    <w:name w:val="MM Topic 4"/>
    <w:basedOn w:val="Heading4"/>
    <w:link w:val="MMTopic4Char"/>
    <w:rsid w:val="007E3DD8"/>
  </w:style>
  <w:style w:type="character" w:customStyle="1" w:styleId="MMTopic4Char">
    <w:name w:val="MM Topic 4 Char"/>
    <w:link w:val="MMTopic4"/>
    <w:rsid w:val="007E3DD8"/>
    <w:rPr>
      <w:rFonts w:ascii="Cambria" w:eastAsia="Times New Roman" w:hAnsi="Cambria" w:cs="Angsana New"/>
      <w:b/>
      <w:bCs/>
      <w:i/>
      <w:iCs/>
      <w:color w:val="4F81BD"/>
    </w:rPr>
  </w:style>
  <w:style w:type="character" w:customStyle="1" w:styleId="Heading4Char">
    <w:name w:val="Heading 4 Char"/>
    <w:link w:val="Heading4"/>
    <w:uiPriority w:val="9"/>
    <w:semiHidden/>
    <w:rsid w:val="007E3DD8"/>
    <w:rPr>
      <w:rFonts w:ascii="Cambria" w:eastAsia="Times New Roman" w:hAnsi="Cambria" w:cs="Angsana New"/>
      <w:b/>
      <w:bCs/>
      <w:i/>
      <w:iCs/>
      <w:color w:val="4F81BD"/>
    </w:rPr>
  </w:style>
  <w:style w:type="paragraph" w:customStyle="1" w:styleId="MMTopic5">
    <w:name w:val="MM Topic 5"/>
    <w:basedOn w:val="Heading5"/>
    <w:link w:val="MMTopic5Char"/>
    <w:rsid w:val="007E3DD8"/>
  </w:style>
  <w:style w:type="character" w:customStyle="1" w:styleId="MMTopic5Char">
    <w:name w:val="MM Topic 5 Char"/>
    <w:link w:val="MMTopic5"/>
    <w:rsid w:val="007E3DD8"/>
    <w:rPr>
      <w:rFonts w:ascii="Cambria" w:eastAsia="Times New Roman" w:hAnsi="Cambria" w:cs="Angsana New"/>
      <w:color w:val="243F60"/>
    </w:rPr>
  </w:style>
  <w:style w:type="character" w:customStyle="1" w:styleId="Heading5Char">
    <w:name w:val="Heading 5 Char"/>
    <w:link w:val="Heading5"/>
    <w:uiPriority w:val="9"/>
    <w:semiHidden/>
    <w:rsid w:val="007E3DD8"/>
    <w:rPr>
      <w:rFonts w:ascii="Cambria" w:eastAsia="Times New Roman" w:hAnsi="Cambria" w:cs="Angsana New"/>
      <w:color w:val="243F60"/>
    </w:rPr>
  </w:style>
  <w:style w:type="paragraph" w:customStyle="1" w:styleId="MMTopic6">
    <w:name w:val="MM Topic 6"/>
    <w:basedOn w:val="Heading6"/>
    <w:link w:val="MMTopic6Char"/>
    <w:rsid w:val="007E3DD8"/>
  </w:style>
  <w:style w:type="character" w:customStyle="1" w:styleId="MMTopic6Char">
    <w:name w:val="MM Topic 6 Char"/>
    <w:link w:val="MMTopic6"/>
    <w:rsid w:val="007E3DD8"/>
    <w:rPr>
      <w:rFonts w:ascii="Cambria" w:eastAsia="Times New Roman" w:hAnsi="Cambria" w:cs="Angsana New"/>
      <w:i/>
      <w:iCs/>
      <w:color w:val="243F60"/>
    </w:rPr>
  </w:style>
  <w:style w:type="character" w:customStyle="1" w:styleId="Heading6Char">
    <w:name w:val="Heading 6 Char"/>
    <w:link w:val="Heading6"/>
    <w:uiPriority w:val="9"/>
    <w:semiHidden/>
    <w:rsid w:val="007E3DD8"/>
    <w:rPr>
      <w:rFonts w:ascii="Cambria" w:eastAsia="Times New Roman" w:hAnsi="Cambria" w:cs="Angsana New"/>
      <w:i/>
      <w:iCs/>
      <w:color w:val="243F60"/>
    </w:rPr>
  </w:style>
  <w:style w:type="paragraph" w:customStyle="1" w:styleId="MMTopic7">
    <w:name w:val="MM Topic 7"/>
    <w:basedOn w:val="Heading7"/>
    <w:link w:val="MMTopic7Char"/>
    <w:rsid w:val="007E3DD8"/>
  </w:style>
  <w:style w:type="character" w:customStyle="1" w:styleId="MMTopic7Char">
    <w:name w:val="MM Topic 7 Char"/>
    <w:link w:val="MMTopic7"/>
    <w:rsid w:val="007E3DD8"/>
    <w:rPr>
      <w:rFonts w:ascii="Cambria" w:eastAsia="Times New Roman" w:hAnsi="Cambria" w:cs="Angsana New"/>
      <w:i/>
      <w:iCs/>
      <w:color w:val="404040"/>
    </w:rPr>
  </w:style>
  <w:style w:type="character" w:customStyle="1" w:styleId="Heading7Char">
    <w:name w:val="Heading 7 Char"/>
    <w:link w:val="Heading7"/>
    <w:uiPriority w:val="9"/>
    <w:semiHidden/>
    <w:rsid w:val="007E3DD8"/>
    <w:rPr>
      <w:rFonts w:ascii="Cambria" w:eastAsia="Times New Roman" w:hAnsi="Cambria" w:cs="Angsana New"/>
      <w:i/>
      <w:iCs/>
      <w:color w:val="404040"/>
    </w:rPr>
  </w:style>
  <w:style w:type="paragraph" w:styleId="Header">
    <w:name w:val="header"/>
    <w:basedOn w:val="Normal"/>
    <w:link w:val="HeaderChar"/>
    <w:unhideWhenUsed/>
    <w:rsid w:val="002370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370FC"/>
  </w:style>
  <w:style w:type="paragraph" w:styleId="Footer">
    <w:name w:val="footer"/>
    <w:basedOn w:val="Normal"/>
    <w:link w:val="FooterChar"/>
    <w:uiPriority w:val="99"/>
    <w:unhideWhenUsed/>
    <w:rsid w:val="002370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370FC"/>
  </w:style>
  <w:style w:type="paragraph" w:styleId="BalloonText">
    <w:name w:val="Balloon Text"/>
    <w:basedOn w:val="Normal"/>
    <w:link w:val="BalloonTextChar"/>
    <w:unhideWhenUsed/>
    <w:rsid w:val="002370F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2370FC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EB7A5F"/>
    <w:rPr>
      <w:color w:val="0000FF"/>
      <w:u w:val="single"/>
    </w:rPr>
  </w:style>
  <w:style w:type="table" w:styleId="TableGrid">
    <w:name w:val="Table Grid"/>
    <w:basedOn w:val="TableNormal"/>
    <w:uiPriority w:val="59"/>
    <w:rsid w:val="004A315B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A315B"/>
    <w:pPr>
      <w:spacing w:after="0" w:line="240" w:lineRule="auto"/>
      <w:ind w:left="720"/>
      <w:contextualSpacing/>
    </w:pPr>
  </w:style>
  <w:style w:type="character" w:customStyle="1" w:styleId="apple-converted-space">
    <w:name w:val="apple-converted-space"/>
    <w:rsid w:val="004A315B"/>
  </w:style>
  <w:style w:type="character" w:customStyle="1" w:styleId="bbccolor">
    <w:name w:val="bbc_color"/>
    <w:rsid w:val="004A315B"/>
  </w:style>
  <w:style w:type="character" w:customStyle="1" w:styleId="plainlinksneverexpand">
    <w:name w:val="plainlinksneverexpand"/>
    <w:rsid w:val="004A315B"/>
  </w:style>
  <w:style w:type="character" w:styleId="FollowedHyperlink">
    <w:name w:val="FollowedHyperlink"/>
    <w:uiPriority w:val="99"/>
    <w:semiHidden/>
    <w:unhideWhenUsed/>
    <w:rsid w:val="004A315B"/>
    <w:rPr>
      <w:color w:val="800080"/>
      <w:u w:val="single"/>
    </w:rPr>
  </w:style>
  <w:style w:type="paragraph" w:customStyle="1" w:styleId="xl65">
    <w:name w:val="xl65"/>
    <w:basedOn w:val="Normal"/>
    <w:rsid w:val="004A3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6">
    <w:name w:val="xl66"/>
    <w:basedOn w:val="Normal"/>
    <w:rsid w:val="004A3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7">
    <w:name w:val="xl67"/>
    <w:basedOn w:val="Normal"/>
    <w:rsid w:val="004A315B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8">
    <w:name w:val="xl68"/>
    <w:basedOn w:val="Normal"/>
    <w:rsid w:val="004A315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9">
    <w:name w:val="xl69"/>
    <w:basedOn w:val="Normal"/>
    <w:rsid w:val="004A3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0">
    <w:name w:val="xl70"/>
    <w:basedOn w:val="Normal"/>
    <w:rsid w:val="004A315B"/>
    <w:pPr>
      <w:pBdr>
        <w:lef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1">
    <w:name w:val="xl71"/>
    <w:basedOn w:val="Normal"/>
    <w:rsid w:val="004A315B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2">
    <w:name w:val="xl72"/>
    <w:basedOn w:val="Normal"/>
    <w:rsid w:val="004A315B"/>
    <w:pPr>
      <w:pBdr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3">
    <w:name w:val="xl73"/>
    <w:basedOn w:val="Normal"/>
    <w:rsid w:val="004A3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4">
    <w:name w:val="xl74"/>
    <w:basedOn w:val="Normal"/>
    <w:rsid w:val="004A3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5">
    <w:name w:val="xl75"/>
    <w:basedOn w:val="Normal"/>
    <w:rsid w:val="004A315B"/>
    <w:pPr>
      <w:pBdr>
        <w:lef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6">
    <w:name w:val="xl76"/>
    <w:basedOn w:val="Normal"/>
    <w:rsid w:val="004A315B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7">
    <w:name w:val="xl77"/>
    <w:basedOn w:val="Normal"/>
    <w:rsid w:val="004A3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8">
    <w:name w:val="xl78"/>
    <w:basedOn w:val="Normal"/>
    <w:rsid w:val="004A315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9">
    <w:name w:val="xl79"/>
    <w:basedOn w:val="Normal"/>
    <w:rsid w:val="004A3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0">
    <w:name w:val="xl80"/>
    <w:basedOn w:val="Normal"/>
    <w:rsid w:val="004A3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81">
    <w:name w:val="xl81"/>
    <w:basedOn w:val="Normal"/>
    <w:rsid w:val="004A3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2">
    <w:name w:val="xl82"/>
    <w:basedOn w:val="Normal"/>
    <w:rsid w:val="004A3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83">
    <w:name w:val="xl83"/>
    <w:basedOn w:val="Normal"/>
    <w:rsid w:val="004A3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84">
    <w:name w:val="xl84"/>
    <w:basedOn w:val="Normal"/>
    <w:rsid w:val="004A3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styleId="NormalWeb">
    <w:name w:val="Normal (Web)"/>
    <w:basedOn w:val="Normal"/>
    <w:uiPriority w:val="99"/>
    <w:unhideWhenUsed/>
    <w:rsid w:val="004A315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uiPriority w:val="22"/>
    <w:qFormat/>
    <w:rsid w:val="004A315B"/>
    <w:rPr>
      <w:b/>
      <w:bCs/>
    </w:rPr>
  </w:style>
  <w:style w:type="paragraph" w:styleId="BodyText2">
    <w:name w:val="Body Text 2"/>
    <w:basedOn w:val="Normal"/>
    <w:link w:val="BodyText2Char"/>
    <w:rsid w:val="004A315B"/>
    <w:pPr>
      <w:numPr>
        <w:ilvl w:val="12"/>
      </w:numPr>
      <w:spacing w:after="0" w:line="240" w:lineRule="auto"/>
      <w:jc w:val="center"/>
    </w:pPr>
    <w:rPr>
      <w:rFonts w:ascii="Times New Roman" w:eastAsia="Times New Roman" w:hAnsi="Times New Roman" w:cs="EucrosiaUPC"/>
      <w:sz w:val="32"/>
      <w:szCs w:val="32"/>
      <w:lang w:val="th-TH"/>
    </w:rPr>
  </w:style>
  <w:style w:type="character" w:customStyle="1" w:styleId="BodyText2Char">
    <w:name w:val="Body Text 2 Char"/>
    <w:link w:val="BodyText2"/>
    <w:rsid w:val="004A315B"/>
    <w:rPr>
      <w:rFonts w:ascii="Times New Roman" w:eastAsia="Times New Roman" w:hAnsi="Times New Roman" w:cs="EucrosiaUPC"/>
      <w:sz w:val="32"/>
      <w:szCs w:val="32"/>
      <w:lang w:val="th-TH"/>
    </w:rPr>
  </w:style>
  <w:style w:type="paragraph" w:styleId="BodyTextIndent">
    <w:name w:val="Body Text Indent"/>
    <w:basedOn w:val="Normal"/>
    <w:link w:val="BodyTextIndentChar"/>
    <w:unhideWhenUsed/>
    <w:rsid w:val="004A315B"/>
    <w:pPr>
      <w:spacing w:after="120" w:line="240" w:lineRule="auto"/>
      <w:ind w:left="283"/>
    </w:pPr>
  </w:style>
  <w:style w:type="character" w:customStyle="1" w:styleId="BodyTextIndentChar">
    <w:name w:val="Body Text Indent Char"/>
    <w:link w:val="BodyTextIndent"/>
    <w:uiPriority w:val="99"/>
    <w:semiHidden/>
    <w:rsid w:val="004A315B"/>
    <w:rPr>
      <w:sz w:val="22"/>
      <w:szCs w:val="28"/>
    </w:rPr>
  </w:style>
  <w:style w:type="paragraph" w:styleId="Subtitle">
    <w:name w:val="Subtitle"/>
    <w:aliases w:val=" อักขระ อักขระ"/>
    <w:basedOn w:val="Normal"/>
    <w:link w:val="SubtitleChar"/>
    <w:uiPriority w:val="11"/>
    <w:qFormat/>
    <w:rsid w:val="004A315B"/>
    <w:pPr>
      <w:spacing w:after="0" w:line="240" w:lineRule="auto"/>
      <w:jc w:val="center"/>
    </w:pPr>
    <w:rPr>
      <w:rFonts w:ascii="Cordia New" w:eastAsia="PMingLiU" w:hAnsi="Cordia New"/>
      <w:b/>
      <w:bCs/>
      <w:sz w:val="32"/>
      <w:szCs w:val="32"/>
    </w:rPr>
  </w:style>
  <w:style w:type="character" w:customStyle="1" w:styleId="SubtitleChar">
    <w:name w:val="Subtitle Char"/>
    <w:aliases w:val=" อักขระ อักขระ Char"/>
    <w:link w:val="Subtitle"/>
    <w:uiPriority w:val="11"/>
    <w:rsid w:val="004A315B"/>
    <w:rPr>
      <w:rFonts w:ascii="Cordia New" w:eastAsia="PMingLiU" w:hAnsi="Cordia New"/>
      <w:b/>
      <w:bCs/>
      <w:sz w:val="32"/>
      <w:szCs w:val="32"/>
    </w:rPr>
  </w:style>
  <w:style w:type="paragraph" w:customStyle="1" w:styleId="Default">
    <w:name w:val="Default"/>
    <w:rsid w:val="004A315B"/>
    <w:pPr>
      <w:autoSpaceDE w:val="0"/>
      <w:autoSpaceDN w:val="0"/>
      <w:adjustRightInd w:val="0"/>
    </w:pPr>
    <w:rPr>
      <w:rFonts w:ascii="Angsana New" w:hAnsi="Angsana New" w:cs="Angsana New"/>
      <w:color w:val="000000"/>
      <w:sz w:val="24"/>
      <w:szCs w:val="24"/>
    </w:rPr>
  </w:style>
  <w:style w:type="paragraph" w:styleId="NoSpacing">
    <w:name w:val="No Spacing"/>
    <w:link w:val="NoSpacingChar"/>
    <w:uiPriority w:val="1"/>
    <w:qFormat/>
    <w:rsid w:val="004A315B"/>
    <w:rPr>
      <w:rFonts w:eastAsia="Times New Roman"/>
      <w:sz w:val="22"/>
      <w:szCs w:val="22"/>
      <w:lang w:eastAsia="ja-JP" w:bidi="ar-SA"/>
    </w:rPr>
  </w:style>
  <w:style w:type="character" w:customStyle="1" w:styleId="NoSpacingChar">
    <w:name w:val="No Spacing Char"/>
    <w:link w:val="NoSpacing"/>
    <w:uiPriority w:val="1"/>
    <w:rsid w:val="004A315B"/>
    <w:rPr>
      <w:rFonts w:eastAsia="Times New Roman"/>
      <w:sz w:val="22"/>
      <w:szCs w:val="22"/>
      <w:lang w:eastAsia="ja-JP" w:bidi="ar-SA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4A315B"/>
    <w:pPr>
      <w:spacing w:after="120" w:line="480" w:lineRule="auto"/>
      <w:ind w:left="283"/>
    </w:pPr>
  </w:style>
  <w:style w:type="character" w:customStyle="1" w:styleId="BodyTextIndent2Char">
    <w:name w:val="Body Text Indent 2 Char"/>
    <w:link w:val="BodyTextIndent2"/>
    <w:uiPriority w:val="99"/>
    <w:semiHidden/>
    <w:rsid w:val="004A315B"/>
    <w:rPr>
      <w:sz w:val="22"/>
      <w:szCs w:val="28"/>
    </w:rPr>
  </w:style>
  <w:style w:type="paragraph" w:styleId="Caption">
    <w:name w:val="caption"/>
    <w:basedOn w:val="Normal"/>
    <w:next w:val="Normal"/>
    <w:uiPriority w:val="35"/>
    <w:qFormat/>
    <w:rsid w:val="004A315B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character" w:customStyle="1" w:styleId="spelle">
    <w:name w:val="spelle"/>
    <w:rsid w:val="00010DE0"/>
  </w:style>
  <w:style w:type="character" w:customStyle="1" w:styleId="fnblue">
    <w:name w:val="fnblue"/>
    <w:rsid w:val="008835E0"/>
  </w:style>
  <w:style w:type="paragraph" w:customStyle="1" w:styleId="xl63">
    <w:name w:val="xl63"/>
    <w:basedOn w:val="Normal"/>
    <w:rsid w:val="00E757A4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4">
    <w:name w:val="xl64"/>
    <w:basedOn w:val="Normal"/>
    <w:rsid w:val="00E757A4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5">
    <w:name w:val="xl85"/>
    <w:basedOn w:val="Normal"/>
    <w:rsid w:val="00E757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86">
    <w:name w:val="xl86"/>
    <w:basedOn w:val="Normal"/>
    <w:rsid w:val="00E757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styleId="BodyText">
    <w:name w:val="Body Text"/>
    <w:basedOn w:val="Normal"/>
    <w:link w:val="BodyTextChar"/>
    <w:unhideWhenUsed/>
    <w:rsid w:val="00CA1D7E"/>
    <w:pPr>
      <w:spacing w:after="120"/>
    </w:pPr>
  </w:style>
  <w:style w:type="character" w:customStyle="1" w:styleId="BodyTextChar">
    <w:name w:val="Body Text Char"/>
    <w:link w:val="BodyText"/>
    <w:uiPriority w:val="99"/>
    <w:rsid w:val="00CA1D7E"/>
    <w:rPr>
      <w:sz w:val="22"/>
      <w:szCs w:val="28"/>
    </w:rPr>
  </w:style>
  <w:style w:type="character" w:styleId="Emphasis">
    <w:name w:val="Emphasis"/>
    <w:uiPriority w:val="20"/>
    <w:qFormat/>
    <w:rsid w:val="008557D9"/>
    <w:rPr>
      <w:i/>
      <w:iCs/>
    </w:rPr>
  </w:style>
  <w:style w:type="character" w:customStyle="1" w:styleId="style42">
    <w:name w:val="style42"/>
    <w:rsid w:val="00D1513C"/>
  </w:style>
  <w:style w:type="character" w:customStyle="1" w:styleId="textexposedshow">
    <w:name w:val="text_exposed_show"/>
    <w:rsid w:val="002F04B3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177A98"/>
    <w:pPr>
      <w:outlineLvl w:val="9"/>
    </w:pPr>
    <w:rPr>
      <w:sz w:val="35"/>
      <w:cs/>
    </w:rPr>
  </w:style>
  <w:style w:type="paragraph" w:styleId="TOC1">
    <w:name w:val="toc 1"/>
    <w:basedOn w:val="Normal"/>
    <w:next w:val="Normal"/>
    <w:autoRedefine/>
    <w:uiPriority w:val="39"/>
    <w:unhideWhenUsed/>
    <w:rsid w:val="00177A98"/>
  </w:style>
  <w:style w:type="paragraph" w:styleId="FootnoteText">
    <w:name w:val="footnote text"/>
    <w:basedOn w:val="Normal"/>
    <w:link w:val="FootnoteTextChar"/>
    <w:uiPriority w:val="99"/>
    <w:semiHidden/>
    <w:unhideWhenUsed/>
    <w:rsid w:val="00177A98"/>
    <w:rPr>
      <w:sz w:val="20"/>
      <w:szCs w:val="25"/>
    </w:rPr>
  </w:style>
  <w:style w:type="character" w:customStyle="1" w:styleId="FootnoteTextChar">
    <w:name w:val="Footnote Text Char"/>
    <w:link w:val="FootnoteText"/>
    <w:uiPriority w:val="99"/>
    <w:semiHidden/>
    <w:rsid w:val="00177A98"/>
    <w:rPr>
      <w:szCs w:val="25"/>
    </w:rPr>
  </w:style>
  <w:style w:type="character" w:styleId="FootnoteReference">
    <w:name w:val="footnote reference"/>
    <w:uiPriority w:val="99"/>
    <w:semiHidden/>
    <w:unhideWhenUsed/>
    <w:rsid w:val="00177A98"/>
    <w:rPr>
      <w:sz w:val="32"/>
      <w:szCs w:val="32"/>
      <w:vertAlign w:val="superscript"/>
    </w:rPr>
  </w:style>
  <w:style w:type="table" w:customStyle="1" w:styleId="1">
    <w:name w:val="เส้นตาราง1"/>
    <w:basedOn w:val="TableNormal"/>
    <w:next w:val="TableGrid"/>
    <w:uiPriority w:val="59"/>
    <w:rsid w:val="002730E9"/>
    <w:rPr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">
    <w:name w:val="เนื้อหา"/>
    <w:rsid w:val="00F77EE2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Helvetica" w:cs="Arial Unicode MS"/>
      <w:color w:val="000000"/>
      <w:sz w:val="22"/>
      <w:szCs w:val="22"/>
      <w:bdr w:val="nil"/>
    </w:rPr>
  </w:style>
  <w:style w:type="table" w:customStyle="1" w:styleId="11">
    <w:name w:val="เส้นตาราง11"/>
    <w:basedOn w:val="TableNormal"/>
    <w:next w:val="TableGrid"/>
    <w:rsid w:val="0080348D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ไม่มีรายการ1"/>
    <w:next w:val="NoList"/>
    <w:semiHidden/>
    <w:rsid w:val="0080348D"/>
  </w:style>
  <w:style w:type="paragraph" w:styleId="MacroText">
    <w:name w:val="macro"/>
    <w:link w:val="MacroTextChar"/>
    <w:semiHidden/>
    <w:rsid w:val="008034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EucrosiaUPC" w:eastAsia="Times New Roman" w:hAnsi="EucrosiaUPC" w:cs="EucrosiaUPC"/>
      <w:sz w:val="28"/>
      <w:szCs w:val="28"/>
      <w:lang w:eastAsia="zh-CN"/>
    </w:rPr>
  </w:style>
  <w:style w:type="character" w:customStyle="1" w:styleId="MacroTextChar">
    <w:name w:val="Macro Text Char"/>
    <w:basedOn w:val="DefaultParagraphFont"/>
    <w:link w:val="MacroText"/>
    <w:semiHidden/>
    <w:rsid w:val="0080348D"/>
    <w:rPr>
      <w:rFonts w:ascii="EucrosiaUPC" w:eastAsia="Times New Roman" w:hAnsi="EucrosiaUPC" w:cs="EucrosiaUPC"/>
      <w:sz w:val="28"/>
      <w:szCs w:val="28"/>
      <w:lang w:eastAsia="zh-CN"/>
    </w:rPr>
  </w:style>
  <w:style w:type="character" w:styleId="PageNumber">
    <w:name w:val="page number"/>
    <w:basedOn w:val="DefaultParagraphFont"/>
    <w:rsid w:val="0080348D"/>
  </w:style>
  <w:style w:type="table" w:customStyle="1" w:styleId="TableGrid1">
    <w:name w:val="Table Grid1"/>
    <w:basedOn w:val="TableNormal"/>
    <w:next w:val="TableGrid"/>
    <w:uiPriority w:val="59"/>
    <w:rsid w:val="003A3FC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228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9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0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6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35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78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8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570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819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02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8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1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45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348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6236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520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2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45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15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11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50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17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1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6140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1330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1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97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47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33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76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5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4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73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37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9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1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7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0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18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6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83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6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44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5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46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15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73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9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32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13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7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34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39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2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9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93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70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1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7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95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81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36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97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7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39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07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2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88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29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18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1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40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66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0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1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6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365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14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8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5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9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5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1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5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3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microsoft.com/office/2007/relationships/hdphoto" Target="media/hdphoto7.wdp"/><Relationship Id="rId42" Type="http://schemas.openxmlformats.org/officeDocument/2006/relationships/image" Target="media/image19.png"/><Relationship Id="rId47" Type="http://schemas.microsoft.com/office/2007/relationships/hdphoto" Target="media/hdphoto19.wdp"/><Relationship Id="rId63" Type="http://schemas.microsoft.com/office/2007/relationships/hdphoto" Target="media/hdphoto26.wdp"/><Relationship Id="rId68" Type="http://schemas.openxmlformats.org/officeDocument/2006/relationships/image" Target="media/image33.png"/><Relationship Id="rId84" Type="http://schemas.microsoft.com/office/2007/relationships/hdphoto" Target="media/hdphoto36.wdp"/><Relationship Id="rId89" Type="http://schemas.openxmlformats.org/officeDocument/2006/relationships/image" Target="media/image44.png"/><Relationship Id="rId7" Type="http://schemas.openxmlformats.org/officeDocument/2006/relationships/endnotes" Target="endnotes.xml"/><Relationship Id="rId71" Type="http://schemas.microsoft.com/office/2007/relationships/hdphoto" Target="media/hdphoto30.wdp"/><Relationship Id="rId92" Type="http://schemas.microsoft.com/office/2007/relationships/hdphoto" Target="media/hdphoto40.wdp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2.png"/><Relationship Id="rId11" Type="http://schemas.microsoft.com/office/2007/relationships/hdphoto" Target="media/hdphoto2.wdp"/><Relationship Id="rId24" Type="http://schemas.openxmlformats.org/officeDocument/2006/relationships/image" Target="media/image9.png"/><Relationship Id="rId32" Type="http://schemas.openxmlformats.org/officeDocument/2006/relationships/image" Target="media/image14.png"/><Relationship Id="rId37" Type="http://schemas.microsoft.com/office/2007/relationships/hdphoto" Target="media/hdphoto14.wdp"/><Relationship Id="rId40" Type="http://schemas.openxmlformats.org/officeDocument/2006/relationships/image" Target="media/image18.png"/><Relationship Id="rId45" Type="http://schemas.microsoft.com/office/2007/relationships/hdphoto" Target="media/hdphoto18.wdp"/><Relationship Id="rId53" Type="http://schemas.microsoft.com/office/2007/relationships/hdphoto" Target="media/hdphoto22.wdp"/><Relationship Id="rId58" Type="http://schemas.microsoft.com/office/2007/relationships/hdphoto" Target="media/hdphoto24.wdp"/><Relationship Id="rId66" Type="http://schemas.openxmlformats.org/officeDocument/2006/relationships/image" Target="media/image32.png"/><Relationship Id="rId74" Type="http://schemas.openxmlformats.org/officeDocument/2006/relationships/image" Target="media/image36.png"/><Relationship Id="rId79" Type="http://schemas.openxmlformats.org/officeDocument/2006/relationships/image" Target="media/image39.png"/><Relationship Id="rId87" Type="http://schemas.openxmlformats.org/officeDocument/2006/relationships/image" Target="media/image43.png"/><Relationship Id="rId102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29.png"/><Relationship Id="rId82" Type="http://schemas.microsoft.com/office/2007/relationships/hdphoto" Target="media/hdphoto35.wdp"/><Relationship Id="rId90" Type="http://schemas.microsoft.com/office/2007/relationships/hdphoto" Target="media/hdphoto39.wdp"/><Relationship Id="rId95" Type="http://schemas.openxmlformats.org/officeDocument/2006/relationships/image" Target="media/image47.png"/><Relationship Id="rId19" Type="http://schemas.microsoft.com/office/2007/relationships/hdphoto" Target="media/hdphoto6.wdp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1.png"/><Relationship Id="rId30" Type="http://schemas.microsoft.com/office/2007/relationships/hdphoto" Target="media/hdphoto11.wdp"/><Relationship Id="rId35" Type="http://schemas.microsoft.com/office/2007/relationships/hdphoto" Target="media/hdphoto13.wdp"/><Relationship Id="rId43" Type="http://schemas.microsoft.com/office/2007/relationships/hdphoto" Target="media/hdphoto17.wdp"/><Relationship Id="rId48" Type="http://schemas.openxmlformats.org/officeDocument/2006/relationships/image" Target="media/image22.png"/><Relationship Id="rId56" Type="http://schemas.microsoft.com/office/2007/relationships/hdphoto" Target="media/hdphoto23.wdp"/><Relationship Id="rId64" Type="http://schemas.openxmlformats.org/officeDocument/2006/relationships/image" Target="media/image31.png"/><Relationship Id="rId69" Type="http://schemas.microsoft.com/office/2007/relationships/hdphoto" Target="media/hdphoto29.wdp"/><Relationship Id="rId77" Type="http://schemas.openxmlformats.org/officeDocument/2006/relationships/image" Target="media/image38.png"/><Relationship Id="rId100" Type="http://schemas.microsoft.com/office/2007/relationships/hdphoto" Target="media/hdphoto44.wdp"/><Relationship Id="rId8" Type="http://schemas.openxmlformats.org/officeDocument/2006/relationships/image" Target="media/image1.png"/><Relationship Id="rId51" Type="http://schemas.microsoft.com/office/2007/relationships/hdphoto" Target="media/hdphoto21.wdp"/><Relationship Id="rId72" Type="http://schemas.openxmlformats.org/officeDocument/2006/relationships/image" Target="media/image35.png"/><Relationship Id="rId80" Type="http://schemas.microsoft.com/office/2007/relationships/hdphoto" Target="media/hdphoto34.wdp"/><Relationship Id="rId85" Type="http://schemas.openxmlformats.org/officeDocument/2006/relationships/image" Target="media/image42.png"/><Relationship Id="rId93" Type="http://schemas.openxmlformats.org/officeDocument/2006/relationships/image" Target="media/image46.png"/><Relationship Id="rId98" Type="http://schemas.microsoft.com/office/2007/relationships/hdphoto" Target="media/hdphoto43.wdp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microsoft.com/office/2007/relationships/hdphoto" Target="media/hdphoto12.wdp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59" Type="http://schemas.openxmlformats.org/officeDocument/2006/relationships/image" Target="media/image28.png"/><Relationship Id="rId67" Type="http://schemas.microsoft.com/office/2007/relationships/hdphoto" Target="media/hdphoto28.wdp"/><Relationship Id="rId103" Type="http://schemas.openxmlformats.org/officeDocument/2006/relationships/fontTable" Target="fontTable.xml"/><Relationship Id="rId20" Type="http://schemas.openxmlformats.org/officeDocument/2006/relationships/image" Target="media/image7.png"/><Relationship Id="rId41" Type="http://schemas.microsoft.com/office/2007/relationships/hdphoto" Target="media/hdphoto16.wdp"/><Relationship Id="rId54" Type="http://schemas.openxmlformats.org/officeDocument/2006/relationships/image" Target="media/image25.png"/><Relationship Id="rId62" Type="http://schemas.openxmlformats.org/officeDocument/2006/relationships/image" Target="media/image30.png"/><Relationship Id="rId70" Type="http://schemas.openxmlformats.org/officeDocument/2006/relationships/image" Target="media/image34.png"/><Relationship Id="rId75" Type="http://schemas.openxmlformats.org/officeDocument/2006/relationships/image" Target="media/image37.png"/><Relationship Id="rId83" Type="http://schemas.openxmlformats.org/officeDocument/2006/relationships/image" Target="media/image41.png"/><Relationship Id="rId88" Type="http://schemas.microsoft.com/office/2007/relationships/hdphoto" Target="media/hdphoto38.wdp"/><Relationship Id="rId91" Type="http://schemas.openxmlformats.org/officeDocument/2006/relationships/image" Target="media/image45.png"/><Relationship Id="rId96" Type="http://schemas.microsoft.com/office/2007/relationships/hdphoto" Target="media/hdphoto42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microsoft.com/office/2007/relationships/hdphoto" Target="media/hdphoto10.wdp"/><Relationship Id="rId36" Type="http://schemas.openxmlformats.org/officeDocument/2006/relationships/image" Target="media/image16.png"/><Relationship Id="rId49" Type="http://schemas.microsoft.com/office/2007/relationships/hdphoto" Target="media/hdphoto20.wdp"/><Relationship Id="rId57" Type="http://schemas.openxmlformats.org/officeDocument/2006/relationships/image" Target="media/image27.png"/><Relationship Id="rId10" Type="http://schemas.openxmlformats.org/officeDocument/2006/relationships/image" Target="media/image2.png"/><Relationship Id="rId31" Type="http://schemas.openxmlformats.org/officeDocument/2006/relationships/image" Target="media/image13.png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microsoft.com/office/2007/relationships/hdphoto" Target="media/hdphoto25.wdp"/><Relationship Id="rId65" Type="http://schemas.microsoft.com/office/2007/relationships/hdphoto" Target="media/hdphoto27.wdp"/><Relationship Id="rId73" Type="http://schemas.microsoft.com/office/2007/relationships/hdphoto" Target="media/hdphoto31.wdp"/><Relationship Id="rId78" Type="http://schemas.microsoft.com/office/2007/relationships/hdphoto" Target="media/hdphoto33.wdp"/><Relationship Id="rId81" Type="http://schemas.openxmlformats.org/officeDocument/2006/relationships/image" Target="media/image40.png"/><Relationship Id="rId86" Type="http://schemas.microsoft.com/office/2007/relationships/hdphoto" Target="media/hdphoto37.wdp"/><Relationship Id="rId94" Type="http://schemas.microsoft.com/office/2007/relationships/hdphoto" Target="media/hdphoto41.wdp"/><Relationship Id="rId99" Type="http://schemas.openxmlformats.org/officeDocument/2006/relationships/image" Target="media/image49.png"/><Relationship Id="rId10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3" Type="http://schemas.microsoft.com/office/2007/relationships/hdphoto" Target="media/hdphoto3.wdp"/><Relationship Id="rId18" Type="http://schemas.openxmlformats.org/officeDocument/2006/relationships/image" Target="media/image6.png"/><Relationship Id="rId39" Type="http://schemas.microsoft.com/office/2007/relationships/hdphoto" Target="media/hdphoto15.wdp"/><Relationship Id="rId34" Type="http://schemas.openxmlformats.org/officeDocument/2006/relationships/image" Target="media/image15.png"/><Relationship Id="rId50" Type="http://schemas.openxmlformats.org/officeDocument/2006/relationships/image" Target="media/image23.png"/><Relationship Id="rId55" Type="http://schemas.openxmlformats.org/officeDocument/2006/relationships/image" Target="media/image26.png"/><Relationship Id="rId76" Type="http://schemas.microsoft.com/office/2007/relationships/hdphoto" Target="media/hdphoto32.wdp"/><Relationship Id="rId97" Type="http://schemas.openxmlformats.org/officeDocument/2006/relationships/image" Target="media/image48.png"/><Relationship Id="rId10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G:\&#3626;&#3612;-&#3648;&#3586;&#3605;&#3649;&#3621;&#3632;&#3617;&#3634;&#3605;&#3619;&#3585;&#3634;&#3619;&#3588;&#3640;&#3657;&#3617;&#3588;&#3619;&#3629;&#3591;&#3626;&#3636;&#3656;&#3591;&#3649;&#3623;&#3604;&#3621;&#3657;&#3629;&#3617;&#3648;&#3621;&#3626;&#3634;&#3610;\Proposal%206_1_54\&#3605;&#3657;&#3609;&#3649;&#3610;&#3610;&#3588;&#3635;&#3609;&#3635;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29F472-52EA-49D2-A7E5-92C49C5A3A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ต้นแบบคำนำ</Template>
  <TotalTime>2095</TotalTime>
  <Pages>42</Pages>
  <Words>4342</Words>
  <Characters>24755</Characters>
  <Application>Microsoft Office Word</Application>
  <DocSecurity>0</DocSecurity>
  <Lines>206</Lines>
  <Paragraphs>58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29039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Sitisak Tanmongkol</cp:lastModifiedBy>
  <cp:revision>97</cp:revision>
  <cp:lastPrinted>2019-01-31T07:17:00Z</cp:lastPrinted>
  <dcterms:created xsi:type="dcterms:W3CDTF">2019-04-14T09:49:00Z</dcterms:created>
  <dcterms:modified xsi:type="dcterms:W3CDTF">2019-05-23T10:07:00Z</dcterms:modified>
</cp:coreProperties>
</file>